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C4B06" w14:textId="77777777" w:rsidR="002A0425" w:rsidRDefault="00000000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</w:pPr>
      <w:r>
        <w:rPr>
          <w:noProof/>
        </w:rPr>
        <w:pict w14:anchorId="2F708564">
          <v:group id="_x0000_s4314" style="position:absolute;left:0;text-align:left;margin-left:-12.6pt;margin-top:4pt;width:259.5pt;height:34.95pt;z-index:251652608" coordorigin="1140,4395" coordsize="4650,660">
            <v:roundrect id="_x0000_s4315" style="position:absolute;left:1140;top:4395;width:645;height:660" arcsize="10923f" strokecolor="#4f81bd" strokeweight="1.25pt">
              <v:shadow color="#868686"/>
              <v:textbox style="mso-next-textbox:#_x0000_s4315">
                <w:txbxContent>
                  <w:p w14:paraId="1DE9DFC2" w14:textId="77777777" w:rsidR="0059207C" w:rsidRPr="00882E24" w:rsidRDefault="0059207C" w:rsidP="001A23BF">
                    <w:pPr>
                      <w:jc w:val="center"/>
                      <w:rPr>
                        <w:b/>
                        <w:sz w:val="2"/>
                      </w:rPr>
                    </w:pPr>
                  </w:p>
                  <w:p w14:paraId="3039D431" w14:textId="77777777" w:rsidR="0059207C" w:rsidRPr="001A4740" w:rsidRDefault="0059207C" w:rsidP="001A23BF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1A4740">
                      <w:rPr>
                        <w:b/>
                        <w:sz w:val="36"/>
                        <w:szCs w:val="36"/>
                      </w:rPr>
                      <w:t>A</w:t>
                    </w:r>
                  </w:p>
                </w:txbxContent>
              </v:textbox>
            </v:roundrect>
            <v:roundrect id="_x0000_s4316" style="position:absolute;left:1785;top:4395;width:4005;height:660" arcsize="10923f" strokecolor="#4f81bd" strokeweight="1.25pt">
              <v:shadow color="#868686"/>
              <v:textbox style="mso-next-textbox:#_x0000_s4316">
                <w:txbxContent>
                  <w:p w14:paraId="2BDD840E" w14:textId="77777777" w:rsidR="0059207C" w:rsidRPr="00C27DCF" w:rsidRDefault="0059207C" w:rsidP="00F93701">
                    <w:pPr>
                      <w:spacing w:line="240" w:lineRule="exact"/>
                      <w:rPr>
                        <w:b/>
                      </w:rPr>
                    </w:pPr>
                    <w:r w:rsidRPr="00C27DCF">
                      <w:rPr>
                        <w:b/>
                      </w:rPr>
                      <w:t>Aşağıd</w:t>
                    </w:r>
                    <w:r w:rsidR="00F93701">
                      <w:rPr>
                        <w:b/>
                      </w:rPr>
                      <w:t>aki test sorularını üzerine iş</w:t>
                    </w:r>
                    <w:r w:rsidR="00C34274">
                      <w:rPr>
                        <w:b/>
                      </w:rPr>
                      <w:t>a</w:t>
                    </w:r>
                    <w:r w:rsidR="00F93701">
                      <w:rPr>
                        <w:b/>
                      </w:rPr>
                      <w:t>retleyerek cevaplayınız.(2</w:t>
                    </w:r>
                    <w:r w:rsidR="00DC2062">
                      <w:rPr>
                        <w:b/>
                      </w:rPr>
                      <w:t>0 x</w:t>
                    </w:r>
                    <w:r w:rsidR="00F93701">
                      <w:rPr>
                        <w:b/>
                      </w:rPr>
                      <w:t xml:space="preserve"> 5</w:t>
                    </w:r>
                    <w:r w:rsidR="00CA3524">
                      <w:rPr>
                        <w:b/>
                      </w:rPr>
                      <w:t xml:space="preserve"> Puan = 10</w:t>
                    </w:r>
                    <w:r w:rsidR="00F93701">
                      <w:rPr>
                        <w:b/>
                      </w:rPr>
                      <w:t>0 Puan)</w:t>
                    </w:r>
                  </w:p>
                </w:txbxContent>
              </v:textbox>
            </v:roundrect>
          </v:group>
        </w:pict>
      </w:r>
    </w:p>
    <w:p w14:paraId="1A36F6EE" w14:textId="77777777" w:rsidR="00E549D5" w:rsidRDefault="00E549D5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</w:pPr>
    </w:p>
    <w:p w14:paraId="49ABC275" w14:textId="77777777" w:rsidR="00E549D5" w:rsidRDefault="00E549D5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</w:pPr>
    </w:p>
    <w:p w14:paraId="5D4FCC9B" w14:textId="77777777" w:rsidR="00726FD2" w:rsidRPr="001A23BF" w:rsidRDefault="00726FD2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  <w:sectPr w:rsidR="00726FD2" w:rsidRPr="001A23BF" w:rsidSect="006340C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2523" w:right="851" w:bottom="1418" w:left="851" w:header="1247" w:footer="425" w:gutter="0"/>
          <w:cols w:num="2" w:space="567"/>
          <w:titlePg/>
          <w:docGrid w:linePitch="360"/>
        </w:sectPr>
      </w:pPr>
    </w:p>
    <w:p w14:paraId="596948CC" w14:textId="77777777" w:rsidR="005F75AC" w:rsidRDefault="005F75AC" w:rsidP="001A23BF">
      <w:pPr>
        <w:widowControl w:val="0"/>
        <w:jc w:val="both"/>
      </w:pPr>
    </w:p>
    <w:p w14:paraId="371AA8EE" w14:textId="77777777" w:rsidR="00E549D5" w:rsidRDefault="00A67B5D" w:rsidP="001A23BF">
      <w:pPr>
        <w:widowControl w:val="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BA169D" wp14:editId="20022AE0">
            <wp:simplePos x="0" y="0"/>
            <wp:positionH relativeFrom="column">
              <wp:posOffset>3429635</wp:posOffset>
            </wp:positionH>
            <wp:positionV relativeFrom="paragraph">
              <wp:posOffset>116205</wp:posOffset>
            </wp:positionV>
            <wp:extent cx="3112135" cy="3778250"/>
            <wp:effectExtent l="19050" t="0" r="0" b="0"/>
            <wp:wrapTight wrapText="bothSides">
              <wp:wrapPolygon edited="0">
                <wp:start x="-132" y="0"/>
                <wp:lineTo x="-132" y="21455"/>
                <wp:lineTo x="21552" y="21455"/>
                <wp:lineTo x="21552" y="0"/>
                <wp:lineTo x="-132" y="0"/>
              </wp:wrapPolygon>
            </wp:wrapTight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CF7EBE" w14:textId="77777777" w:rsidR="000A7F99" w:rsidRPr="0030459E" w:rsidRDefault="000A7F99" w:rsidP="001A4740">
      <w:pPr>
        <w:rPr>
          <w:b/>
          <w:sz w:val="20"/>
          <w:szCs w:val="20"/>
        </w:rPr>
      </w:pPr>
    </w:p>
    <w:p w14:paraId="773DEF0D" w14:textId="77777777" w:rsidR="006340C8" w:rsidRDefault="006340C8" w:rsidP="006340C8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E08B020" w14:textId="77777777" w:rsidR="00E409BA" w:rsidRDefault="006340C8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 w:rsidRPr="000D6C8F">
        <w:rPr>
          <w:b/>
          <w:sz w:val="20"/>
          <w:szCs w:val="20"/>
        </w:rPr>
        <w:t>1</w:t>
      </w:r>
      <w:r w:rsidR="005E662D">
        <w:rPr>
          <w:b/>
          <w:sz w:val="20"/>
          <w:szCs w:val="20"/>
        </w:rPr>
        <w:t>-</w:t>
      </w:r>
    </w:p>
    <w:p w14:paraId="4E596C67" w14:textId="77777777" w:rsidR="00D937A2" w:rsidRDefault="00D937A2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 w:rsidRPr="00D937A2">
        <w:rPr>
          <w:b/>
          <w:noProof/>
          <w:sz w:val="20"/>
          <w:szCs w:val="20"/>
        </w:rPr>
        <w:drawing>
          <wp:inline distT="0" distB="0" distL="0" distR="0" wp14:anchorId="0E33A2CD" wp14:editId="6DF95AA0">
            <wp:extent cx="2798860" cy="2411391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57" cy="241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08EC6" w14:textId="77777777" w:rsidR="00D937A2" w:rsidRDefault="00D937A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5921639" w14:textId="77777777" w:rsidR="00D937A2" w:rsidRDefault="00D937A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06B6FD0" w14:textId="77777777" w:rsidR="00D937A2" w:rsidRDefault="00D937A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4AD2FA5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2-</w:t>
      </w:r>
    </w:p>
    <w:p w14:paraId="03097F72" w14:textId="77777777" w:rsidR="00E40ABC" w:rsidRDefault="00E40ABC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1216A942" wp14:editId="0A6809A5">
            <wp:extent cx="3114675" cy="3067050"/>
            <wp:effectExtent l="19050" t="0" r="9525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6AFC3A" w14:textId="77777777" w:rsidR="00E40ABC" w:rsidRDefault="00E40ABC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95AFF50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3-</w:t>
      </w:r>
    </w:p>
    <w:p w14:paraId="03015A10" w14:textId="77777777" w:rsidR="00E40ABC" w:rsidRDefault="00E40ABC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5446A90D" wp14:editId="35D034B6">
            <wp:extent cx="3114040" cy="1017905"/>
            <wp:effectExtent l="19050" t="0" r="0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E8BB8D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4-</w:t>
      </w:r>
      <w:r w:rsidR="00E40ABC">
        <w:rPr>
          <w:b/>
          <w:sz w:val="20"/>
          <w:szCs w:val="20"/>
        </w:rPr>
        <w:t xml:space="preserve"> </w:t>
      </w:r>
    </w:p>
    <w:p w14:paraId="2C7002B8" w14:textId="77777777" w:rsidR="00A67B5D" w:rsidRDefault="00A67B5D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02505F0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5-</w:t>
      </w:r>
    </w:p>
    <w:p w14:paraId="0761B1C4" w14:textId="77777777" w:rsidR="006754B7" w:rsidRDefault="00A85EAA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0F82ED8E" wp14:editId="2CE02658">
            <wp:extent cx="3000375" cy="1851993"/>
            <wp:effectExtent l="19050" t="0" r="952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63" cy="185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D5D0E" w14:textId="77777777" w:rsidR="006754B7" w:rsidRDefault="006754B7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217CC69" w14:textId="77777777" w:rsidR="006754B7" w:rsidRDefault="006754B7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609A851" w14:textId="77777777" w:rsidR="00FC07E5" w:rsidRDefault="005E662D" w:rsidP="00FC07E5">
      <w:pPr>
        <w:rPr>
          <w:b/>
          <w:sz w:val="2"/>
          <w:szCs w:val="2"/>
        </w:rPr>
      </w:pPr>
      <w:r>
        <w:rPr>
          <w:b/>
          <w:sz w:val="20"/>
          <w:szCs w:val="20"/>
        </w:rPr>
        <w:t>6-</w:t>
      </w:r>
      <w:r w:rsidR="00FC07E5" w:rsidRPr="00FC07E5">
        <w:rPr>
          <w:b/>
        </w:rPr>
        <w:t xml:space="preserve"> </w:t>
      </w:r>
      <w:r w:rsidR="00FC07E5" w:rsidRPr="00FC07E5">
        <w:rPr>
          <w:b/>
          <w:sz w:val="20"/>
          <w:szCs w:val="20"/>
        </w:rPr>
        <w:t xml:space="preserve">İnce bağırsak ile kalın bağırsak arasında,aşağıdaki özelliklerden hangisi her ikisi için de </w:t>
      </w:r>
      <w:r w:rsidR="00FC07E5" w:rsidRPr="00223595">
        <w:rPr>
          <w:b/>
          <w:sz w:val="20"/>
          <w:szCs w:val="20"/>
          <w:u w:val="single"/>
        </w:rPr>
        <w:t>ortaktır?</w:t>
      </w:r>
    </w:p>
    <w:p w14:paraId="4B8B12E7" w14:textId="77777777" w:rsidR="00FC07E5" w:rsidRDefault="00FC07E5" w:rsidP="00FC07E5">
      <w:pPr>
        <w:rPr>
          <w:b/>
          <w:sz w:val="2"/>
          <w:szCs w:val="2"/>
        </w:rPr>
      </w:pPr>
    </w:p>
    <w:p w14:paraId="3160FBD7" w14:textId="77777777" w:rsidR="00FC07E5" w:rsidRDefault="00FC07E5" w:rsidP="00FC07E5">
      <w:pPr>
        <w:rPr>
          <w:b/>
          <w:sz w:val="2"/>
          <w:szCs w:val="2"/>
        </w:rPr>
      </w:pPr>
    </w:p>
    <w:p w14:paraId="70AA2B5D" w14:textId="77777777" w:rsidR="00FC07E5" w:rsidRDefault="00FC07E5" w:rsidP="00FC07E5">
      <w:pPr>
        <w:rPr>
          <w:b/>
          <w:sz w:val="2"/>
          <w:szCs w:val="2"/>
        </w:rPr>
      </w:pPr>
    </w:p>
    <w:p w14:paraId="4B4E7AD5" w14:textId="77777777" w:rsidR="00FC07E5" w:rsidRDefault="00FC07E5" w:rsidP="00FC07E5">
      <w:pPr>
        <w:rPr>
          <w:b/>
          <w:sz w:val="2"/>
          <w:szCs w:val="2"/>
        </w:rPr>
      </w:pPr>
    </w:p>
    <w:p w14:paraId="1CCB1486" w14:textId="77777777" w:rsidR="00FC07E5" w:rsidRDefault="00FC07E5" w:rsidP="00FC07E5">
      <w:pPr>
        <w:rPr>
          <w:b/>
          <w:sz w:val="2"/>
          <w:szCs w:val="2"/>
        </w:rPr>
      </w:pPr>
    </w:p>
    <w:p w14:paraId="35DF15AC" w14:textId="77777777" w:rsidR="00FC07E5" w:rsidRDefault="00FC07E5" w:rsidP="00FC07E5">
      <w:pPr>
        <w:rPr>
          <w:b/>
          <w:sz w:val="2"/>
          <w:szCs w:val="2"/>
        </w:rPr>
      </w:pPr>
    </w:p>
    <w:p w14:paraId="4A4F3BC7" w14:textId="77777777" w:rsidR="00FC07E5" w:rsidRPr="00FC07E5" w:rsidRDefault="00FC07E5" w:rsidP="00FC07E5">
      <w:pPr>
        <w:rPr>
          <w:b/>
          <w:sz w:val="2"/>
          <w:szCs w:val="2"/>
        </w:rPr>
      </w:pPr>
    </w:p>
    <w:p w14:paraId="5CB52865" w14:textId="77777777" w:rsidR="00FC07E5" w:rsidRPr="00FC07E5" w:rsidRDefault="00FC07E5" w:rsidP="00FC07E5">
      <w:pPr>
        <w:rPr>
          <w:sz w:val="20"/>
          <w:szCs w:val="20"/>
        </w:rPr>
      </w:pPr>
      <w:r w:rsidRPr="00FC07E5">
        <w:rPr>
          <w:sz w:val="20"/>
          <w:szCs w:val="20"/>
        </w:rPr>
        <w:t xml:space="preserve">A) Sindirilen besin içeriklerinin emilerek böbreğe geçmesi                      </w:t>
      </w:r>
      <w:r>
        <w:rPr>
          <w:sz w:val="20"/>
          <w:szCs w:val="20"/>
        </w:rPr>
        <w:t xml:space="preserve">                                                                   </w:t>
      </w:r>
      <w:r w:rsidRPr="00FC07E5">
        <w:rPr>
          <w:sz w:val="20"/>
          <w:szCs w:val="20"/>
        </w:rPr>
        <w:t xml:space="preserve">B) Karbonhidrat ve proteinlerin sindiminin tamamlanması                         </w:t>
      </w:r>
      <w:r>
        <w:rPr>
          <w:sz w:val="20"/>
          <w:szCs w:val="20"/>
        </w:rPr>
        <w:t xml:space="preserve">                                                                       </w:t>
      </w:r>
      <w:r w:rsidRPr="00FC07E5">
        <w:rPr>
          <w:sz w:val="20"/>
          <w:szCs w:val="20"/>
        </w:rPr>
        <w:t>C) Sindirim sistemine ait organ ve yapı olmaları                                         D) İç yüzeylerinin villuslarla kaplı olması</w:t>
      </w:r>
    </w:p>
    <w:p w14:paraId="2CDB8222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7-</w:t>
      </w:r>
    </w:p>
    <w:p w14:paraId="7C1C2B37" w14:textId="77777777" w:rsidR="006754B7" w:rsidRDefault="00E33FFF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E2BDBEE" wp14:editId="63A10AC2">
            <wp:simplePos x="0" y="0"/>
            <wp:positionH relativeFrom="column">
              <wp:posOffset>3393440</wp:posOffset>
            </wp:positionH>
            <wp:positionV relativeFrom="paragraph">
              <wp:posOffset>2961005</wp:posOffset>
            </wp:positionV>
            <wp:extent cx="3114675" cy="3962400"/>
            <wp:effectExtent l="19050" t="0" r="9525" b="0"/>
            <wp:wrapTight wrapText="bothSides">
              <wp:wrapPolygon edited="0">
                <wp:start x="-132" y="0"/>
                <wp:lineTo x="-132" y="21496"/>
                <wp:lineTo x="21666" y="21496"/>
                <wp:lineTo x="21666" y="0"/>
                <wp:lineTo x="-132" y="0"/>
              </wp:wrapPolygon>
            </wp:wrapTight>
            <wp:docPr id="1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471">
        <w:rPr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4269164" wp14:editId="46A465CC">
            <wp:simplePos x="0" y="0"/>
            <wp:positionH relativeFrom="column">
              <wp:posOffset>3412490</wp:posOffset>
            </wp:positionH>
            <wp:positionV relativeFrom="paragraph">
              <wp:posOffset>103505</wp:posOffset>
            </wp:positionV>
            <wp:extent cx="3114675" cy="2314575"/>
            <wp:effectExtent l="19050" t="0" r="9525" b="0"/>
            <wp:wrapTight wrapText="bothSides">
              <wp:wrapPolygon edited="0">
                <wp:start x="-132" y="0"/>
                <wp:lineTo x="-132" y="21511"/>
                <wp:lineTo x="21666" y="21511"/>
                <wp:lineTo x="21666" y="0"/>
                <wp:lineTo x="-132" y="0"/>
              </wp:wrapPolygon>
            </wp:wrapTight>
            <wp:docPr id="1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4B7">
        <w:rPr>
          <w:b/>
          <w:noProof/>
          <w:sz w:val="20"/>
          <w:szCs w:val="20"/>
        </w:rPr>
        <w:drawing>
          <wp:inline distT="0" distB="0" distL="0" distR="0" wp14:anchorId="2BE20CFD" wp14:editId="1A192380">
            <wp:extent cx="3114675" cy="3686175"/>
            <wp:effectExtent l="19050" t="0" r="9525" b="0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B2C727" w14:textId="77777777" w:rsidR="006754B7" w:rsidRDefault="006754B7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88F0BD7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8-</w:t>
      </w:r>
    </w:p>
    <w:p w14:paraId="52C62DCB" w14:textId="77777777" w:rsidR="008C0561" w:rsidRDefault="000361DB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517393F4" wp14:editId="59FFE928">
            <wp:extent cx="3306939" cy="1638300"/>
            <wp:effectExtent l="19050" t="0" r="7761" b="0"/>
            <wp:docPr id="2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39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D793CC" w14:textId="77777777" w:rsidR="008C0561" w:rsidRDefault="008C0561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44DC4C9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9-</w:t>
      </w:r>
    </w:p>
    <w:p w14:paraId="76833E64" w14:textId="77777777" w:rsidR="00566612" w:rsidRDefault="001F704E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49A0847D" wp14:editId="2E078AE6">
            <wp:simplePos x="0" y="0"/>
            <wp:positionH relativeFrom="column">
              <wp:posOffset>3374390</wp:posOffset>
            </wp:positionH>
            <wp:positionV relativeFrom="paragraph">
              <wp:posOffset>1652905</wp:posOffset>
            </wp:positionV>
            <wp:extent cx="2933700" cy="1619250"/>
            <wp:effectExtent l="19050" t="0" r="0" b="0"/>
            <wp:wrapTight wrapText="bothSides">
              <wp:wrapPolygon edited="0">
                <wp:start x="-140" y="0"/>
                <wp:lineTo x="-140" y="21346"/>
                <wp:lineTo x="21600" y="21346"/>
                <wp:lineTo x="21600" y="0"/>
                <wp:lineTo x="-140" y="0"/>
              </wp:wrapPolygon>
            </wp:wrapTight>
            <wp:docPr id="1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19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E35">
        <w:rPr>
          <w:b/>
          <w:noProof/>
          <w:sz w:val="20"/>
          <w:szCs w:val="20"/>
        </w:rPr>
        <w:drawing>
          <wp:inline distT="0" distB="0" distL="0" distR="0" wp14:anchorId="72686B13" wp14:editId="2AE0A9B8">
            <wp:extent cx="3114675" cy="2257425"/>
            <wp:effectExtent l="19050" t="0" r="9525" b="0"/>
            <wp:docPr id="2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D6755" w14:textId="77777777" w:rsidR="00566612" w:rsidRDefault="0056661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B71FC06" w14:textId="77777777" w:rsidR="00566612" w:rsidRDefault="0056661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EDE4B58" w14:textId="77777777" w:rsidR="00566612" w:rsidRDefault="0056661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0FD4EA7" w14:textId="77777777" w:rsidR="00566612" w:rsidRDefault="0056661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0BF34DB" w14:textId="77777777" w:rsidR="00566612" w:rsidRDefault="0056661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25BADBE" w14:textId="77777777" w:rsidR="00B46E35" w:rsidRDefault="00B46E35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225395A" w14:textId="77777777" w:rsidR="00B46E35" w:rsidRDefault="00B46E35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915F7C1" w14:textId="77777777" w:rsidR="00B46E35" w:rsidRDefault="00B46E35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ACE7A95" w14:textId="77777777" w:rsidR="00B46E35" w:rsidRDefault="00B46E35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E418D4D" w14:textId="77777777" w:rsidR="000361DB" w:rsidRDefault="000361DB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3D6C7BE" w14:textId="77777777" w:rsidR="000361DB" w:rsidRDefault="000361DB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</w:p>
    <w:p w14:paraId="41B9BF21" w14:textId="77777777" w:rsidR="00B46E35" w:rsidRDefault="00B46E35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DE63F8A" w14:textId="77777777" w:rsidR="00B46E35" w:rsidRDefault="00B46E35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5204FD9" w14:textId="77777777" w:rsidR="005E662D" w:rsidRDefault="000361DB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11</w:t>
      </w:r>
      <w:r w:rsidR="005E662D">
        <w:rPr>
          <w:b/>
          <w:sz w:val="20"/>
          <w:szCs w:val="20"/>
        </w:rPr>
        <w:t>-</w:t>
      </w:r>
    </w:p>
    <w:p w14:paraId="53A412F2" w14:textId="77777777" w:rsidR="00123471" w:rsidRDefault="00123471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877A2F5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 w:rsidR="000361DB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-</w:t>
      </w:r>
    </w:p>
    <w:p w14:paraId="00B37111" w14:textId="77777777" w:rsidR="00E33FFF" w:rsidRDefault="00E33FFF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F054767" w14:textId="77777777" w:rsidR="00E33FFF" w:rsidRDefault="00E33FFF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8913D66" w14:textId="77777777" w:rsidR="00E33FFF" w:rsidRDefault="00E33FFF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6ED1E30" w14:textId="77777777" w:rsidR="001F704E" w:rsidRDefault="001F704E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1ABF0C1" w14:textId="77777777" w:rsidR="001F704E" w:rsidRDefault="001F704E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C3FE360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13-</w:t>
      </w:r>
    </w:p>
    <w:p w14:paraId="0A028364" w14:textId="77777777" w:rsidR="008502F3" w:rsidRDefault="008502F3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07DBCE64" wp14:editId="16897DF0">
            <wp:extent cx="3114675" cy="2266950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73892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14-</w:t>
      </w:r>
    </w:p>
    <w:p w14:paraId="01C1F715" w14:textId="77777777" w:rsidR="00324545" w:rsidRDefault="00324545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33B12F17" wp14:editId="2F684319">
            <wp:extent cx="3114675" cy="1733550"/>
            <wp:effectExtent l="1905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0A365" w14:textId="77777777" w:rsidR="00324545" w:rsidRDefault="00324545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9F9071A" w14:textId="77777777" w:rsidR="005E662D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DE2E355" wp14:editId="14381823">
            <wp:simplePos x="0" y="0"/>
            <wp:positionH relativeFrom="column">
              <wp:posOffset>-92710</wp:posOffset>
            </wp:positionH>
            <wp:positionV relativeFrom="paragraph">
              <wp:posOffset>106680</wp:posOffset>
            </wp:positionV>
            <wp:extent cx="2990850" cy="4343400"/>
            <wp:effectExtent l="1905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62D">
        <w:rPr>
          <w:b/>
          <w:sz w:val="20"/>
          <w:szCs w:val="20"/>
        </w:rPr>
        <w:t>15-</w:t>
      </w:r>
    </w:p>
    <w:p w14:paraId="51923DC3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2583DD0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E484029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4D23870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FCC0ED5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261DBD2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F3AC3FB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C7D52F8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EE4C552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9728A5E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A331F1A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63CF219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B20981F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C78E4CF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4EEA34E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1FBB377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020A4AF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F5AC037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78CD486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0C1EAA8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A53D792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D81B9C7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4C10669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C1FB6CC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7B482FC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311ACFA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825CBD6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D09A27D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5AB75C5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DD1D0D2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544E25B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EAC7D46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A4EB375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8475EDB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50EB8BF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0D25247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FAB2DEF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16-</w:t>
      </w:r>
    </w:p>
    <w:p w14:paraId="350DEFE2" w14:textId="77777777" w:rsidR="00285E48" w:rsidRDefault="000879C2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4702AB8A" wp14:editId="4C7BA925">
            <wp:extent cx="2809875" cy="3790950"/>
            <wp:effectExtent l="19050" t="0" r="9525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B88492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BC2BC38" w14:textId="77777777" w:rsidR="005E662D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F14CC61" wp14:editId="1BF17A36">
            <wp:simplePos x="0" y="0"/>
            <wp:positionH relativeFrom="column">
              <wp:posOffset>122554</wp:posOffset>
            </wp:positionH>
            <wp:positionV relativeFrom="paragraph">
              <wp:posOffset>-636</wp:posOffset>
            </wp:positionV>
            <wp:extent cx="2714625" cy="5758091"/>
            <wp:effectExtent l="19050" t="0" r="9525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80" cy="576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62D">
        <w:rPr>
          <w:b/>
          <w:sz w:val="20"/>
          <w:szCs w:val="20"/>
        </w:rPr>
        <w:t>17-</w:t>
      </w:r>
    </w:p>
    <w:p w14:paraId="68BB6876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8A378F1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2639BFB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263AB59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4B153E4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1EC3483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DA74189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489E43D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905A5DE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8B907D9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D6ECD46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EC5CE2B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5833C5D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6AF6F44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34C2F03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CB45F7A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EBFBFE9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D321967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6052A08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F2A55CA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629FAE7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38B4591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0F87065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5FC8652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3B9B108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5C9776A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CF712D8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D9AD38B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7B244B4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D02729F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1F437AB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1088957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F89AFDC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02C8270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694AB60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07F4D8D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ECF0599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7167D39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4CEC7D9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18-</w:t>
      </w:r>
    </w:p>
    <w:p w14:paraId="3BD5CF5C" w14:textId="77777777" w:rsidR="00D3104F" w:rsidRDefault="00BE7D0B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19EA1C59" wp14:editId="454E34AF">
            <wp:extent cx="3028950" cy="4171950"/>
            <wp:effectExtent l="19050" t="0" r="0" b="0"/>
            <wp:docPr id="2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0DC42" w14:textId="77777777" w:rsidR="00D3104F" w:rsidRDefault="00D3104F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E8E8FAB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19-</w:t>
      </w:r>
    </w:p>
    <w:p w14:paraId="2E2A55BC" w14:textId="77777777" w:rsidR="002548A6" w:rsidRDefault="00BE7D0B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6447F9CF" wp14:editId="38476B0B">
            <wp:extent cx="3114040" cy="3550159"/>
            <wp:effectExtent l="19050" t="0" r="0" b="0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55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27D322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7DB7DEA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A7A6D8C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5C9714D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C0C377E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BB9B02C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DA841D4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AF2448B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B3C833B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B83364B" w14:textId="77777777" w:rsidR="00BE7D0B" w:rsidRDefault="00BE7D0B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3C69625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47AB413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20-</w:t>
      </w:r>
    </w:p>
    <w:p w14:paraId="325B244E" w14:textId="77777777" w:rsidR="006F4CD7" w:rsidRPr="00DE3B52" w:rsidRDefault="00B85B0E" w:rsidP="005E662D">
      <w:pPr>
        <w:tabs>
          <w:tab w:val="left" w:pos="4500"/>
        </w:tabs>
        <w:ind w:left="-180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 wp14:anchorId="26E24D9A" wp14:editId="52C7E728">
            <wp:extent cx="3114040" cy="2134782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13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C9149" w14:textId="77777777" w:rsidR="001555B6" w:rsidRDefault="001555B6" w:rsidP="002B101B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4AE8C43" w14:textId="77777777" w:rsidR="00FE7623" w:rsidRDefault="00FE7623" w:rsidP="00FE7623">
      <w:pPr>
        <w:spacing w:line="276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  <w:u w:val="single"/>
        </w:rPr>
        <w:t>NOT:</w:t>
      </w:r>
      <w:r>
        <w:rPr>
          <w:rFonts w:ascii="Comic Sans MS" w:hAnsi="Comic Sans MS"/>
          <w:b/>
          <w:sz w:val="20"/>
          <w:szCs w:val="20"/>
        </w:rPr>
        <w:t xml:space="preserve"> Cevaplarınızı lütfen aşağıdaki tabloya yazınız.</w:t>
      </w:r>
    </w:p>
    <w:p w14:paraId="7747D229" w14:textId="77777777" w:rsidR="00FE7623" w:rsidRDefault="00FE7623" w:rsidP="00FE7623">
      <w:pPr>
        <w:spacing w:line="276" w:lineRule="auto"/>
        <w:rPr>
          <w:rFonts w:ascii="Comic Sans MS" w:hAnsi="Comic Sans MS"/>
          <w:b/>
          <w:sz w:val="20"/>
          <w:szCs w:val="20"/>
        </w:rPr>
      </w:pPr>
    </w:p>
    <w:tbl>
      <w:tblPr>
        <w:tblpPr w:leftFromText="141" w:rightFromText="141" w:vertAnchor="text" w:horzAnchor="page" w:tblpX="7792" w:tblpY="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825"/>
      </w:tblGrid>
      <w:tr w:rsidR="00FE7623" w14:paraId="2061ACE7" w14:textId="77777777" w:rsidTr="006838AF">
        <w:trPr>
          <w:trHeight w:val="291"/>
        </w:trPr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65759" w14:textId="77777777" w:rsidR="00FE7623" w:rsidRDefault="00FE7623" w:rsidP="006838AF">
            <w:pPr>
              <w:spacing w:line="276" w:lineRule="auto"/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Arial Black" w:hAnsi="Arial Black"/>
                <w:b/>
                <w:sz w:val="20"/>
                <w:szCs w:val="20"/>
              </w:rPr>
              <w:t>CEVAPLAR</w:t>
            </w:r>
          </w:p>
        </w:tc>
      </w:tr>
      <w:tr w:rsidR="00FE7623" w14:paraId="2FA6018B" w14:textId="77777777" w:rsidTr="006838AF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32DCE7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7297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2B906125" w14:textId="77777777" w:rsidTr="006838AF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96008C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C68A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5F85F918" w14:textId="77777777" w:rsidTr="006838AF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EB8714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04C6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5A9D329F" w14:textId="77777777" w:rsidTr="006838AF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B1ED67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6089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4676BB18" w14:textId="77777777" w:rsidTr="006838AF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ABE935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8239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08531198" w14:textId="77777777" w:rsidTr="006838AF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F46142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FD23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0AD83ED8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D69A94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1FF8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4A9C805E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EF9E77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0556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55FE150E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F584F7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EA60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403A3C70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7A8C10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EA59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3C9D823D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52D61F1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1872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393C83B4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19A3A2D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85ED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7D114F71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9574FB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A896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36754E20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2190CC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A791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0D03B0B9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430368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8832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3143DA42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9F526A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A8F7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752D78D5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18D73E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2104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2997BC42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C81702C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3E4C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7600D161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1DF0DD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33AA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116C5F86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6D612A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4387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</w:tbl>
    <w:p w14:paraId="0599441E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63D6DB5C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44AA358F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50D58052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29A8ADAC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471B57D5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7F0550A1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09F330EB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51A867BC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44A07243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5A4C3B72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39916CB7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1B047C54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16225FCF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3FC25201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1CD0C6FC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106E6420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7603EA67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0F4455E6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4BA0225C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5952FA0A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5F4F2A92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7B21142D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3F100D31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65D6DA9A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7E8D42EC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0C4D570B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0E10E57D" w14:textId="77777777" w:rsidR="00FE7623" w:rsidRDefault="00FE7623" w:rsidP="00FE7623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3940B17F" w14:textId="77777777" w:rsidR="00223595" w:rsidRDefault="00223595" w:rsidP="00FE7623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01E61AC0" w14:textId="77777777" w:rsidR="00FE7623" w:rsidRDefault="00FE7623" w:rsidP="00FE7623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  <w:r>
        <w:rPr>
          <w:rFonts w:ascii="Comic Sans MS" w:hAnsi="Comic Sans MS" w:cs="MV Boli"/>
          <w:b/>
          <w:sz w:val="20"/>
          <w:szCs w:val="20"/>
        </w:rPr>
        <w:t>Süre 40 dakikadır.Başarılar dilerim…</w:t>
      </w:r>
    </w:p>
    <w:p w14:paraId="739CE168" w14:textId="77777777" w:rsidR="00FE7623" w:rsidRDefault="00FE7623" w:rsidP="00FE7623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648052AF" w14:textId="77777777" w:rsidR="00FE7623" w:rsidRDefault="00FE7623" w:rsidP="00FE7623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  <w:r>
        <w:rPr>
          <w:rFonts w:ascii="Comic Sans MS" w:hAnsi="Comic Sans MS" w:cs="MV Boli"/>
          <w:b/>
          <w:sz w:val="20"/>
          <w:szCs w:val="20"/>
        </w:rPr>
        <w:t>ALİ UZUN – Fen Bilimleri Öğretmeni</w:t>
      </w:r>
    </w:p>
    <w:p w14:paraId="29F0F6BE" w14:textId="77777777" w:rsidR="00FE7623" w:rsidRDefault="00FE7623" w:rsidP="00FE7623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1C369178" w14:textId="77777777" w:rsidR="006F4CD7" w:rsidRDefault="006F4CD7" w:rsidP="002B101B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4777624" w14:textId="77777777" w:rsidR="00D87D47" w:rsidRDefault="00D87D47" w:rsidP="002B101B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A0F7E64" w14:textId="77777777" w:rsidR="00D87D47" w:rsidRPr="00634D79" w:rsidRDefault="00D87D47" w:rsidP="001D41FC">
      <w:pPr>
        <w:tabs>
          <w:tab w:val="left" w:pos="4500"/>
        </w:tabs>
        <w:rPr>
          <w:b/>
          <w:sz w:val="20"/>
          <w:szCs w:val="20"/>
        </w:rPr>
      </w:pPr>
    </w:p>
    <w:sectPr w:rsidR="00D87D47" w:rsidRPr="00634D79" w:rsidSect="008A2472">
      <w:headerReference w:type="even" r:id="rId33"/>
      <w:headerReference w:type="default" r:id="rId34"/>
      <w:headerReference w:type="first" r:id="rId35"/>
      <w:footerReference w:type="first" r:id="rId36"/>
      <w:type w:val="continuous"/>
      <w:pgSz w:w="11907" w:h="16840" w:code="9"/>
      <w:pgMar w:top="397" w:right="851" w:bottom="397" w:left="851" w:header="709" w:footer="113" w:gutter="0"/>
      <w:cols w:num="2" w:sep="1"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914E5" w14:textId="77777777" w:rsidR="00F12FC7" w:rsidRDefault="00F12FC7">
      <w:r>
        <w:separator/>
      </w:r>
    </w:p>
  </w:endnote>
  <w:endnote w:type="continuationSeparator" w:id="0">
    <w:p w14:paraId="36DC1A50" w14:textId="77777777" w:rsidR="00F12FC7" w:rsidRDefault="00F12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ogue">
    <w:altName w:val="Arial"/>
    <w:charset w:val="00"/>
    <w:family w:val="swiss"/>
    <w:pitch w:val="variable"/>
    <w:sig w:usb0="00000001" w:usb1="00000000" w:usb2="00000000" w:usb3="00000000" w:csb0="00000019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Balloon Bd BT">
    <w:charset w:val="00"/>
    <w:family w:val="script"/>
    <w:pitch w:val="variable"/>
    <w:sig w:usb0="00000087" w:usb1="00000000" w:usb2="00000000" w:usb3="00000000" w:csb0="0000001B" w:csb1="00000000"/>
  </w:font>
  <w:font w:name="C39HrP48Dh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11282" w14:textId="77777777" w:rsidR="0059207C" w:rsidRPr="008C6171" w:rsidRDefault="0059207C" w:rsidP="00433B64">
    <w:pPr>
      <w:pStyle w:val="AltBilgi"/>
      <w:rPr>
        <w:i/>
        <w:sz w:val="20"/>
        <w:szCs w:val="20"/>
      </w:rPr>
    </w:pPr>
    <w:r w:rsidRPr="00631AD4">
      <w:rPr>
        <w:b/>
        <w:sz w:val="20"/>
        <w:szCs w:val="20"/>
      </w:rPr>
      <w:tab/>
    </w:r>
    <w:r w:rsidR="001A233B" w:rsidRPr="00631AD4">
      <w:rPr>
        <w:rStyle w:val="SayfaNumaras"/>
        <w:b/>
        <w:sz w:val="20"/>
        <w:szCs w:val="20"/>
      </w:rPr>
      <w:fldChar w:fldCharType="begin"/>
    </w:r>
    <w:r w:rsidRPr="00631AD4">
      <w:rPr>
        <w:rStyle w:val="SayfaNumaras"/>
        <w:b/>
        <w:sz w:val="20"/>
        <w:szCs w:val="20"/>
      </w:rPr>
      <w:instrText xml:space="preserve"> PAGE </w:instrText>
    </w:r>
    <w:r w:rsidR="001A233B" w:rsidRPr="00631AD4">
      <w:rPr>
        <w:rStyle w:val="SayfaNumaras"/>
        <w:b/>
        <w:sz w:val="20"/>
        <w:szCs w:val="20"/>
      </w:rPr>
      <w:fldChar w:fldCharType="separate"/>
    </w:r>
    <w:r>
      <w:rPr>
        <w:rStyle w:val="SayfaNumaras"/>
        <w:b/>
        <w:noProof/>
        <w:sz w:val="20"/>
        <w:szCs w:val="20"/>
      </w:rPr>
      <w:t>2</w:t>
    </w:r>
    <w:r w:rsidR="001A233B" w:rsidRPr="00631AD4">
      <w:rPr>
        <w:rStyle w:val="SayfaNumaras"/>
        <w:b/>
        <w:sz w:val="20"/>
        <w:szCs w:val="20"/>
      </w:rPr>
      <w:fldChar w:fldCharType="end"/>
    </w:r>
    <w:r w:rsidRPr="00631AD4">
      <w:rPr>
        <w:rStyle w:val="SayfaNumaras"/>
        <w:b/>
        <w:sz w:val="20"/>
        <w:szCs w:val="20"/>
      </w:rPr>
      <w:tab/>
    </w:r>
    <w:r w:rsidRPr="00631AD4">
      <w:rPr>
        <w:rStyle w:val="SayfaNumaras"/>
        <w:b/>
        <w:i/>
        <w:sz w:val="20"/>
        <w:szCs w:val="20"/>
      </w:rPr>
      <w:t>Diğer Sayfaya Geçiniz.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61B6B" w14:textId="77777777" w:rsidR="0059207C" w:rsidRPr="00733A39" w:rsidRDefault="0059207C" w:rsidP="002B6826">
    <w:pPr>
      <w:pStyle w:val="AltBilgi"/>
      <w:jc w:val="center"/>
      <w:rPr>
        <w:rFonts w:ascii="C39HrP48DhTt" w:hAnsi="C39HrP48DhTt"/>
        <w:sz w:val="3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7B466" w14:textId="77777777" w:rsidR="006A110D" w:rsidRDefault="006A110D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E75EB" w14:textId="77777777" w:rsidR="0059207C" w:rsidRPr="00187E9B" w:rsidRDefault="0059207C" w:rsidP="00187E9B">
    <w:pPr>
      <w:pStyle w:val="AltBilgi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E1C95" w14:textId="77777777" w:rsidR="00F12FC7" w:rsidRDefault="00F12FC7">
      <w:r>
        <w:separator/>
      </w:r>
    </w:p>
  </w:footnote>
  <w:footnote w:type="continuationSeparator" w:id="0">
    <w:p w14:paraId="62886AA1" w14:textId="77777777" w:rsidR="00F12FC7" w:rsidRDefault="00F12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68A1E" w14:textId="77777777" w:rsidR="0059207C" w:rsidRPr="00BF4849" w:rsidRDefault="00000000" w:rsidP="00172814">
    <w:pPr>
      <w:pStyle w:val="stBilgi"/>
      <w:jc w:val="center"/>
      <w:rPr>
        <w:sz w:val="20"/>
        <w:szCs w:val="20"/>
      </w:rPr>
    </w:pPr>
    <w:r>
      <w:rPr>
        <w:b/>
        <w:noProof/>
        <w:sz w:val="20"/>
        <w:szCs w:val="20"/>
      </w:rPr>
      <w:pict w14:anchorId="362811F9">
        <v:group id="_x0000_s1186" style="position:absolute;left:0;text-align:left;margin-left:0;margin-top:85.05pt;width:14.15pt;height:671.8pt;z-index:251651072;mso-position-horizontal:center;mso-position-horizontal-relative:page;mso-position-vertical-relative:page" coordorigin="5815,1709" coordsize="283,13436">
          <v:line id="_x0000_s1176" style="position:absolute;mso-position-horizontal-relative:page;mso-position-vertical-relative:page" from="5956,1709" to="5956,15145"/>
          <v:shapetype id="_x0000_t202" coordsize="21600,21600" o:spt="202" path="m,l,21600r21600,l21600,xe">
            <v:stroke joinstyle="miter"/>
            <v:path gradientshapeok="t" o:connecttype="rect"/>
          </v:shapetype>
          <v:shape id="_x0000_s1177" type="#_x0000_t202" style="position:absolute;left:5815;top:5394;width:283;height:1332" stroked="f">
            <v:textbox style="layout-flow:vertical;mso-layout-flow-alt:bottom-to-top;mso-next-textbox:#_x0000_s1177" inset=".2mm,0,0,0">
              <w:txbxContent>
                <w:p w14:paraId="628F9151" w14:textId="77777777" w:rsidR="0059207C" w:rsidRPr="008274EC" w:rsidRDefault="0059207C" w:rsidP="00172814">
                  <w:pPr>
                    <w:rPr>
                      <w:rFonts w:ascii="Balloon Bd BT" w:hAnsi="Balloon Bd BT"/>
                      <w:b/>
                      <w:sz w:val="22"/>
                      <w:szCs w:val="22"/>
                    </w:rPr>
                  </w:pPr>
                  <w:r w:rsidRPr="008274EC">
                    <w:rPr>
                      <w:rFonts w:ascii="Balloon Bd BT" w:hAnsi="Balloon Bd BT"/>
                      <w:b/>
                      <w:sz w:val="22"/>
                      <w:szCs w:val="22"/>
                    </w:rPr>
                    <w:t>İREM YAYINCILIK</w:t>
                  </w:r>
                </w:p>
              </w:txbxContent>
            </v:textbox>
          </v:shape>
          <v:shape id="_x0000_s1178" type="#_x0000_t202" style="position:absolute;left:5815;top:10128;width:283;height:1332" stroked="f">
            <v:textbox style="layout-flow:vertical;mso-layout-flow-alt:bottom-to-top;mso-next-textbox:#_x0000_s1178" inset=".2mm,0,0,0">
              <w:txbxContent>
                <w:p w14:paraId="3AA0EBCE" w14:textId="77777777" w:rsidR="0059207C" w:rsidRPr="008274EC" w:rsidRDefault="0059207C" w:rsidP="00172814">
                  <w:pPr>
                    <w:rPr>
                      <w:rFonts w:ascii="Balloon Bd BT" w:hAnsi="Balloon Bd BT"/>
                      <w:b/>
                      <w:sz w:val="22"/>
                      <w:szCs w:val="22"/>
                    </w:rPr>
                  </w:pPr>
                  <w:r w:rsidRPr="008274EC">
                    <w:rPr>
                      <w:rFonts w:ascii="Balloon Bd BT" w:hAnsi="Balloon Bd BT"/>
                      <w:b/>
                      <w:sz w:val="22"/>
                      <w:szCs w:val="22"/>
                    </w:rPr>
                    <w:t>İREM YAYINCILIK</w:t>
                  </w:r>
                </w:p>
              </w:txbxContent>
            </v:textbox>
          </v:shape>
          <w10:wrap anchorx="page" anchory="page"/>
        </v:group>
      </w:pict>
    </w:r>
  </w:p>
  <w:p w14:paraId="0B9D4F6F" w14:textId="77777777" w:rsidR="0059207C" w:rsidRPr="00BF4849" w:rsidRDefault="0059207C" w:rsidP="00172814">
    <w:pPr>
      <w:pStyle w:val="stBilgi"/>
      <w:jc w:val="center"/>
      <w:rPr>
        <w:sz w:val="20"/>
        <w:szCs w:val="20"/>
      </w:rPr>
    </w:pPr>
  </w:p>
  <w:p w14:paraId="2CFD0115" w14:textId="77777777" w:rsidR="0059207C" w:rsidRPr="0087335E" w:rsidRDefault="0059207C" w:rsidP="00172814">
    <w:pPr>
      <w:pStyle w:val="stBilgi"/>
      <w:jc w:val="center"/>
      <w:rPr>
        <w:b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3418" w14:textId="77777777" w:rsidR="0059207C" w:rsidRPr="00BF4849" w:rsidRDefault="00000000" w:rsidP="00172814">
    <w:pPr>
      <w:pStyle w:val="stBilgi"/>
      <w:rPr>
        <w:sz w:val="20"/>
        <w:szCs w:val="20"/>
      </w:rPr>
    </w:pPr>
    <w:r>
      <w:rPr>
        <w:b/>
        <w:noProof/>
        <w:sz w:val="20"/>
        <w:szCs w:val="20"/>
      </w:rPr>
      <w:pict w14:anchorId="3A463CFF">
        <v:group id="_x0000_s1187" style="position:absolute;margin-left:0;margin-top:85.05pt;width:14.15pt;height:671.8pt;z-index:251652096;mso-position-horizontal:center;mso-position-horizontal-relative:page;mso-position-vertical-relative:page" coordorigin="5815,1709" coordsize="283,13436">
          <v:line id="_x0000_s1188" style="position:absolute;mso-position-horizontal-relative:page;mso-position-vertical-relative:page" from="5956,1709" to="5956,15145"/>
          <v:shapetype id="_x0000_t202" coordsize="21600,21600" o:spt="202" path="m,l,21600r21600,l21600,xe">
            <v:stroke joinstyle="miter"/>
            <v:path gradientshapeok="t" o:connecttype="rect"/>
          </v:shapetype>
          <v:shape id="_x0000_s1189" type="#_x0000_t202" style="position:absolute;left:5815;top:5394;width:283;height:1332" stroked="f">
            <v:textbox style="layout-flow:vertical;mso-layout-flow-alt:bottom-to-top;mso-next-textbox:#_x0000_s1189" inset=".2mm,0,0,0">
              <w:txbxContent>
                <w:p w14:paraId="1FC33575" w14:textId="77777777" w:rsidR="0059207C" w:rsidRPr="008274EC" w:rsidRDefault="0059207C" w:rsidP="00172814">
                  <w:pPr>
                    <w:rPr>
                      <w:rFonts w:ascii="Balloon Bd BT" w:hAnsi="Balloon Bd BT"/>
                      <w:b/>
                      <w:sz w:val="22"/>
                      <w:szCs w:val="22"/>
                    </w:rPr>
                  </w:pPr>
                  <w:r w:rsidRPr="008274EC">
                    <w:rPr>
                      <w:rFonts w:ascii="Balloon Bd BT" w:hAnsi="Balloon Bd BT"/>
                      <w:b/>
                      <w:sz w:val="22"/>
                      <w:szCs w:val="22"/>
                    </w:rPr>
                    <w:t>İREM YAYINCILIK</w:t>
                  </w:r>
                </w:p>
              </w:txbxContent>
            </v:textbox>
          </v:shape>
          <v:shape id="_x0000_s1190" type="#_x0000_t202" style="position:absolute;left:5815;top:10128;width:283;height:1332" stroked="f">
            <v:textbox style="layout-flow:vertical;mso-layout-flow-alt:bottom-to-top;mso-next-textbox:#_x0000_s1190" inset=".2mm,0,0,0">
              <w:txbxContent>
                <w:p w14:paraId="0C6F2E2F" w14:textId="77777777" w:rsidR="0059207C" w:rsidRPr="008274EC" w:rsidRDefault="0059207C" w:rsidP="00172814">
                  <w:pPr>
                    <w:rPr>
                      <w:rFonts w:ascii="Balloon Bd BT" w:hAnsi="Balloon Bd BT"/>
                      <w:b/>
                      <w:sz w:val="22"/>
                      <w:szCs w:val="22"/>
                    </w:rPr>
                  </w:pPr>
                  <w:r w:rsidRPr="008274EC">
                    <w:rPr>
                      <w:rFonts w:ascii="Balloon Bd BT" w:hAnsi="Balloon Bd BT"/>
                      <w:b/>
                      <w:sz w:val="22"/>
                      <w:szCs w:val="22"/>
                    </w:rPr>
                    <w:t>İREM YAYINCILIK</w:t>
                  </w:r>
                </w:p>
              </w:txbxContent>
            </v:textbox>
          </v:shape>
          <w10:wrap anchorx="page" anchory="page"/>
        </v:group>
      </w:pict>
    </w:r>
  </w:p>
  <w:p w14:paraId="6F414AB8" w14:textId="77777777" w:rsidR="0059207C" w:rsidRPr="00BF4849" w:rsidRDefault="0059207C" w:rsidP="00172814">
    <w:pPr>
      <w:pStyle w:val="stBilgi"/>
      <w:rPr>
        <w:sz w:val="20"/>
        <w:szCs w:val="20"/>
      </w:rPr>
    </w:pPr>
  </w:p>
  <w:p w14:paraId="36DC5D8F" w14:textId="77777777" w:rsidR="0059207C" w:rsidRPr="0087335E" w:rsidRDefault="0059207C" w:rsidP="00172814">
    <w:pPr>
      <w:pStyle w:val="stBilgi"/>
      <w:rPr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A0772" w14:textId="77777777" w:rsidR="0059207C" w:rsidRDefault="00D27623" w:rsidP="00ED1A46">
    <w:pPr>
      <w:pStyle w:val="stBilgi"/>
      <w:jc w:val="center"/>
      <w:rPr>
        <w:b/>
      </w:rPr>
    </w:pPr>
    <w:r>
      <w:rPr>
        <w:b/>
        <w:noProof/>
      </w:rPr>
      <w:drawing>
        <wp:anchor distT="0" distB="0" distL="114300" distR="114300" simplePos="0" relativeHeight="251664384" behindDoc="0" locked="0" layoutInCell="1" allowOverlap="1" wp14:anchorId="339EDDAD" wp14:editId="70AB03EC">
          <wp:simplePos x="0" y="0"/>
          <wp:positionH relativeFrom="column">
            <wp:posOffset>5027273</wp:posOffset>
          </wp:positionH>
          <wp:positionV relativeFrom="paragraph">
            <wp:posOffset>-221615</wp:posOffset>
          </wp:positionV>
          <wp:extent cx="1852295" cy="956945"/>
          <wp:effectExtent l="0" t="0" r="0" b="0"/>
          <wp:wrapNone/>
          <wp:docPr id="7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956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b/>
        <w:noProof/>
      </w:rPr>
      <w:pict w14:anchorId="6BC258E9">
        <v:shapetype id="_x0000_t202" coordsize="21600,21600" o:spt="202" path="m,l,21600r21600,l21600,xe">
          <v:stroke joinstyle="miter"/>
          <v:path gradientshapeok="t" o:connecttype="rect"/>
        </v:shapetype>
        <v:shape id="_x0000_s1512" type="#_x0000_t202" style="position:absolute;left:0;text-align:left;margin-left:-31.65pt;margin-top:-14pt;width:144.65pt;height:73.25pt;z-index:251663360;mso-position-horizontal-relative:text;mso-position-vertical-relative:text" fillcolor="white [3201]" strokecolor="black [3200]" strokeweight="1pt">
          <v:stroke dashstyle="dash"/>
          <v:shadow color="#868686"/>
          <v:textbox style="mso-next-textbox:#_x0000_s1512">
            <w:txbxContent>
              <w:p w14:paraId="0C697861" w14:textId="77777777" w:rsidR="00BB03DB" w:rsidRPr="00BB03DB" w:rsidRDefault="00BB03DB" w:rsidP="00BB03DB">
                <w:pPr>
                  <w:spacing w:line="276" w:lineRule="auto"/>
                  <w:rPr>
                    <w:rFonts w:ascii="Arial Black" w:hAnsi="Arial Black"/>
                    <w:b/>
                    <w:sz w:val="20"/>
                    <w:szCs w:val="20"/>
                  </w:rPr>
                </w:pPr>
                <w:r w:rsidRPr="00BB03DB">
                  <w:rPr>
                    <w:rFonts w:ascii="Arial Black" w:hAnsi="Arial Black"/>
                    <w:b/>
                    <w:sz w:val="20"/>
                    <w:szCs w:val="20"/>
                  </w:rPr>
                  <w:t>Adı:</w:t>
                </w:r>
                <w:r w:rsidRPr="00BB03DB">
                  <w:rPr>
                    <w:b/>
                    <w:sz w:val="16"/>
                    <w:szCs w:val="16"/>
                  </w:rPr>
                  <w:t>…………………………</w:t>
                </w:r>
                <w:r>
                  <w:rPr>
                    <w:b/>
                    <w:sz w:val="16"/>
                    <w:szCs w:val="16"/>
                  </w:rPr>
                  <w:t>………</w:t>
                </w:r>
              </w:p>
              <w:p w14:paraId="453BC6C7" w14:textId="77777777" w:rsidR="00BB03DB" w:rsidRPr="00BB03DB" w:rsidRDefault="00BB03DB" w:rsidP="00BB03DB">
                <w:pPr>
                  <w:spacing w:line="276" w:lineRule="auto"/>
                  <w:rPr>
                    <w:rFonts w:ascii="Arial Black" w:hAnsi="Arial Black"/>
                    <w:b/>
                    <w:sz w:val="20"/>
                    <w:szCs w:val="20"/>
                  </w:rPr>
                </w:pPr>
                <w:r w:rsidRPr="00BB03DB">
                  <w:rPr>
                    <w:rFonts w:ascii="Arial Black" w:hAnsi="Arial Black"/>
                    <w:b/>
                    <w:sz w:val="20"/>
                    <w:szCs w:val="20"/>
                  </w:rPr>
                  <w:t>Soyadı:</w:t>
                </w:r>
                <w:r w:rsidRPr="00BB03DB">
                  <w:rPr>
                    <w:b/>
                    <w:sz w:val="16"/>
                    <w:szCs w:val="16"/>
                  </w:rPr>
                  <w:t>………………………</w:t>
                </w:r>
                <w:r>
                  <w:rPr>
                    <w:b/>
                    <w:sz w:val="16"/>
                    <w:szCs w:val="16"/>
                  </w:rPr>
                  <w:t>….</w:t>
                </w:r>
              </w:p>
              <w:p w14:paraId="21459A36" w14:textId="77777777" w:rsidR="00BB03DB" w:rsidRPr="00BB03DB" w:rsidRDefault="00BB03DB" w:rsidP="00BB03DB">
                <w:pPr>
                  <w:spacing w:line="276" w:lineRule="auto"/>
                  <w:rPr>
                    <w:rFonts w:ascii="Arial Black" w:hAnsi="Arial Black"/>
                    <w:b/>
                    <w:sz w:val="20"/>
                    <w:szCs w:val="20"/>
                  </w:rPr>
                </w:pPr>
                <w:r w:rsidRPr="00BB03DB">
                  <w:rPr>
                    <w:rFonts w:ascii="Arial Black" w:hAnsi="Arial Black"/>
                    <w:b/>
                    <w:sz w:val="20"/>
                    <w:szCs w:val="20"/>
                  </w:rPr>
                  <w:t>Sınıfı:</w:t>
                </w:r>
                <w:r w:rsidRPr="00BB03DB">
                  <w:rPr>
                    <w:b/>
                    <w:sz w:val="16"/>
                    <w:szCs w:val="16"/>
                  </w:rPr>
                  <w:t>…………………………</w:t>
                </w:r>
                <w:r>
                  <w:rPr>
                    <w:b/>
                    <w:sz w:val="16"/>
                    <w:szCs w:val="16"/>
                  </w:rPr>
                  <w:t>…..</w:t>
                </w:r>
              </w:p>
              <w:p w14:paraId="0639BBE6" w14:textId="77777777" w:rsidR="0059207C" w:rsidRPr="00BB03DB" w:rsidRDefault="00BB03DB" w:rsidP="00BB03DB">
                <w:pPr>
                  <w:spacing w:line="276" w:lineRule="auto"/>
                  <w:rPr>
                    <w:rFonts w:ascii="Arial Black" w:hAnsi="Arial Black"/>
                    <w:b/>
                    <w:sz w:val="20"/>
                    <w:szCs w:val="20"/>
                  </w:rPr>
                </w:pPr>
                <w:r w:rsidRPr="00BB03DB">
                  <w:rPr>
                    <w:rFonts w:ascii="Arial Black" w:hAnsi="Arial Black"/>
                    <w:b/>
                    <w:sz w:val="20"/>
                    <w:szCs w:val="20"/>
                  </w:rPr>
                  <w:t>Numarası</w:t>
                </w:r>
                <w:r>
                  <w:rPr>
                    <w:rFonts w:ascii="Arial Black" w:hAnsi="Arial Black"/>
                    <w:b/>
                    <w:sz w:val="20"/>
                    <w:szCs w:val="20"/>
                  </w:rPr>
                  <w:t>:</w:t>
                </w:r>
                <w:r w:rsidRPr="00BB03DB">
                  <w:rPr>
                    <w:b/>
                    <w:sz w:val="16"/>
                    <w:szCs w:val="16"/>
                  </w:rPr>
                  <w:t>………</w:t>
                </w:r>
                <w:r>
                  <w:rPr>
                    <w:b/>
                    <w:sz w:val="16"/>
                    <w:szCs w:val="16"/>
                  </w:rPr>
                  <w:t>…………….</w:t>
                </w:r>
              </w:p>
              <w:p w14:paraId="6FEA1575" w14:textId="77777777" w:rsidR="0059207C" w:rsidRPr="0021094F" w:rsidRDefault="0059207C" w:rsidP="0051015A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20"/>
                  </w:rPr>
                </w:pPr>
              </w:p>
            </w:txbxContent>
          </v:textbox>
        </v:shape>
      </w:pict>
    </w:r>
    <w:r w:rsidR="00000000">
      <w:rPr>
        <w:b/>
        <w:noProof/>
      </w:rPr>
      <w:pict w14:anchorId="19D9DD4E">
        <v:rect id="_x0000_s1307" style="position:absolute;left:0;text-align:left;margin-left:-9.8pt;margin-top:-12.2pt;width:612.75pt;height:133.8pt;z-index:-251662336;mso-position-horizontal-relative:page;mso-position-vertical-relative:page" fillcolor="#c2d69b [1942]" strokecolor="#9bbb59 [3206]" strokeweight="1pt">
          <v:fill color2="#9bbb59 [3206]" focusposition="1" focussize="" focus="50%" type="gradient"/>
          <v:shadow on="t" type="perspective" color="#4e6128 [1606]" offset="1pt" offset2="-3pt"/>
          <v:textbox style="mso-next-textbox:#_x0000_s1307">
            <w:txbxContent>
              <w:p w14:paraId="570BA9E6" w14:textId="77777777" w:rsidR="00BB03DB" w:rsidRDefault="00BB03DB" w:rsidP="00BB03DB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28"/>
                    <w:szCs w:val="28"/>
                  </w:rPr>
                </w:pPr>
              </w:p>
              <w:p w14:paraId="7581C142" w14:textId="77777777" w:rsidR="00BB03DB" w:rsidRDefault="00BB03DB" w:rsidP="00BB03DB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28"/>
                    <w:szCs w:val="28"/>
                  </w:rPr>
                </w:pPr>
              </w:p>
              <w:p w14:paraId="0DDFF69E" w14:textId="25915754" w:rsidR="002228F8" w:rsidRDefault="009736E6" w:rsidP="002228F8">
                <w:pPr>
                  <w:spacing w:line="276" w:lineRule="auto"/>
                  <w:jc w:val="center"/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</w:pPr>
                <w:r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KÜÇÜKDERE ENVER DURSUN YILMAZ</w:t>
                </w:r>
                <w:r w:rsidR="002228F8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ORTAOKULU                                                                                                 20</w:t>
                </w:r>
                <w:r w:rsidR="001D41FC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2</w:t>
                </w:r>
                <w:r w:rsidR="006A110D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2</w:t>
                </w:r>
                <w:r w:rsidR="002228F8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</w:t>
                </w:r>
                <w:r w:rsidR="001D41FC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–</w:t>
                </w:r>
                <w:r w:rsidR="002228F8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20</w:t>
                </w:r>
                <w:r w:rsidR="001D41FC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2</w:t>
                </w:r>
                <w:r w:rsidR="006A110D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3</w:t>
                </w:r>
                <w:r w:rsidR="001D41FC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</w:t>
                </w:r>
                <w:r w:rsidR="002228F8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EĞİTİM ÖĞRETİM YILI</w:t>
                </w:r>
              </w:p>
              <w:p w14:paraId="6404C5C4" w14:textId="77777777" w:rsidR="002228F8" w:rsidRDefault="002228F8" w:rsidP="002228F8">
                <w:pPr>
                  <w:spacing w:line="276" w:lineRule="auto"/>
                  <w:jc w:val="center"/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</w:pPr>
                <w:r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FEN BİLİMLERİ DERSİ                                                                                                                               6.SINIF 1.DÖNEM </w:t>
                </w:r>
                <w:r w:rsidR="005E662D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1</w:t>
                </w:r>
                <w:r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.YAZILI SINAVI</w:t>
                </w:r>
              </w:p>
              <w:p w14:paraId="2623DD27" w14:textId="77777777" w:rsidR="00BB03DB" w:rsidRDefault="00BB03DB" w:rsidP="002228F8">
                <w:pPr>
                  <w:spacing w:line="276" w:lineRule="auto"/>
                  <w:jc w:val="center"/>
                </w:pPr>
              </w:p>
            </w:txbxContent>
          </v:textbox>
          <w10:wrap anchorx="page" anchory="page"/>
        </v:rect>
      </w:pict>
    </w:r>
  </w:p>
  <w:p w14:paraId="65FC9813" w14:textId="77777777" w:rsidR="0059207C" w:rsidRPr="00ED1A46" w:rsidRDefault="00000000" w:rsidP="00365286">
    <w:pPr>
      <w:pStyle w:val="stBilgi"/>
      <w:rPr>
        <w:b/>
      </w:rPr>
    </w:pPr>
    <w:r>
      <w:rPr>
        <w:b/>
        <w:noProof/>
      </w:rPr>
      <w:pict w14:anchorId="560BBA26">
        <v:line id="_x0000_s1353" style="position:absolute;z-index:-251661312;mso-position-horizontal-relative:page;mso-position-vertical-relative:page" from="298.1pt,134.25pt" to="298.1pt,768pt" strokeweight="1pt">
          <w10:wrap anchorx="page" anchory="page"/>
        </v:lin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7B359" w14:textId="77777777" w:rsidR="0059207C" w:rsidRDefault="0059207C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7A90E" w14:textId="77777777" w:rsidR="0059207C" w:rsidRPr="00A9423E" w:rsidRDefault="00000000" w:rsidP="00726FD2">
    <w:pPr>
      <w:pStyle w:val="stBilgi"/>
      <w:rPr>
        <w:sz w:val="2"/>
      </w:rPr>
    </w:pPr>
    <w:r>
      <w:rPr>
        <w:sz w:val="2"/>
      </w:rPr>
      <w:pict w14:anchorId="1AF12238">
        <v:line id="_x0000_s1505" style="position:absolute;z-index:-251660288;mso-position-horizontal-relative:page;mso-position-vertical-relative:page" from="297.35pt,37.5pt" to="297.35pt,780.75pt" strokeweight="1pt">
          <w10:wrap anchorx="page" anchory="page"/>
        </v:line>
      </w:pict>
    </w:r>
    <w:r>
      <w:rPr>
        <w:sz w:val="2"/>
      </w:rPr>
      <w:pict w14:anchorId="2FBA6CBA">
        <v:shapetype id="_x0000_t202" coordsize="21600,21600" o:spt="202" path="m,l,21600r21600,l21600,xe">
          <v:stroke joinstyle="miter"/>
          <v:path gradientshapeok="t" o:connecttype="rect"/>
        </v:shapetype>
        <v:shape id="_x0000_s1519" type="#_x0000_t202" style="position:absolute;margin-left:-4.95pt;margin-top:-23.55pt;width:525.45pt;height:18.1pt;z-index:251660288" filled="f" stroked="f" strokecolor="white">
          <v:textbox>
            <w:txbxContent>
              <w:p w14:paraId="0170C8A2" w14:textId="77777777" w:rsidR="0059207C" w:rsidRPr="008D0F57" w:rsidRDefault="0059207C" w:rsidP="008D0F57">
                <w:pPr>
                  <w:rPr>
                    <w:szCs w:val="20"/>
                  </w:rPr>
                </w:pPr>
              </w:p>
            </w:txbxContent>
          </v:textbox>
          <w10:wrap type="squar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20891" w14:textId="77777777" w:rsidR="0059207C" w:rsidRPr="00D74CA4" w:rsidRDefault="0059207C" w:rsidP="0097266F">
    <w:pPr>
      <w:pStyle w:val="stBilgi"/>
      <w:jc w:val="center"/>
      <w:rPr>
        <w:b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81A950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7587B37"/>
    <w:multiLevelType w:val="hybridMultilevel"/>
    <w:tmpl w:val="18527E62"/>
    <w:lvl w:ilvl="0" w:tplc="FE1ADC8E">
      <w:start w:val="1"/>
      <w:numFmt w:val="upperLetter"/>
      <w:lvlText w:val="%1)"/>
      <w:lvlJc w:val="left"/>
      <w:pPr>
        <w:ind w:left="502" w:hanging="360"/>
      </w:pPr>
      <w:rPr>
        <w:rFonts w:cs="Arial" w:hint="default"/>
        <w:b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D4B2CEA"/>
    <w:multiLevelType w:val="hybridMultilevel"/>
    <w:tmpl w:val="C3F04338"/>
    <w:lvl w:ilvl="0" w:tplc="D4926C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517C1D"/>
    <w:multiLevelType w:val="hybridMultilevel"/>
    <w:tmpl w:val="9C24B738"/>
    <w:lvl w:ilvl="0" w:tplc="5F42CEAE">
      <w:start w:val="1"/>
      <w:numFmt w:val="upperLetter"/>
      <w:lvlText w:val="%1)"/>
      <w:lvlJc w:val="left"/>
      <w:pPr>
        <w:ind w:left="1065" w:hanging="705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CA744DD"/>
    <w:multiLevelType w:val="multilevel"/>
    <w:tmpl w:val="1EDE960A"/>
    <w:styleLink w:val="StilNumaralandrlmanahatKaln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bCs/>
        <w:i w:val="0"/>
        <w:spacing w:val="0"/>
        <w:w w:val="100"/>
        <w:kern w:val="0"/>
        <w:position w:val="0"/>
        <w:sz w:val="18"/>
        <w:szCs w:val="18"/>
      </w:rPr>
    </w:lvl>
    <w:lvl w:ilvl="1">
      <w:start w:val="1"/>
      <w:numFmt w:val="upperLetter"/>
      <w:lvlText w:val="%2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18"/>
        <w:szCs w:val="18"/>
      </w:rPr>
    </w:lvl>
    <w:lvl w:ilvl="2">
      <w:start w:val="1"/>
      <w:numFmt w:val="upperLetter"/>
      <w:lvlText w:val="%3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596792135">
    <w:abstractNumId w:val="0"/>
  </w:num>
  <w:num w:numId="2" w16cid:durableId="129634904">
    <w:abstractNumId w:val="4"/>
  </w:num>
  <w:num w:numId="3" w16cid:durableId="1286960952">
    <w:abstractNumId w:val="2"/>
  </w:num>
  <w:num w:numId="4" w16cid:durableId="383872698">
    <w:abstractNumId w:val="3"/>
  </w:num>
  <w:num w:numId="5" w16cid:durableId="59139908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autoHyphenation/>
  <w:hyphenationZone w:val="425"/>
  <w:doNotHyphenateCaps/>
  <w:drawingGridHorizontalSpacing w:val="90"/>
  <w:displayHorizontalDrawingGridEvery w:val="2"/>
  <w:noPunctuationKerning/>
  <w:characterSpacingControl w:val="doNotCompress"/>
  <w:hdrShapeDefaults>
    <o:shapedefaults v:ext="edit" spidmax="4317">
      <o:colormru v:ext="edit" colors="#ddd,#004074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12FD"/>
    <w:rsid w:val="000005E4"/>
    <w:rsid w:val="00000C95"/>
    <w:rsid w:val="00001104"/>
    <w:rsid w:val="0000173C"/>
    <w:rsid w:val="0000322B"/>
    <w:rsid w:val="00003BD5"/>
    <w:rsid w:val="000041C8"/>
    <w:rsid w:val="00005DAD"/>
    <w:rsid w:val="00007744"/>
    <w:rsid w:val="00007A9B"/>
    <w:rsid w:val="00010FA6"/>
    <w:rsid w:val="00011104"/>
    <w:rsid w:val="0001197E"/>
    <w:rsid w:val="000131D4"/>
    <w:rsid w:val="0001384A"/>
    <w:rsid w:val="000138DF"/>
    <w:rsid w:val="00013941"/>
    <w:rsid w:val="00013D84"/>
    <w:rsid w:val="00013DCD"/>
    <w:rsid w:val="00014FF1"/>
    <w:rsid w:val="00014FF5"/>
    <w:rsid w:val="0001662B"/>
    <w:rsid w:val="000166FD"/>
    <w:rsid w:val="00017B06"/>
    <w:rsid w:val="00017BC7"/>
    <w:rsid w:val="000203A0"/>
    <w:rsid w:val="00020BBA"/>
    <w:rsid w:val="00020C25"/>
    <w:rsid w:val="0002100D"/>
    <w:rsid w:val="000213A6"/>
    <w:rsid w:val="00022151"/>
    <w:rsid w:val="00022A2C"/>
    <w:rsid w:val="0002610B"/>
    <w:rsid w:val="000266B8"/>
    <w:rsid w:val="00026810"/>
    <w:rsid w:val="000268E1"/>
    <w:rsid w:val="00026995"/>
    <w:rsid w:val="00027A3E"/>
    <w:rsid w:val="0003012C"/>
    <w:rsid w:val="00031BCE"/>
    <w:rsid w:val="000324F0"/>
    <w:rsid w:val="000333E3"/>
    <w:rsid w:val="000337D2"/>
    <w:rsid w:val="00033FB0"/>
    <w:rsid w:val="0003466E"/>
    <w:rsid w:val="00034B37"/>
    <w:rsid w:val="00034C4A"/>
    <w:rsid w:val="00034F61"/>
    <w:rsid w:val="00034F70"/>
    <w:rsid w:val="00035D2D"/>
    <w:rsid w:val="00036069"/>
    <w:rsid w:val="000361DB"/>
    <w:rsid w:val="0003643E"/>
    <w:rsid w:val="000365D7"/>
    <w:rsid w:val="00036B9D"/>
    <w:rsid w:val="000379F7"/>
    <w:rsid w:val="000410C5"/>
    <w:rsid w:val="0004224C"/>
    <w:rsid w:val="0004315E"/>
    <w:rsid w:val="000435B8"/>
    <w:rsid w:val="000437AC"/>
    <w:rsid w:val="0004423C"/>
    <w:rsid w:val="000453A1"/>
    <w:rsid w:val="000466B2"/>
    <w:rsid w:val="000467A8"/>
    <w:rsid w:val="00047188"/>
    <w:rsid w:val="00050079"/>
    <w:rsid w:val="0005228D"/>
    <w:rsid w:val="000527CE"/>
    <w:rsid w:val="00054DEC"/>
    <w:rsid w:val="00055FC6"/>
    <w:rsid w:val="000562CC"/>
    <w:rsid w:val="000563D7"/>
    <w:rsid w:val="00056DED"/>
    <w:rsid w:val="00060E01"/>
    <w:rsid w:val="00062742"/>
    <w:rsid w:val="00063354"/>
    <w:rsid w:val="000639C8"/>
    <w:rsid w:val="00064F8A"/>
    <w:rsid w:val="0006582F"/>
    <w:rsid w:val="00066246"/>
    <w:rsid w:val="00066560"/>
    <w:rsid w:val="00066624"/>
    <w:rsid w:val="00066940"/>
    <w:rsid w:val="0006711C"/>
    <w:rsid w:val="0006782B"/>
    <w:rsid w:val="00067A0C"/>
    <w:rsid w:val="00067A49"/>
    <w:rsid w:val="00070B1F"/>
    <w:rsid w:val="00070EE1"/>
    <w:rsid w:val="00070FA3"/>
    <w:rsid w:val="000711BA"/>
    <w:rsid w:val="0007122A"/>
    <w:rsid w:val="000715F4"/>
    <w:rsid w:val="00071DA4"/>
    <w:rsid w:val="0007255F"/>
    <w:rsid w:val="00072BB1"/>
    <w:rsid w:val="00072CD4"/>
    <w:rsid w:val="00073BDF"/>
    <w:rsid w:val="0007429E"/>
    <w:rsid w:val="00075358"/>
    <w:rsid w:val="00075531"/>
    <w:rsid w:val="000760E7"/>
    <w:rsid w:val="000765BA"/>
    <w:rsid w:val="00076D46"/>
    <w:rsid w:val="00077F77"/>
    <w:rsid w:val="0008029E"/>
    <w:rsid w:val="0008061C"/>
    <w:rsid w:val="00080ECD"/>
    <w:rsid w:val="00081050"/>
    <w:rsid w:val="0008126E"/>
    <w:rsid w:val="000815AE"/>
    <w:rsid w:val="00082892"/>
    <w:rsid w:val="00082C3F"/>
    <w:rsid w:val="00083727"/>
    <w:rsid w:val="000838F2"/>
    <w:rsid w:val="00083E79"/>
    <w:rsid w:val="000848AB"/>
    <w:rsid w:val="0008505B"/>
    <w:rsid w:val="000855B8"/>
    <w:rsid w:val="000863D4"/>
    <w:rsid w:val="0008764E"/>
    <w:rsid w:val="000879C2"/>
    <w:rsid w:val="00087C4E"/>
    <w:rsid w:val="00087E23"/>
    <w:rsid w:val="00087F10"/>
    <w:rsid w:val="00087F41"/>
    <w:rsid w:val="00087F93"/>
    <w:rsid w:val="0009013F"/>
    <w:rsid w:val="00090D7D"/>
    <w:rsid w:val="000917DF"/>
    <w:rsid w:val="00091B2A"/>
    <w:rsid w:val="0009300C"/>
    <w:rsid w:val="000936D6"/>
    <w:rsid w:val="00093886"/>
    <w:rsid w:val="00093A7B"/>
    <w:rsid w:val="00095880"/>
    <w:rsid w:val="00096569"/>
    <w:rsid w:val="000A0CEA"/>
    <w:rsid w:val="000A2F8B"/>
    <w:rsid w:val="000A3D5D"/>
    <w:rsid w:val="000A4828"/>
    <w:rsid w:val="000A5431"/>
    <w:rsid w:val="000A5AF0"/>
    <w:rsid w:val="000A6EE2"/>
    <w:rsid w:val="000A728B"/>
    <w:rsid w:val="000A79DD"/>
    <w:rsid w:val="000A7F42"/>
    <w:rsid w:val="000A7F99"/>
    <w:rsid w:val="000B01A1"/>
    <w:rsid w:val="000B18EE"/>
    <w:rsid w:val="000B29C3"/>
    <w:rsid w:val="000B3215"/>
    <w:rsid w:val="000B3429"/>
    <w:rsid w:val="000B36C8"/>
    <w:rsid w:val="000B3EB8"/>
    <w:rsid w:val="000B4487"/>
    <w:rsid w:val="000B4E1D"/>
    <w:rsid w:val="000B56BD"/>
    <w:rsid w:val="000B6059"/>
    <w:rsid w:val="000B678D"/>
    <w:rsid w:val="000B6CAE"/>
    <w:rsid w:val="000B6E02"/>
    <w:rsid w:val="000B7103"/>
    <w:rsid w:val="000B7F95"/>
    <w:rsid w:val="000C0DA6"/>
    <w:rsid w:val="000C1154"/>
    <w:rsid w:val="000C27B0"/>
    <w:rsid w:val="000C3090"/>
    <w:rsid w:val="000C3FE6"/>
    <w:rsid w:val="000C4DA1"/>
    <w:rsid w:val="000C50F9"/>
    <w:rsid w:val="000C545E"/>
    <w:rsid w:val="000C569C"/>
    <w:rsid w:val="000C5770"/>
    <w:rsid w:val="000C57E0"/>
    <w:rsid w:val="000C584D"/>
    <w:rsid w:val="000C5FCE"/>
    <w:rsid w:val="000C6136"/>
    <w:rsid w:val="000C6A61"/>
    <w:rsid w:val="000C751A"/>
    <w:rsid w:val="000D0888"/>
    <w:rsid w:val="000D0B40"/>
    <w:rsid w:val="000D0EFC"/>
    <w:rsid w:val="000D129D"/>
    <w:rsid w:val="000D1D21"/>
    <w:rsid w:val="000D1E0E"/>
    <w:rsid w:val="000D217F"/>
    <w:rsid w:val="000D25B6"/>
    <w:rsid w:val="000D2A90"/>
    <w:rsid w:val="000D2B97"/>
    <w:rsid w:val="000D32A5"/>
    <w:rsid w:val="000D3CB1"/>
    <w:rsid w:val="000D41A6"/>
    <w:rsid w:val="000D4689"/>
    <w:rsid w:val="000D530B"/>
    <w:rsid w:val="000D5CC5"/>
    <w:rsid w:val="000D5D2C"/>
    <w:rsid w:val="000D609A"/>
    <w:rsid w:val="000D6219"/>
    <w:rsid w:val="000D626C"/>
    <w:rsid w:val="000D6A89"/>
    <w:rsid w:val="000D6C8F"/>
    <w:rsid w:val="000D726A"/>
    <w:rsid w:val="000D7B29"/>
    <w:rsid w:val="000E1C83"/>
    <w:rsid w:val="000E2449"/>
    <w:rsid w:val="000E2597"/>
    <w:rsid w:val="000E267B"/>
    <w:rsid w:val="000E3C39"/>
    <w:rsid w:val="000E3CB8"/>
    <w:rsid w:val="000E3E39"/>
    <w:rsid w:val="000E3F06"/>
    <w:rsid w:val="000E4203"/>
    <w:rsid w:val="000E430F"/>
    <w:rsid w:val="000E458B"/>
    <w:rsid w:val="000E5614"/>
    <w:rsid w:val="000E58CB"/>
    <w:rsid w:val="000E5CCD"/>
    <w:rsid w:val="000E6A9D"/>
    <w:rsid w:val="000E71EE"/>
    <w:rsid w:val="000E7494"/>
    <w:rsid w:val="000F11A8"/>
    <w:rsid w:val="000F286D"/>
    <w:rsid w:val="000F2A7D"/>
    <w:rsid w:val="000F2C54"/>
    <w:rsid w:val="000F35DA"/>
    <w:rsid w:val="000F3956"/>
    <w:rsid w:val="000F64FC"/>
    <w:rsid w:val="000F6B26"/>
    <w:rsid w:val="000F6B88"/>
    <w:rsid w:val="000F729B"/>
    <w:rsid w:val="000F7722"/>
    <w:rsid w:val="000F7F63"/>
    <w:rsid w:val="001004FC"/>
    <w:rsid w:val="001005F0"/>
    <w:rsid w:val="00100F4C"/>
    <w:rsid w:val="00101601"/>
    <w:rsid w:val="00101822"/>
    <w:rsid w:val="001018C6"/>
    <w:rsid w:val="00101918"/>
    <w:rsid w:val="00101A08"/>
    <w:rsid w:val="001022BB"/>
    <w:rsid w:val="001029DA"/>
    <w:rsid w:val="00102CB8"/>
    <w:rsid w:val="00103ECB"/>
    <w:rsid w:val="00103F85"/>
    <w:rsid w:val="001040CC"/>
    <w:rsid w:val="001044AB"/>
    <w:rsid w:val="00104F8D"/>
    <w:rsid w:val="00106F6E"/>
    <w:rsid w:val="00107557"/>
    <w:rsid w:val="00107903"/>
    <w:rsid w:val="0011004C"/>
    <w:rsid w:val="001101E7"/>
    <w:rsid w:val="0011132F"/>
    <w:rsid w:val="00111517"/>
    <w:rsid w:val="00114BE8"/>
    <w:rsid w:val="00114C91"/>
    <w:rsid w:val="00115F26"/>
    <w:rsid w:val="00116B33"/>
    <w:rsid w:val="00120C72"/>
    <w:rsid w:val="001215D3"/>
    <w:rsid w:val="00121659"/>
    <w:rsid w:val="0012171D"/>
    <w:rsid w:val="00121C73"/>
    <w:rsid w:val="00122DEC"/>
    <w:rsid w:val="00122E6B"/>
    <w:rsid w:val="00122F9A"/>
    <w:rsid w:val="00123305"/>
    <w:rsid w:val="00123471"/>
    <w:rsid w:val="001234FA"/>
    <w:rsid w:val="00123B67"/>
    <w:rsid w:val="00123C10"/>
    <w:rsid w:val="00123F08"/>
    <w:rsid w:val="00124819"/>
    <w:rsid w:val="00124DA4"/>
    <w:rsid w:val="00124F95"/>
    <w:rsid w:val="00126668"/>
    <w:rsid w:val="001270C9"/>
    <w:rsid w:val="001275F6"/>
    <w:rsid w:val="00127B81"/>
    <w:rsid w:val="00130818"/>
    <w:rsid w:val="00130F0D"/>
    <w:rsid w:val="00131757"/>
    <w:rsid w:val="00133AF9"/>
    <w:rsid w:val="00133F09"/>
    <w:rsid w:val="001342F0"/>
    <w:rsid w:val="00134832"/>
    <w:rsid w:val="0013493E"/>
    <w:rsid w:val="001354E2"/>
    <w:rsid w:val="00135514"/>
    <w:rsid w:val="001363BE"/>
    <w:rsid w:val="001369A2"/>
    <w:rsid w:val="00137482"/>
    <w:rsid w:val="00137565"/>
    <w:rsid w:val="00137BF5"/>
    <w:rsid w:val="00137D32"/>
    <w:rsid w:val="00140377"/>
    <w:rsid w:val="00140968"/>
    <w:rsid w:val="00140F67"/>
    <w:rsid w:val="001417B8"/>
    <w:rsid w:val="0014260B"/>
    <w:rsid w:val="00142A1C"/>
    <w:rsid w:val="001433E0"/>
    <w:rsid w:val="001442DD"/>
    <w:rsid w:val="00144B8A"/>
    <w:rsid w:val="00145B64"/>
    <w:rsid w:val="00145F08"/>
    <w:rsid w:val="00146203"/>
    <w:rsid w:val="00146A57"/>
    <w:rsid w:val="00147600"/>
    <w:rsid w:val="001510B8"/>
    <w:rsid w:val="00151479"/>
    <w:rsid w:val="00151D46"/>
    <w:rsid w:val="00152026"/>
    <w:rsid w:val="001525F4"/>
    <w:rsid w:val="00152B88"/>
    <w:rsid w:val="00152D84"/>
    <w:rsid w:val="00154982"/>
    <w:rsid w:val="0015534F"/>
    <w:rsid w:val="00155496"/>
    <w:rsid w:val="001555B6"/>
    <w:rsid w:val="00155D86"/>
    <w:rsid w:val="00155E3A"/>
    <w:rsid w:val="00156F35"/>
    <w:rsid w:val="001606A2"/>
    <w:rsid w:val="0016070E"/>
    <w:rsid w:val="00160821"/>
    <w:rsid w:val="00161357"/>
    <w:rsid w:val="001613FF"/>
    <w:rsid w:val="00162810"/>
    <w:rsid w:val="00163B58"/>
    <w:rsid w:val="00164A46"/>
    <w:rsid w:val="001655EE"/>
    <w:rsid w:val="00165D75"/>
    <w:rsid w:val="00166DAC"/>
    <w:rsid w:val="00167A7F"/>
    <w:rsid w:val="001709F5"/>
    <w:rsid w:val="00170A58"/>
    <w:rsid w:val="00170E9A"/>
    <w:rsid w:val="00171754"/>
    <w:rsid w:val="0017186F"/>
    <w:rsid w:val="001721AA"/>
    <w:rsid w:val="00172814"/>
    <w:rsid w:val="00173A74"/>
    <w:rsid w:val="001743A7"/>
    <w:rsid w:val="00174B2A"/>
    <w:rsid w:val="00175403"/>
    <w:rsid w:val="00175753"/>
    <w:rsid w:val="00176303"/>
    <w:rsid w:val="0017638D"/>
    <w:rsid w:val="00181C3F"/>
    <w:rsid w:val="00182025"/>
    <w:rsid w:val="00182B0F"/>
    <w:rsid w:val="00182D9E"/>
    <w:rsid w:val="00182E0A"/>
    <w:rsid w:val="001833B3"/>
    <w:rsid w:val="001836CF"/>
    <w:rsid w:val="001848E5"/>
    <w:rsid w:val="0018497B"/>
    <w:rsid w:val="00184C3D"/>
    <w:rsid w:val="00184DBF"/>
    <w:rsid w:val="00184EA6"/>
    <w:rsid w:val="00184FB3"/>
    <w:rsid w:val="001868E2"/>
    <w:rsid w:val="00186B0C"/>
    <w:rsid w:val="00186D60"/>
    <w:rsid w:val="00186F39"/>
    <w:rsid w:val="00187748"/>
    <w:rsid w:val="00187E9B"/>
    <w:rsid w:val="00187F42"/>
    <w:rsid w:val="00187FD3"/>
    <w:rsid w:val="001901FA"/>
    <w:rsid w:val="00191A9D"/>
    <w:rsid w:val="00192BC9"/>
    <w:rsid w:val="00192E73"/>
    <w:rsid w:val="00192F03"/>
    <w:rsid w:val="0019389E"/>
    <w:rsid w:val="00193BBD"/>
    <w:rsid w:val="0019441B"/>
    <w:rsid w:val="00194810"/>
    <w:rsid w:val="0019734C"/>
    <w:rsid w:val="0019761B"/>
    <w:rsid w:val="0019770F"/>
    <w:rsid w:val="001A0A3C"/>
    <w:rsid w:val="001A1A9C"/>
    <w:rsid w:val="001A233B"/>
    <w:rsid w:val="001A23BF"/>
    <w:rsid w:val="001A34A4"/>
    <w:rsid w:val="001A35C0"/>
    <w:rsid w:val="001A3F62"/>
    <w:rsid w:val="001A4524"/>
    <w:rsid w:val="001A4740"/>
    <w:rsid w:val="001A48DC"/>
    <w:rsid w:val="001A570C"/>
    <w:rsid w:val="001A59C2"/>
    <w:rsid w:val="001A7C39"/>
    <w:rsid w:val="001B0F9A"/>
    <w:rsid w:val="001B1402"/>
    <w:rsid w:val="001B1542"/>
    <w:rsid w:val="001B2034"/>
    <w:rsid w:val="001B2BA6"/>
    <w:rsid w:val="001B2C8B"/>
    <w:rsid w:val="001B3084"/>
    <w:rsid w:val="001B4FBD"/>
    <w:rsid w:val="001B5B2E"/>
    <w:rsid w:val="001B5FB5"/>
    <w:rsid w:val="001B6A68"/>
    <w:rsid w:val="001B6B35"/>
    <w:rsid w:val="001B6E5A"/>
    <w:rsid w:val="001C0940"/>
    <w:rsid w:val="001C0BDE"/>
    <w:rsid w:val="001C1487"/>
    <w:rsid w:val="001C192E"/>
    <w:rsid w:val="001C4A76"/>
    <w:rsid w:val="001C4C05"/>
    <w:rsid w:val="001C5406"/>
    <w:rsid w:val="001C6A33"/>
    <w:rsid w:val="001C6AB3"/>
    <w:rsid w:val="001C6D8B"/>
    <w:rsid w:val="001C79A5"/>
    <w:rsid w:val="001D0239"/>
    <w:rsid w:val="001D0960"/>
    <w:rsid w:val="001D0BCE"/>
    <w:rsid w:val="001D2F41"/>
    <w:rsid w:val="001D2F96"/>
    <w:rsid w:val="001D344D"/>
    <w:rsid w:val="001D372E"/>
    <w:rsid w:val="001D3830"/>
    <w:rsid w:val="001D41FC"/>
    <w:rsid w:val="001D4ADD"/>
    <w:rsid w:val="001D4CF5"/>
    <w:rsid w:val="001D4F2D"/>
    <w:rsid w:val="001D56DB"/>
    <w:rsid w:val="001D5C4A"/>
    <w:rsid w:val="001D5D99"/>
    <w:rsid w:val="001D6280"/>
    <w:rsid w:val="001D717D"/>
    <w:rsid w:val="001E0303"/>
    <w:rsid w:val="001E0942"/>
    <w:rsid w:val="001E0A75"/>
    <w:rsid w:val="001E0CCF"/>
    <w:rsid w:val="001E2473"/>
    <w:rsid w:val="001E307C"/>
    <w:rsid w:val="001E32FC"/>
    <w:rsid w:val="001E3EAA"/>
    <w:rsid w:val="001E6215"/>
    <w:rsid w:val="001E62CD"/>
    <w:rsid w:val="001E6C8A"/>
    <w:rsid w:val="001F0793"/>
    <w:rsid w:val="001F0951"/>
    <w:rsid w:val="001F108A"/>
    <w:rsid w:val="001F1A1F"/>
    <w:rsid w:val="001F1D2B"/>
    <w:rsid w:val="001F2D32"/>
    <w:rsid w:val="001F3229"/>
    <w:rsid w:val="001F374A"/>
    <w:rsid w:val="001F3FC8"/>
    <w:rsid w:val="001F4411"/>
    <w:rsid w:val="001F4646"/>
    <w:rsid w:val="001F4C18"/>
    <w:rsid w:val="001F4CFC"/>
    <w:rsid w:val="001F4DFD"/>
    <w:rsid w:val="001F4F95"/>
    <w:rsid w:val="001F54B7"/>
    <w:rsid w:val="001F58CC"/>
    <w:rsid w:val="001F6594"/>
    <w:rsid w:val="001F704E"/>
    <w:rsid w:val="00200934"/>
    <w:rsid w:val="00201309"/>
    <w:rsid w:val="002027A3"/>
    <w:rsid w:val="00204043"/>
    <w:rsid w:val="0020502F"/>
    <w:rsid w:val="00205225"/>
    <w:rsid w:val="002104D5"/>
    <w:rsid w:val="0021094F"/>
    <w:rsid w:val="00211AD8"/>
    <w:rsid w:val="002126B4"/>
    <w:rsid w:val="00213238"/>
    <w:rsid w:val="00213E83"/>
    <w:rsid w:val="0021430A"/>
    <w:rsid w:val="0021438B"/>
    <w:rsid w:val="0021441E"/>
    <w:rsid w:val="00214B8A"/>
    <w:rsid w:val="00214EDC"/>
    <w:rsid w:val="0021513A"/>
    <w:rsid w:val="002152BC"/>
    <w:rsid w:val="00215B71"/>
    <w:rsid w:val="002162EF"/>
    <w:rsid w:val="00220134"/>
    <w:rsid w:val="00220FAA"/>
    <w:rsid w:val="00221812"/>
    <w:rsid w:val="0022204C"/>
    <w:rsid w:val="002228F8"/>
    <w:rsid w:val="00223595"/>
    <w:rsid w:val="00223846"/>
    <w:rsid w:val="00223D1F"/>
    <w:rsid w:val="00223E5D"/>
    <w:rsid w:val="00224D2E"/>
    <w:rsid w:val="002251BB"/>
    <w:rsid w:val="00225277"/>
    <w:rsid w:val="00225505"/>
    <w:rsid w:val="00225E10"/>
    <w:rsid w:val="00225F5C"/>
    <w:rsid w:val="002272A9"/>
    <w:rsid w:val="00227662"/>
    <w:rsid w:val="00227760"/>
    <w:rsid w:val="00227BB2"/>
    <w:rsid w:val="00227F23"/>
    <w:rsid w:val="00227FE1"/>
    <w:rsid w:val="00230071"/>
    <w:rsid w:val="00230609"/>
    <w:rsid w:val="00230904"/>
    <w:rsid w:val="00231BDF"/>
    <w:rsid w:val="002324FD"/>
    <w:rsid w:val="0023255B"/>
    <w:rsid w:val="002326F7"/>
    <w:rsid w:val="00232810"/>
    <w:rsid w:val="00232966"/>
    <w:rsid w:val="002332F2"/>
    <w:rsid w:val="002344A4"/>
    <w:rsid w:val="00235875"/>
    <w:rsid w:val="002362FF"/>
    <w:rsid w:val="00236ADB"/>
    <w:rsid w:val="00236F3A"/>
    <w:rsid w:val="00237375"/>
    <w:rsid w:val="00237814"/>
    <w:rsid w:val="00237B84"/>
    <w:rsid w:val="00237DE6"/>
    <w:rsid w:val="00241ABC"/>
    <w:rsid w:val="0024389F"/>
    <w:rsid w:val="002440EE"/>
    <w:rsid w:val="00244163"/>
    <w:rsid w:val="00244727"/>
    <w:rsid w:val="002450B9"/>
    <w:rsid w:val="002456E4"/>
    <w:rsid w:val="002458A4"/>
    <w:rsid w:val="00245AE5"/>
    <w:rsid w:val="002464D3"/>
    <w:rsid w:val="00246B78"/>
    <w:rsid w:val="00246E4D"/>
    <w:rsid w:val="00246F0A"/>
    <w:rsid w:val="00246F5A"/>
    <w:rsid w:val="002475F0"/>
    <w:rsid w:val="00247646"/>
    <w:rsid w:val="00247F88"/>
    <w:rsid w:val="002511D6"/>
    <w:rsid w:val="00251E66"/>
    <w:rsid w:val="00252837"/>
    <w:rsid w:val="00254211"/>
    <w:rsid w:val="0025484C"/>
    <w:rsid w:val="002548A6"/>
    <w:rsid w:val="002549D6"/>
    <w:rsid w:val="00255BD9"/>
    <w:rsid w:val="00256FBF"/>
    <w:rsid w:val="00257156"/>
    <w:rsid w:val="002574CB"/>
    <w:rsid w:val="00257B46"/>
    <w:rsid w:val="00257DC2"/>
    <w:rsid w:val="0026136F"/>
    <w:rsid w:val="002618AB"/>
    <w:rsid w:val="00261934"/>
    <w:rsid w:val="002623F8"/>
    <w:rsid w:val="00262BA9"/>
    <w:rsid w:val="00262C4A"/>
    <w:rsid w:val="00262CD2"/>
    <w:rsid w:val="002632BC"/>
    <w:rsid w:val="00263DDB"/>
    <w:rsid w:val="00264724"/>
    <w:rsid w:val="00265026"/>
    <w:rsid w:val="002652B9"/>
    <w:rsid w:val="002654E0"/>
    <w:rsid w:val="00265B6B"/>
    <w:rsid w:val="00265FD8"/>
    <w:rsid w:val="002666BE"/>
    <w:rsid w:val="002668D8"/>
    <w:rsid w:val="00267651"/>
    <w:rsid w:val="00267917"/>
    <w:rsid w:val="00267E63"/>
    <w:rsid w:val="002709D8"/>
    <w:rsid w:val="002710AF"/>
    <w:rsid w:val="0027136B"/>
    <w:rsid w:val="002717D3"/>
    <w:rsid w:val="00271B46"/>
    <w:rsid w:val="00271E5F"/>
    <w:rsid w:val="0027272E"/>
    <w:rsid w:val="002728F1"/>
    <w:rsid w:val="0027311E"/>
    <w:rsid w:val="002733CE"/>
    <w:rsid w:val="002735DE"/>
    <w:rsid w:val="002736AD"/>
    <w:rsid w:val="00274247"/>
    <w:rsid w:val="0027505D"/>
    <w:rsid w:val="0027565A"/>
    <w:rsid w:val="002757B7"/>
    <w:rsid w:val="00275E92"/>
    <w:rsid w:val="0027617F"/>
    <w:rsid w:val="0027748E"/>
    <w:rsid w:val="002805A4"/>
    <w:rsid w:val="002805C5"/>
    <w:rsid w:val="00281718"/>
    <w:rsid w:val="00281B51"/>
    <w:rsid w:val="0028292B"/>
    <w:rsid w:val="00282FB7"/>
    <w:rsid w:val="002832A5"/>
    <w:rsid w:val="00283D1B"/>
    <w:rsid w:val="00283EA0"/>
    <w:rsid w:val="00283FD6"/>
    <w:rsid w:val="0028426C"/>
    <w:rsid w:val="002848DD"/>
    <w:rsid w:val="00284C9F"/>
    <w:rsid w:val="00285E48"/>
    <w:rsid w:val="00286759"/>
    <w:rsid w:val="00286A05"/>
    <w:rsid w:val="002875B6"/>
    <w:rsid w:val="00287FF9"/>
    <w:rsid w:val="0029050D"/>
    <w:rsid w:val="00290587"/>
    <w:rsid w:val="00290973"/>
    <w:rsid w:val="0029206F"/>
    <w:rsid w:val="0029284C"/>
    <w:rsid w:val="00293AB9"/>
    <w:rsid w:val="00293B3B"/>
    <w:rsid w:val="00293EE4"/>
    <w:rsid w:val="00293F1E"/>
    <w:rsid w:val="002949E8"/>
    <w:rsid w:val="00294ACD"/>
    <w:rsid w:val="002963C8"/>
    <w:rsid w:val="00296594"/>
    <w:rsid w:val="002969B0"/>
    <w:rsid w:val="00297073"/>
    <w:rsid w:val="002971F4"/>
    <w:rsid w:val="002A0425"/>
    <w:rsid w:val="002A1DAB"/>
    <w:rsid w:val="002A375F"/>
    <w:rsid w:val="002A3F83"/>
    <w:rsid w:val="002A4000"/>
    <w:rsid w:val="002A4616"/>
    <w:rsid w:val="002A4BF7"/>
    <w:rsid w:val="002A51FC"/>
    <w:rsid w:val="002A5477"/>
    <w:rsid w:val="002A5760"/>
    <w:rsid w:val="002A5E4F"/>
    <w:rsid w:val="002A6E83"/>
    <w:rsid w:val="002B0295"/>
    <w:rsid w:val="002B0E1B"/>
    <w:rsid w:val="002B101B"/>
    <w:rsid w:val="002B1F47"/>
    <w:rsid w:val="002B2029"/>
    <w:rsid w:val="002B225C"/>
    <w:rsid w:val="002B2D81"/>
    <w:rsid w:val="002B3425"/>
    <w:rsid w:val="002B372A"/>
    <w:rsid w:val="002B3A13"/>
    <w:rsid w:val="002B48A8"/>
    <w:rsid w:val="002B4DB0"/>
    <w:rsid w:val="002B60D7"/>
    <w:rsid w:val="002B6826"/>
    <w:rsid w:val="002B6DD9"/>
    <w:rsid w:val="002C013B"/>
    <w:rsid w:val="002C0287"/>
    <w:rsid w:val="002C0414"/>
    <w:rsid w:val="002C0C7C"/>
    <w:rsid w:val="002C11E0"/>
    <w:rsid w:val="002C181A"/>
    <w:rsid w:val="002C22C5"/>
    <w:rsid w:val="002C3783"/>
    <w:rsid w:val="002C39C1"/>
    <w:rsid w:val="002C3E6F"/>
    <w:rsid w:val="002C3ED2"/>
    <w:rsid w:val="002C4B55"/>
    <w:rsid w:val="002C5022"/>
    <w:rsid w:val="002C526D"/>
    <w:rsid w:val="002C52D4"/>
    <w:rsid w:val="002C5327"/>
    <w:rsid w:val="002C59CB"/>
    <w:rsid w:val="002C5C96"/>
    <w:rsid w:val="002C7480"/>
    <w:rsid w:val="002C763A"/>
    <w:rsid w:val="002C7BA8"/>
    <w:rsid w:val="002D0C8F"/>
    <w:rsid w:val="002D1306"/>
    <w:rsid w:val="002D14A9"/>
    <w:rsid w:val="002D255A"/>
    <w:rsid w:val="002D2AD3"/>
    <w:rsid w:val="002D3953"/>
    <w:rsid w:val="002D45B9"/>
    <w:rsid w:val="002D4730"/>
    <w:rsid w:val="002D5813"/>
    <w:rsid w:val="002D5C93"/>
    <w:rsid w:val="002D7A8E"/>
    <w:rsid w:val="002E02BD"/>
    <w:rsid w:val="002E1916"/>
    <w:rsid w:val="002E2241"/>
    <w:rsid w:val="002E2494"/>
    <w:rsid w:val="002E47FA"/>
    <w:rsid w:val="002E48C4"/>
    <w:rsid w:val="002E4CEB"/>
    <w:rsid w:val="002E6471"/>
    <w:rsid w:val="002E70BD"/>
    <w:rsid w:val="002E7925"/>
    <w:rsid w:val="002F0D0D"/>
    <w:rsid w:val="002F2641"/>
    <w:rsid w:val="002F2F0B"/>
    <w:rsid w:val="002F35CC"/>
    <w:rsid w:val="002F3ADB"/>
    <w:rsid w:val="002F3CFE"/>
    <w:rsid w:val="002F53AA"/>
    <w:rsid w:val="002F5CE1"/>
    <w:rsid w:val="002F601C"/>
    <w:rsid w:val="002F6402"/>
    <w:rsid w:val="002F6C68"/>
    <w:rsid w:val="002F754D"/>
    <w:rsid w:val="00300239"/>
    <w:rsid w:val="003006E0"/>
    <w:rsid w:val="00300F82"/>
    <w:rsid w:val="003014E5"/>
    <w:rsid w:val="003019C0"/>
    <w:rsid w:val="003035CE"/>
    <w:rsid w:val="00303BDF"/>
    <w:rsid w:val="00304892"/>
    <w:rsid w:val="0031048C"/>
    <w:rsid w:val="00310605"/>
    <w:rsid w:val="00311108"/>
    <w:rsid w:val="00311A24"/>
    <w:rsid w:val="003121D3"/>
    <w:rsid w:val="00312667"/>
    <w:rsid w:val="00312A48"/>
    <w:rsid w:val="00312AD9"/>
    <w:rsid w:val="00313582"/>
    <w:rsid w:val="0031368B"/>
    <w:rsid w:val="00313CCA"/>
    <w:rsid w:val="003153CB"/>
    <w:rsid w:val="00315511"/>
    <w:rsid w:val="00315B52"/>
    <w:rsid w:val="00315D37"/>
    <w:rsid w:val="00320D7E"/>
    <w:rsid w:val="00320FAB"/>
    <w:rsid w:val="0032112F"/>
    <w:rsid w:val="00321CFB"/>
    <w:rsid w:val="00321F6A"/>
    <w:rsid w:val="00322083"/>
    <w:rsid w:val="00322E2E"/>
    <w:rsid w:val="003239E2"/>
    <w:rsid w:val="00323B72"/>
    <w:rsid w:val="00323F19"/>
    <w:rsid w:val="00324545"/>
    <w:rsid w:val="00324D8E"/>
    <w:rsid w:val="0032535D"/>
    <w:rsid w:val="00325AB8"/>
    <w:rsid w:val="00326226"/>
    <w:rsid w:val="00326B90"/>
    <w:rsid w:val="00326DCD"/>
    <w:rsid w:val="00326E4A"/>
    <w:rsid w:val="003279CF"/>
    <w:rsid w:val="0033029A"/>
    <w:rsid w:val="003303F6"/>
    <w:rsid w:val="003308C8"/>
    <w:rsid w:val="00330BD9"/>
    <w:rsid w:val="003320A8"/>
    <w:rsid w:val="003326E8"/>
    <w:rsid w:val="00332984"/>
    <w:rsid w:val="00333E02"/>
    <w:rsid w:val="003342DA"/>
    <w:rsid w:val="00334371"/>
    <w:rsid w:val="003368A0"/>
    <w:rsid w:val="0033738B"/>
    <w:rsid w:val="0033780D"/>
    <w:rsid w:val="00337F06"/>
    <w:rsid w:val="00337F67"/>
    <w:rsid w:val="003400DD"/>
    <w:rsid w:val="0034158C"/>
    <w:rsid w:val="0034164E"/>
    <w:rsid w:val="00342D45"/>
    <w:rsid w:val="00343884"/>
    <w:rsid w:val="0034399E"/>
    <w:rsid w:val="003446DF"/>
    <w:rsid w:val="00345743"/>
    <w:rsid w:val="00346679"/>
    <w:rsid w:val="00350E3E"/>
    <w:rsid w:val="00353218"/>
    <w:rsid w:val="00353C5C"/>
    <w:rsid w:val="003544D8"/>
    <w:rsid w:val="003547B1"/>
    <w:rsid w:val="00354A12"/>
    <w:rsid w:val="00354C2D"/>
    <w:rsid w:val="00356293"/>
    <w:rsid w:val="00356395"/>
    <w:rsid w:val="00357021"/>
    <w:rsid w:val="00360FA7"/>
    <w:rsid w:val="0036247A"/>
    <w:rsid w:val="003632F0"/>
    <w:rsid w:val="00363C06"/>
    <w:rsid w:val="0036466D"/>
    <w:rsid w:val="003647FF"/>
    <w:rsid w:val="00364F9A"/>
    <w:rsid w:val="00365286"/>
    <w:rsid w:val="003675C4"/>
    <w:rsid w:val="00367D5B"/>
    <w:rsid w:val="00367FB3"/>
    <w:rsid w:val="0037094D"/>
    <w:rsid w:val="00370B5F"/>
    <w:rsid w:val="00370D2C"/>
    <w:rsid w:val="00371286"/>
    <w:rsid w:val="00372B96"/>
    <w:rsid w:val="0037348D"/>
    <w:rsid w:val="00373BB7"/>
    <w:rsid w:val="00373F1B"/>
    <w:rsid w:val="00374127"/>
    <w:rsid w:val="00374249"/>
    <w:rsid w:val="00375C6B"/>
    <w:rsid w:val="00376B56"/>
    <w:rsid w:val="003776D2"/>
    <w:rsid w:val="003778AB"/>
    <w:rsid w:val="003778C9"/>
    <w:rsid w:val="00377C1A"/>
    <w:rsid w:val="00377EBA"/>
    <w:rsid w:val="0038020B"/>
    <w:rsid w:val="00381240"/>
    <w:rsid w:val="00381CEB"/>
    <w:rsid w:val="0038236D"/>
    <w:rsid w:val="00382540"/>
    <w:rsid w:val="00383093"/>
    <w:rsid w:val="00383507"/>
    <w:rsid w:val="00383CDD"/>
    <w:rsid w:val="00383CDF"/>
    <w:rsid w:val="00384293"/>
    <w:rsid w:val="0038454C"/>
    <w:rsid w:val="0038500B"/>
    <w:rsid w:val="00385205"/>
    <w:rsid w:val="003854C7"/>
    <w:rsid w:val="00385FB1"/>
    <w:rsid w:val="00386122"/>
    <w:rsid w:val="003864C1"/>
    <w:rsid w:val="003875F6"/>
    <w:rsid w:val="003877AF"/>
    <w:rsid w:val="00387AAE"/>
    <w:rsid w:val="00387FF2"/>
    <w:rsid w:val="003910AD"/>
    <w:rsid w:val="00391544"/>
    <w:rsid w:val="0039191B"/>
    <w:rsid w:val="00391A3A"/>
    <w:rsid w:val="00392185"/>
    <w:rsid w:val="003923F1"/>
    <w:rsid w:val="00392AAC"/>
    <w:rsid w:val="00392FD9"/>
    <w:rsid w:val="0039400A"/>
    <w:rsid w:val="003947E2"/>
    <w:rsid w:val="003949B7"/>
    <w:rsid w:val="00394A8C"/>
    <w:rsid w:val="003957CA"/>
    <w:rsid w:val="003977FD"/>
    <w:rsid w:val="003A1458"/>
    <w:rsid w:val="003A1DE2"/>
    <w:rsid w:val="003A2244"/>
    <w:rsid w:val="003A2AB3"/>
    <w:rsid w:val="003A32DF"/>
    <w:rsid w:val="003A36FC"/>
    <w:rsid w:val="003A3BA4"/>
    <w:rsid w:val="003A46C3"/>
    <w:rsid w:val="003A4830"/>
    <w:rsid w:val="003A4875"/>
    <w:rsid w:val="003A5DAD"/>
    <w:rsid w:val="003A6A38"/>
    <w:rsid w:val="003B041A"/>
    <w:rsid w:val="003B0749"/>
    <w:rsid w:val="003B1421"/>
    <w:rsid w:val="003B24D0"/>
    <w:rsid w:val="003B38B4"/>
    <w:rsid w:val="003B3997"/>
    <w:rsid w:val="003B43BF"/>
    <w:rsid w:val="003B53C3"/>
    <w:rsid w:val="003B5CB5"/>
    <w:rsid w:val="003B5EB7"/>
    <w:rsid w:val="003B5F3C"/>
    <w:rsid w:val="003B680B"/>
    <w:rsid w:val="003B70B7"/>
    <w:rsid w:val="003B7275"/>
    <w:rsid w:val="003B7673"/>
    <w:rsid w:val="003B77B1"/>
    <w:rsid w:val="003C0EB1"/>
    <w:rsid w:val="003C131D"/>
    <w:rsid w:val="003C17D2"/>
    <w:rsid w:val="003C2227"/>
    <w:rsid w:val="003C2629"/>
    <w:rsid w:val="003C3B36"/>
    <w:rsid w:val="003C3BB3"/>
    <w:rsid w:val="003C45D7"/>
    <w:rsid w:val="003C4675"/>
    <w:rsid w:val="003C482B"/>
    <w:rsid w:val="003C5CFF"/>
    <w:rsid w:val="003C641F"/>
    <w:rsid w:val="003C64AE"/>
    <w:rsid w:val="003C6AC8"/>
    <w:rsid w:val="003C752E"/>
    <w:rsid w:val="003C7621"/>
    <w:rsid w:val="003D06DC"/>
    <w:rsid w:val="003D1545"/>
    <w:rsid w:val="003D1B12"/>
    <w:rsid w:val="003D1B51"/>
    <w:rsid w:val="003D230B"/>
    <w:rsid w:val="003D410E"/>
    <w:rsid w:val="003D4237"/>
    <w:rsid w:val="003D4639"/>
    <w:rsid w:val="003D5882"/>
    <w:rsid w:val="003D5B9C"/>
    <w:rsid w:val="003D5EE2"/>
    <w:rsid w:val="003D6672"/>
    <w:rsid w:val="003D68CD"/>
    <w:rsid w:val="003D6C69"/>
    <w:rsid w:val="003D753B"/>
    <w:rsid w:val="003E1915"/>
    <w:rsid w:val="003E1940"/>
    <w:rsid w:val="003E300F"/>
    <w:rsid w:val="003E3CE8"/>
    <w:rsid w:val="003E3DEA"/>
    <w:rsid w:val="003E5C32"/>
    <w:rsid w:val="003E6597"/>
    <w:rsid w:val="003E73DA"/>
    <w:rsid w:val="003F00A5"/>
    <w:rsid w:val="003F01F7"/>
    <w:rsid w:val="003F0329"/>
    <w:rsid w:val="003F0353"/>
    <w:rsid w:val="003F0AA4"/>
    <w:rsid w:val="003F0F79"/>
    <w:rsid w:val="003F14B6"/>
    <w:rsid w:val="003F2463"/>
    <w:rsid w:val="003F33D6"/>
    <w:rsid w:val="003F3640"/>
    <w:rsid w:val="003F3698"/>
    <w:rsid w:val="003F57AE"/>
    <w:rsid w:val="003F6DBD"/>
    <w:rsid w:val="003F724D"/>
    <w:rsid w:val="003F7340"/>
    <w:rsid w:val="003F7D2E"/>
    <w:rsid w:val="00400574"/>
    <w:rsid w:val="00400EDF"/>
    <w:rsid w:val="004010DC"/>
    <w:rsid w:val="00401BAA"/>
    <w:rsid w:val="00401C13"/>
    <w:rsid w:val="0040287A"/>
    <w:rsid w:val="00403196"/>
    <w:rsid w:val="00403BD8"/>
    <w:rsid w:val="00403C89"/>
    <w:rsid w:val="0040559C"/>
    <w:rsid w:val="00405AE7"/>
    <w:rsid w:val="00406357"/>
    <w:rsid w:val="00406CD1"/>
    <w:rsid w:val="0040730C"/>
    <w:rsid w:val="004114D7"/>
    <w:rsid w:val="00411833"/>
    <w:rsid w:val="00411B8C"/>
    <w:rsid w:val="00411D9A"/>
    <w:rsid w:val="00412555"/>
    <w:rsid w:val="004126BD"/>
    <w:rsid w:val="0041273F"/>
    <w:rsid w:val="0041359F"/>
    <w:rsid w:val="004137B5"/>
    <w:rsid w:val="0041425E"/>
    <w:rsid w:val="0041602F"/>
    <w:rsid w:val="004171EB"/>
    <w:rsid w:val="00417385"/>
    <w:rsid w:val="00417895"/>
    <w:rsid w:val="00421382"/>
    <w:rsid w:val="004215D8"/>
    <w:rsid w:val="00421C81"/>
    <w:rsid w:val="0042212C"/>
    <w:rsid w:val="0042406B"/>
    <w:rsid w:val="0042450E"/>
    <w:rsid w:val="004248AE"/>
    <w:rsid w:val="0042490A"/>
    <w:rsid w:val="00425269"/>
    <w:rsid w:val="0042537F"/>
    <w:rsid w:val="00425A82"/>
    <w:rsid w:val="00425F08"/>
    <w:rsid w:val="00426099"/>
    <w:rsid w:val="004279B4"/>
    <w:rsid w:val="004308BE"/>
    <w:rsid w:val="0043117B"/>
    <w:rsid w:val="00431A99"/>
    <w:rsid w:val="00432C4B"/>
    <w:rsid w:val="004330BE"/>
    <w:rsid w:val="00433460"/>
    <w:rsid w:val="00433A0F"/>
    <w:rsid w:val="00433B64"/>
    <w:rsid w:val="0043400A"/>
    <w:rsid w:val="00434034"/>
    <w:rsid w:val="00434309"/>
    <w:rsid w:val="004364B8"/>
    <w:rsid w:val="00436984"/>
    <w:rsid w:val="00440DFC"/>
    <w:rsid w:val="00441BAA"/>
    <w:rsid w:val="00441E3B"/>
    <w:rsid w:val="00441FB7"/>
    <w:rsid w:val="004437D6"/>
    <w:rsid w:val="00443BB0"/>
    <w:rsid w:val="004443CB"/>
    <w:rsid w:val="00445176"/>
    <w:rsid w:val="00445612"/>
    <w:rsid w:val="004459A3"/>
    <w:rsid w:val="00445EA1"/>
    <w:rsid w:val="00445F90"/>
    <w:rsid w:val="00446648"/>
    <w:rsid w:val="0044673A"/>
    <w:rsid w:val="0044758B"/>
    <w:rsid w:val="00447E4F"/>
    <w:rsid w:val="004500B3"/>
    <w:rsid w:val="004501E0"/>
    <w:rsid w:val="00450A4B"/>
    <w:rsid w:val="00450AAD"/>
    <w:rsid w:val="00450D03"/>
    <w:rsid w:val="00450F39"/>
    <w:rsid w:val="004514CC"/>
    <w:rsid w:val="0045155D"/>
    <w:rsid w:val="00451A0A"/>
    <w:rsid w:val="00451E07"/>
    <w:rsid w:val="004523EC"/>
    <w:rsid w:val="00452D0E"/>
    <w:rsid w:val="00452D92"/>
    <w:rsid w:val="004535B3"/>
    <w:rsid w:val="00455D03"/>
    <w:rsid w:val="00455FCF"/>
    <w:rsid w:val="004566E1"/>
    <w:rsid w:val="004570D2"/>
    <w:rsid w:val="00457425"/>
    <w:rsid w:val="00457F8F"/>
    <w:rsid w:val="0046165B"/>
    <w:rsid w:val="00461AF5"/>
    <w:rsid w:val="004623B0"/>
    <w:rsid w:val="00462674"/>
    <w:rsid w:val="0046286C"/>
    <w:rsid w:val="00462DF2"/>
    <w:rsid w:val="0046329C"/>
    <w:rsid w:val="00463E65"/>
    <w:rsid w:val="00465389"/>
    <w:rsid w:val="00465EE7"/>
    <w:rsid w:val="00466078"/>
    <w:rsid w:val="00466C53"/>
    <w:rsid w:val="00467137"/>
    <w:rsid w:val="00467EB8"/>
    <w:rsid w:val="00470203"/>
    <w:rsid w:val="004708DD"/>
    <w:rsid w:val="0047134F"/>
    <w:rsid w:val="00471A7A"/>
    <w:rsid w:val="00471BB4"/>
    <w:rsid w:val="0047274C"/>
    <w:rsid w:val="00473132"/>
    <w:rsid w:val="0047387B"/>
    <w:rsid w:val="00473EB3"/>
    <w:rsid w:val="004746C3"/>
    <w:rsid w:val="00474915"/>
    <w:rsid w:val="004752D8"/>
    <w:rsid w:val="004753D6"/>
    <w:rsid w:val="0047596F"/>
    <w:rsid w:val="00476064"/>
    <w:rsid w:val="00476344"/>
    <w:rsid w:val="004764F5"/>
    <w:rsid w:val="00476D0F"/>
    <w:rsid w:val="00477028"/>
    <w:rsid w:val="00477329"/>
    <w:rsid w:val="00480C9C"/>
    <w:rsid w:val="00480DF9"/>
    <w:rsid w:val="004810A7"/>
    <w:rsid w:val="00481130"/>
    <w:rsid w:val="004813BD"/>
    <w:rsid w:val="00481850"/>
    <w:rsid w:val="00482744"/>
    <w:rsid w:val="00482C0F"/>
    <w:rsid w:val="00483579"/>
    <w:rsid w:val="00483848"/>
    <w:rsid w:val="00483F3B"/>
    <w:rsid w:val="0048453E"/>
    <w:rsid w:val="00484A34"/>
    <w:rsid w:val="004860DF"/>
    <w:rsid w:val="00486678"/>
    <w:rsid w:val="00486F31"/>
    <w:rsid w:val="0048715F"/>
    <w:rsid w:val="00487506"/>
    <w:rsid w:val="00487507"/>
    <w:rsid w:val="00487691"/>
    <w:rsid w:val="0048786D"/>
    <w:rsid w:val="00487940"/>
    <w:rsid w:val="004909BA"/>
    <w:rsid w:val="00490B0C"/>
    <w:rsid w:val="00490F82"/>
    <w:rsid w:val="00491080"/>
    <w:rsid w:val="004921C9"/>
    <w:rsid w:val="00492571"/>
    <w:rsid w:val="004927FD"/>
    <w:rsid w:val="00493BDA"/>
    <w:rsid w:val="00493CA4"/>
    <w:rsid w:val="00493CB9"/>
    <w:rsid w:val="004940CC"/>
    <w:rsid w:val="00494872"/>
    <w:rsid w:val="00494C7B"/>
    <w:rsid w:val="00495603"/>
    <w:rsid w:val="004960F5"/>
    <w:rsid w:val="00497771"/>
    <w:rsid w:val="004A00B7"/>
    <w:rsid w:val="004A03D7"/>
    <w:rsid w:val="004A11E0"/>
    <w:rsid w:val="004A199C"/>
    <w:rsid w:val="004A1B97"/>
    <w:rsid w:val="004A2301"/>
    <w:rsid w:val="004A2432"/>
    <w:rsid w:val="004A2775"/>
    <w:rsid w:val="004A2D07"/>
    <w:rsid w:val="004A3609"/>
    <w:rsid w:val="004A5155"/>
    <w:rsid w:val="004A5BB7"/>
    <w:rsid w:val="004A5BDF"/>
    <w:rsid w:val="004A63F5"/>
    <w:rsid w:val="004A69B3"/>
    <w:rsid w:val="004A6AAC"/>
    <w:rsid w:val="004B0C1C"/>
    <w:rsid w:val="004B12C9"/>
    <w:rsid w:val="004B24F1"/>
    <w:rsid w:val="004B299F"/>
    <w:rsid w:val="004B36EA"/>
    <w:rsid w:val="004B3992"/>
    <w:rsid w:val="004B4767"/>
    <w:rsid w:val="004B4C14"/>
    <w:rsid w:val="004B5216"/>
    <w:rsid w:val="004B6983"/>
    <w:rsid w:val="004B6E84"/>
    <w:rsid w:val="004B6F7A"/>
    <w:rsid w:val="004B7A13"/>
    <w:rsid w:val="004C028D"/>
    <w:rsid w:val="004C0B5D"/>
    <w:rsid w:val="004C13E9"/>
    <w:rsid w:val="004C28FB"/>
    <w:rsid w:val="004C37B1"/>
    <w:rsid w:val="004C471F"/>
    <w:rsid w:val="004C550A"/>
    <w:rsid w:val="004C593D"/>
    <w:rsid w:val="004C5EA6"/>
    <w:rsid w:val="004C77AB"/>
    <w:rsid w:val="004D095A"/>
    <w:rsid w:val="004D1330"/>
    <w:rsid w:val="004D1EFC"/>
    <w:rsid w:val="004D3079"/>
    <w:rsid w:val="004D37CD"/>
    <w:rsid w:val="004D39D3"/>
    <w:rsid w:val="004D4399"/>
    <w:rsid w:val="004D466A"/>
    <w:rsid w:val="004D481B"/>
    <w:rsid w:val="004D67F2"/>
    <w:rsid w:val="004E13A8"/>
    <w:rsid w:val="004E24DA"/>
    <w:rsid w:val="004E2909"/>
    <w:rsid w:val="004E38CF"/>
    <w:rsid w:val="004E40A9"/>
    <w:rsid w:val="004E42C9"/>
    <w:rsid w:val="004E507B"/>
    <w:rsid w:val="004E5420"/>
    <w:rsid w:val="004E5B87"/>
    <w:rsid w:val="004E6879"/>
    <w:rsid w:val="004E6B09"/>
    <w:rsid w:val="004E7B69"/>
    <w:rsid w:val="004E7D0D"/>
    <w:rsid w:val="004F0DB2"/>
    <w:rsid w:val="004F29D3"/>
    <w:rsid w:val="004F39A8"/>
    <w:rsid w:val="004F3E75"/>
    <w:rsid w:val="004F4308"/>
    <w:rsid w:val="004F469D"/>
    <w:rsid w:val="004F57A9"/>
    <w:rsid w:val="004F7E91"/>
    <w:rsid w:val="00500DAD"/>
    <w:rsid w:val="00502111"/>
    <w:rsid w:val="00502543"/>
    <w:rsid w:val="005038DD"/>
    <w:rsid w:val="00503D7A"/>
    <w:rsid w:val="00503DDA"/>
    <w:rsid w:val="005047C9"/>
    <w:rsid w:val="005049A6"/>
    <w:rsid w:val="0050545A"/>
    <w:rsid w:val="005058D7"/>
    <w:rsid w:val="0050666F"/>
    <w:rsid w:val="005067DD"/>
    <w:rsid w:val="00506949"/>
    <w:rsid w:val="00507706"/>
    <w:rsid w:val="005077C3"/>
    <w:rsid w:val="0050789F"/>
    <w:rsid w:val="0051015A"/>
    <w:rsid w:val="0051018C"/>
    <w:rsid w:val="0051052E"/>
    <w:rsid w:val="005109F7"/>
    <w:rsid w:val="00511329"/>
    <w:rsid w:val="005117DD"/>
    <w:rsid w:val="00511AE0"/>
    <w:rsid w:val="00511E1A"/>
    <w:rsid w:val="00512EFA"/>
    <w:rsid w:val="00513072"/>
    <w:rsid w:val="00514273"/>
    <w:rsid w:val="00514DCE"/>
    <w:rsid w:val="00514FE1"/>
    <w:rsid w:val="00515512"/>
    <w:rsid w:val="00515EDD"/>
    <w:rsid w:val="0051666A"/>
    <w:rsid w:val="00516A2F"/>
    <w:rsid w:val="0051729E"/>
    <w:rsid w:val="00517531"/>
    <w:rsid w:val="00517D7A"/>
    <w:rsid w:val="0052034C"/>
    <w:rsid w:val="00520585"/>
    <w:rsid w:val="005224B1"/>
    <w:rsid w:val="00523B0A"/>
    <w:rsid w:val="005250BE"/>
    <w:rsid w:val="005257D9"/>
    <w:rsid w:val="0052591B"/>
    <w:rsid w:val="00527FFB"/>
    <w:rsid w:val="005304B8"/>
    <w:rsid w:val="0053079E"/>
    <w:rsid w:val="00530F7E"/>
    <w:rsid w:val="00531558"/>
    <w:rsid w:val="00531AE9"/>
    <w:rsid w:val="005326E4"/>
    <w:rsid w:val="005338E2"/>
    <w:rsid w:val="005345C8"/>
    <w:rsid w:val="00534A36"/>
    <w:rsid w:val="0053533B"/>
    <w:rsid w:val="005359B6"/>
    <w:rsid w:val="00535D4D"/>
    <w:rsid w:val="005361CB"/>
    <w:rsid w:val="00536BC2"/>
    <w:rsid w:val="00536C00"/>
    <w:rsid w:val="00537515"/>
    <w:rsid w:val="005376CC"/>
    <w:rsid w:val="005378C6"/>
    <w:rsid w:val="0054082A"/>
    <w:rsid w:val="00541240"/>
    <w:rsid w:val="005419C8"/>
    <w:rsid w:val="00541FBF"/>
    <w:rsid w:val="00542024"/>
    <w:rsid w:val="0054238A"/>
    <w:rsid w:val="0054424C"/>
    <w:rsid w:val="00544C38"/>
    <w:rsid w:val="00545AE0"/>
    <w:rsid w:val="0055055D"/>
    <w:rsid w:val="00550590"/>
    <w:rsid w:val="00550D0A"/>
    <w:rsid w:val="00551203"/>
    <w:rsid w:val="005519ED"/>
    <w:rsid w:val="00551B25"/>
    <w:rsid w:val="00551EED"/>
    <w:rsid w:val="0055208A"/>
    <w:rsid w:val="0055209F"/>
    <w:rsid w:val="005524FE"/>
    <w:rsid w:val="0055353A"/>
    <w:rsid w:val="00553633"/>
    <w:rsid w:val="0055371D"/>
    <w:rsid w:val="00553A52"/>
    <w:rsid w:val="00553CD7"/>
    <w:rsid w:val="00555C2E"/>
    <w:rsid w:val="00555FA5"/>
    <w:rsid w:val="005560D4"/>
    <w:rsid w:val="005573E6"/>
    <w:rsid w:val="00557AA6"/>
    <w:rsid w:val="00557AE4"/>
    <w:rsid w:val="00560D8A"/>
    <w:rsid w:val="0056143D"/>
    <w:rsid w:val="0056163A"/>
    <w:rsid w:val="00561A33"/>
    <w:rsid w:val="005622E2"/>
    <w:rsid w:val="005628A8"/>
    <w:rsid w:val="00562DDA"/>
    <w:rsid w:val="00562E0F"/>
    <w:rsid w:val="005631FA"/>
    <w:rsid w:val="0056324C"/>
    <w:rsid w:val="005632C8"/>
    <w:rsid w:val="00564EFC"/>
    <w:rsid w:val="005657AD"/>
    <w:rsid w:val="00566449"/>
    <w:rsid w:val="00566612"/>
    <w:rsid w:val="00566B62"/>
    <w:rsid w:val="00566C60"/>
    <w:rsid w:val="00566DAB"/>
    <w:rsid w:val="00567125"/>
    <w:rsid w:val="005678A5"/>
    <w:rsid w:val="00570017"/>
    <w:rsid w:val="00570259"/>
    <w:rsid w:val="0057037D"/>
    <w:rsid w:val="00572438"/>
    <w:rsid w:val="005727AB"/>
    <w:rsid w:val="00572C86"/>
    <w:rsid w:val="005731C0"/>
    <w:rsid w:val="00573D7B"/>
    <w:rsid w:val="00574CB2"/>
    <w:rsid w:val="0057578C"/>
    <w:rsid w:val="00575F4B"/>
    <w:rsid w:val="005766DC"/>
    <w:rsid w:val="00577A1D"/>
    <w:rsid w:val="00577CD4"/>
    <w:rsid w:val="005805F4"/>
    <w:rsid w:val="00581768"/>
    <w:rsid w:val="005817C4"/>
    <w:rsid w:val="00582C03"/>
    <w:rsid w:val="00584EE3"/>
    <w:rsid w:val="00585216"/>
    <w:rsid w:val="00585B27"/>
    <w:rsid w:val="00586528"/>
    <w:rsid w:val="005872E3"/>
    <w:rsid w:val="00587805"/>
    <w:rsid w:val="00587F11"/>
    <w:rsid w:val="005906A2"/>
    <w:rsid w:val="005917E0"/>
    <w:rsid w:val="005918FB"/>
    <w:rsid w:val="0059203F"/>
    <w:rsid w:val="0059207C"/>
    <w:rsid w:val="005922BD"/>
    <w:rsid w:val="005930C9"/>
    <w:rsid w:val="00593C62"/>
    <w:rsid w:val="00595869"/>
    <w:rsid w:val="00595C47"/>
    <w:rsid w:val="00596FEE"/>
    <w:rsid w:val="005975D1"/>
    <w:rsid w:val="005979F4"/>
    <w:rsid w:val="00597E3C"/>
    <w:rsid w:val="00597E67"/>
    <w:rsid w:val="005A04EF"/>
    <w:rsid w:val="005A09A3"/>
    <w:rsid w:val="005A0E5C"/>
    <w:rsid w:val="005A103C"/>
    <w:rsid w:val="005A1081"/>
    <w:rsid w:val="005A1D21"/>
    <w:rsid w:val="005A250F"/>
    <w:rsid w:val="005A2E82"/>
    <w:rsid w:val="005A3150"/>
    <w:rsid w:val="005A33FA"/>
    <w:rsid w:val="005A362F"/>
    <w:rsid w:val="005A36FC"/>
    <w:rsid w:val="005A3D18"/>
    <w:rsid w:val="005A3E39"/>
    <w:rsid w:val="005A49C1"/>
    <w:rsid w:val="005A4EC9"/>
    <w:rsid w:val="005A6084"/>
    <w:rsid w:val="005A6CBA"/>
    <w:rsid w:val="005A7BB6"/>
    <w:rsid w:val="005A7BE4"/>
    <w:rsid w:val="005A7D23"/>
    <w:rsid w:val="005B0A9D"/>
    <w:rsid w:val="005B12EF"/>
    <w:rsid w:val="005B15D2"/>
    <w:rsid w:val="005B17D3"/>
    <w:rsid w:val="005B1914"/>
    <w:rsid w:val="005B23CA"/>
    <w:rsid w:val="005B2521"/>
    <w:rsid w:val="005B2C30"/>
    <w:rsid w:val="005B5402"/>
    <w:rsid w:val="005B5726"/>
    <w:rsid w:val="005B5794"/>
    <w:rsid w:val="005B59D5"/>
    <w:rsid w:val="005B5B7F"/>
    <w:rsid w:val="005B5CB0"/>
    <w:rsid w:val="005B6AC8"/>
    <w:rsid w:val="005B7AF0"/>
    <w:rsid w:val="005C0BC5"/>
    <w:rsid w:val="005C18A3"/>
    <w:rsid w:val="005C1DA6"/>
    <w:rsid w:val="005C200F"/>
    <w:rsid w:val="005C29BD"/>
    <w:rsid w:val="005C3756"/>
    <w:rsid w:val="005C3C76"/>
    <w:rsid w:val="005C3C82"/>
    <w:rsid w:val="005C3DF4"/>
    <w:rsid w:val="005C4441"/>
    <w:rsid w:val="005C6E03"/>
    <w:rsid w:val="005C6E17"/>
    <w:rsid w:val="005C6EC0"/>
    <w:rsid w:val="005C734A"/>
    <w:rsid w:val="005C7529"/>
    <w:rsid w:val="005C7A6F"/>
    <w:rsid w:val="005D0877"/>
    <w:rsid w:val="005D0C3B"/>
    <w:rsid w:val="005D0E19"/>
    <w:rsid w:val="005D1519"/>
    <w:rsid w:val="005D1EC7"/>
    <w:rsid w:val="005D1F23"/>
    <w:rsid w:val="005D2FF5"/>
    <w:rsid w:val="005D37F8"/>
    <w:rsid w:val="005D3BC6"/>
    <w:rsid w:val="005D3ED9"/>
    <w:rsid w:val="005D4374"/>
    <w:rsid w:val="005D64C3"/>
    <w:rsid w:val="005D67E0"/>
    <w:rsid w:val="005E120D"/>
    <w:rsid w:val="005E1824"/>
    <w:rsid w:val="005E1EF2"/>
    <w:rsid w:val="005E24F0"/>
    <w:rsid w:val="005E3574"/>
    <w:rsid w:val="005E3F88"/>
    <w:rsid w:val="005E4459"/>
    <w:rsid w:val="005E5413"/>
    <w:rsid w:val="005E662D"/>
    <w:rsid w:val="005E71FF"/>
    <w:rsid w:val="005E7B4C"/>
    <w:rsid w:val="005F0901"/>
    <w:rsid w:val="005F1417"/>
    <w:rsid w:val="005F2541"/>
    <w:rsid w:val="005F2F2E"/>
    <w:rsid w:val="005F4165"/>
    <w:rsid w:val="005F47F6"/>
    <w:rsid w:val="005F49B3"/>
    <w:rsid w:val="005F638A"/>
    <w:rsid w:val="005F6DCE"/>
    <w:rsid w:val="005F6E28"/>
    <w:rsid w:val="005F702A"/>
    <w:rsid w:val="005F75AC"/>
    <w:rsid w:val="005F7787"/>
    <w:rsid w:val="005F77CD"/>
    <w:rsid w:val="005F7DA5"/>
    <w:rsid w:val="0060072B"/>
    <w:rsid w:val="00600AA1"/>
    <w:rsid w:val="00600E2D"/>
    <w:rsid w:val="00600F24"/>
    <w:rsid w:val="00601D47"/>
    <w:rsid w:val="00601DE2"/>
    <w:rsid w:val="006028DB"/>
    <w:rsid w:val="006028F5"/>
    <w:rsid w:val="00602961"/>
    <w:rsid w:val="00602E2F"/>
    <w:rsid w:val="006037AC"/>
    <w:rsid w:val="006043E3"/>
    <w:rsid w:val="0060455E"/>
    <w:rsid w:val="00605082"/>
    <w:rsid w:val="0060632A"/>
    <w:rsid w:val="00607027"/>
    <w:rsid w:val="00607217"/>
    <w:rsid w:val="00607667"/>
    <w:rsid w:val="00610581"/>
    <w:rsid w:val="006106C0"/>
    <w:rsid w:val="006110C7"/>
    <w:rsid w:val="0061124C"/>
    <w:rsid w:val="006125E2"/>
    <w:rsid w:val="00612FDA"/>
    <w:rsid w:val="00614D05"/>
    <w:rsid w:val="00614D70"/>
    <w:rsid w:val="00615263"/>
    <w:rsid w:val="006153A3"/>
    <w:rsid w:val="00615AF2"/>
    <w:rsid w:val="00615E67"/>
    <w:rsid w:val="00616473"/>
    <w:rsid w:val="0061660A"/>
    <w:rsid w:val="006169AF"/>
    <w:rsid w:val="00617574"/>
    <w:rsid w:val="0061799A"/>
    <w:rsid w:val="006202E2"/>
    <w:rsid w:val="0062131B"/>
    <w:rsid w:val="006218AA"/>
    <w:rsid w:val="00622F6C"/>
    <w:rsid w:val="006234A6"/>
    <w:rsid w:val="0062381C"/>
    <w:rsid w:val="00624809"/>
    <w:rsid w:val="006250D3"/>
    <w:rsid w:val="00625329"/>
    <w:rsid w:val="0062558C"/>
    <w:rsid w:val="0062596A"/>
    <w:rsid w:val="006259DE"/>
    <w:rsid w:val="00626652"/>
    <w:rsid w:val="00626E27"/>
    <w:rsid w:val="0062754A"/>
    <w:rsid w:val="00627F48"/>
    <w:rsid w:val="00630A31"/>
    <w:rsid w:val="00631AD4"/>
    <w:rsid w:val="006320E7"/>
    <w:rsid w:val="00632DAD"/>
    <w:rsid w:val="006340C8"/>
    <w:rsid w:val="0063425E"/>
    <w:rsid w:val="00634356"/>
    <w:rsid w:val="00634D79"/>
    <w:rsid w:val="0063508E"/>
    <w:rsid w:val="006358B7"/>
    <w:rsid w:val="00635C5D"/>
    <w:rsid w:val="00637A20"/>
    <w:rsid w:val="00640262"/>
    <w:rsid w:val="0064072C"/>
    <w:rsid w:val="00640A8D"/>
    <w:rsid w:val="00641B2B"/>
    <w:rsid w:val="00641DAB"/>
    <w:rsid w:val="00642081"/>
    <w:rsid w:val="0064318E"/>
    <w:rsid w:val="006453FA"/>
    <w:rsid w:val="006460BD"/>
    <w:rsid w:val="00646719"/>
    <w:rsid w:val="0064682C"/>
    <w:rsid w:val="00647169"/>
    <w:rsid w:val="00650D52"/>
    <w:rsid w:val="0065144C"/>
    <w:rsid w:val="006515B7"/>
    <w:rsid w:val="006529F8"/>
    <w:rsid w:val="006544DA"/>
    <w:rsid w:val="006548ED"/>
    <w:rsid w:val="00654ACE"/>
    <w:rsid w:val="00655452"/>
    <w:rsid w:val="00655586"/>
    <w:rsid w:val="00656B1E"/>
    <w:rsid w:val="00656C0D"/>
    <w:rsid w:val="00656F11"/>
    <w:rsid w:val="00657AA4"/>
    <w:rsid w:val="00657B63"/>
    <w:rsid w:val="006603F8"/>
    <w:rsid w:val="00660B60"/>
    <w:rsid w:val="00660E12"/>
    <w:rsid w:val="00661B8B"/>
    <w:rsid w:val="00662432"/>
    <w:rsid w:val="00662FD8"/>
    <w:rsid w:val="00663870"/>
    <w:rsid w:val="00664935"/>
    <w:rsid w:val="006665F9"/>
    <w:rsid w:val="00666652"/>
    <w:rsid w:val="00666917"/>
    <w:rsid w:val="00671B10"/>
    <w:rsid w:val="006726F3"/>
    <w:rsid w:val="00672C9A"/>
    <w:rsid w:val="006739C2"/>
    <w:rsid w:val="006746DE"/>
    <w:rsid w:val="00674AA1"/>
    <w:rsid w:val="006754B7"/>
    <w:rsid w:val="00675857"/>
    <w:rsid w:val="00675A7B"/>
    <w:rsid w:val="00675D67"/>
    <w:rsid w:val="006766BD"/>
    <w:rsid w:val="00676D4F"/>
    <w:rsid w:val="006771E3"/>
    <w:rsid w:val="00677C0A"/>
    <w:rsid w:val="006807A2"/>
    <w:rsid w:val="006809B1"/>
    <w:rsid w:val="00680FA9"/>
    <w:rsid w:val="0068253F"/>
    <w:rsid w:val="00682556"/>
    <w:rsid w:val="00682BE9"/>
    <w:rsid w:val="006835F3"/>
    <w:rsid w:val="006837FC"/>
    <w:rsid w:val="006845CC"/>
    <w:rsid w:val="00684946"/>
    <w:rsid w:val="00684EF9"/>
    <w:rsid w:val="006853F3"/>
    <w:rsid w:val="00685B7E"/>
    <w:rsid w:val="00685D46"/>
    <w:rsid w:val="006907A2"/>
    <w:rsid w:val="00690D7C"/>
    <w:rsid w:val="006910F7"/>
    <w:rsid w:val="00691C32"/>
    <w:rsid w:val="00691FA8"/>
    <w:rsid w:val="00692E1F"/>
    <w:rsid w:val="00692EEA"/>
    <w:rsid w:val="00692F57"/>
    <w:rsid w:val="00693376"/>
    <w:rsid w:val="006934A4"/>
    <w:rsid w:val="00694025"/>
    <w:rsid w:val="006948E6"/>
    <w:rsid w:val="00694ABC"/>
    <w:rsid w:val="00695AAF"/>
    <w:rsid w:val="00696293"/>
    <w:rsid w:val="006965BA"/>
    <w:rsid w:val="00697461"/>
    <w:rsid w:val="006975D9"/>
    <w:rsid w:val="0069774B"/>
    <w:rsid w:val="006A0973"/>
    <w:rsid w:val="006A0A3D"/>
    <w:rsid w:val="006A110D"/>
    <w:rsid w:val="006A1770"/>
    <w:rsid w:val="006A242D"/>
    <w:rsid w:val="006A2F2D"/>
    <w:rsid w:val="006A3167"/>
    <w:rsid w:val="006A3C90"/>
    <w:rsid w:val="006A41E1"/>
    <w:rsid w:val="006A70CE"/>
    <w:rsid w:val="006A77C2"/>
    <w:rsid w:val="006B04C4"/>
    <w:rsid w:val="006B05FE"/>
    <w:rsid w:val="006B0B94"/>
    <w:rsid w:val="006B0DF7"/>
    <w:rsid w:val="006B1458"/>
    <w:rsid w:val="006B16ED"/>
    <w:rsid w:val="006B1725"/>
    <w:rsid w:val="006B19F4"/>
    <w:rsid w:val="006B2762"/>
    <w:rsid w:val="006B2B0D"/>
    <w:rsid w:val="006B2C97"/>
    <w:rsid w:val="006B2D4C"/>
    <w:rsid w:val="006B35E1"/>
    <w:rsid w:val="006B50B3"/>
    <w:rsid w:val="006B5D08"/>
    <w:rsid w:val="006B5FD9"/>
    <w:rsid w:val="006B60FB"/>
    <w:rsid w:val="006B6FF4"/>
    <w:rsid w:val="006B78AE"/>
    <w:rsid w:val="006B7A69"/>
    <w:rsid w:val="006B7BEA"/>
    <w:rsid w:val="006C01A6"/>
    <w:rsid w:val="006C04C3"/>
    <w:rsid w:val="006C0CF4"/>
    <w:rsid w:val="006C0D46"/>
    <w:rsid w:val="006C16CF"/>
    <w:rsid w:val="006C17E6"/>
    <w:rsid w:val="006C1DC2"/>
    <w:rsid w:val="006C2C81"/>
    <w:rsid w:val="006C40CD"/>
    <w:rsid w:val="006C4B65"/>
    <w:rsid w:val="006C4DEE"/>
    <w:rsid w:val="006C5B72"/>
    <w:rsid w:val="006C611E"/>
    <w:rsid w:val="006C7BFF"/>
    <w:rsid w:val="006C7D5D"/>
    <w:rsid w:val="006D01B0"/>
    <w:rsid w:val="006D0A9F"/>
    <w:rsid w:val="006D0DA3"/>
    <w:rsid w:val="006D0DF2"/>
    <w:rsid w:val="006D32D6"/>
    <w:rsid w:val="006D34F2"/>
    <w:rsid w:val="006D3840"/>
    <w:rsid w:val="006D45FB"/>
    <w:rsid w:val="006D46F3"/>
    <w:rsid w:val="006D5344"/>
    <w:rsid w:val="006D5D62"/>
    <w:rsid w:val="006D5DA8"/>
    <w:rsid w:val="006D6E43"/>
    <w:rsid w:val="006D6F33"/>
    <w:rsid w:val="006D707D"/>
    <w:rsid w:val="006E012C"/>
    <w:rsid w:val="006E08B0"/>
    <w:rsid w:val="006E0A57"/>
    <w:rsid w:val="006E0D01"/>
    <w:rsid w:val="006E15E3"/>
    <w:rsid w:val="006E4D29"/>
    <w:rsid w:val="006E57D0"/>
    <w:rsid w:val="006E6E06"/>
    <w:rsid w:val="006E744F"/>
    <w:rsid w:val="006E7A1F"/>
    <w:rsid w:val="006F0424"/>
    <w:rsid w:val="006F0713"/>
    <w:rsid w:val="006F0BF2"/>
    <w:rsid w:val="006F1691"/>
    <w:rsid w:val="006F1735"/>
    <w:rsid w:val="006F20D5"/>
    <w:rsid w:val="006F22AD"/>
    <w:rsid w:val="006F2DA0"/>
    <w:rsid w:val="006F3D73"/>
    <w:rsid w:val="006F3EEA"/>
    <w:rsid w:val="006F3EF9"/>
    <w:rsid w:val="006F4CD7"/>
    <w:rsid w:val="006F5075"/>
    <w:rsid w:val="006F5FB3"/>
    <w:rsid w:val="006F640A"/>
    <w:rsid w:val="006F6573"/>
    <w:rsid w:val="00700032"/>
    <w:rsid w:val="0070021E"/>
    <w:rsid w:val="00700652"/>
    <w:rsid w:val="007009AD"/>
    <w:rsid w:val="00700F3D"/>
    <w:rsid w:val="0070177E"/>
    <w:rsid w:val="00701882"/>
    <w:rsid w:val="00702E2A"/>
    <w:rsid w:val="00703123"/>
    <w:rsid w:val="007032C4"/>
    <w:rsid w:val="00703D14"/>
    <w:rsid w:val="00705A0B"/>
    <w:rsid w:val="007066C8"/>
    <w:rsid w:val="00706D3A"/>
    <w:rsid w:val="007072B1"/>
    <w:rsid w:val="00707A32"/>
    <w:rsid w:val="0071026E"/>
    <w:rsid w:val="007103A2"/>
    <w:rsid w:val="0071118B"/>
    <w:rsid w:val="00711A36"/>
    <w:rsid w:val="00711C2F"/>
    <w:rsid w:val="007123C4"/>
    <w:rsid w:val="00712697"/>
    <w:rsid w:val="007126A4"/>
    <w:rsid w:val="007128EF"/>
    <w:rsid w:val="007141C1"/>
    <w:rsid w:val="00714985"/>
    <w:rsid w:val="00715426"/>
    <w:rsid w:val="00715494"/>
    <w:rsid w:val="00715556"/>
    <w:rsid w:val="0071575B"/>
    <w:rsid w:val="00717421"/>
    <w:rsid w:val="00717710"/>
    <w:rsid w:val="007220A3"/>
    <w:rsid w:val="007225F1"/>
    <w:rsid w:val="0072508F"/>
    <w:rsid w:val="007261C1"/>
    <w:rsid w:val="00726FAE"/>
    <w:rsid w:val="00726FD2"/>
    <w:rsid w:val="00727361"/>
    <w:rsid w:val="0073160D"/>
    <w:rsid w:val="00731A33"/>
    <w:rsid w:val="00733422"/>
    <w:rsid w:val="00733A39"/>
    <w:rsid w:val="00733DFE"/>
    <w:rsid w:val="00734497"/>
    <w:rsid w:val="00735CC5"/>
    <w:rsid w:val="00735F6D"/>
    <w:rsid w:val="00736C56"/>
    <w:rsid w:val="007370B4"/>
    <w:rsid w:val="007370FC"/>
    <w:rsid w:val="007379D0"/>
    <w:rsid w:val="00740E02"/>
    <w:rsid w:val="00741195"/>
    <w:rsid w:val="007412A5"/>
    <w:rsid w:val="007422B8"/>
    <w:rsid w:val="00745031"/>
    <w:rsid w:val="00745B76"/>
    <w:rsid w:val="00745B87"/>
    <w:rsid w:val="00745BCA"/>
    <w:rsid w:val="00745F84"/>
    <w:rsid w:val="007466F7"/>
    <w:rsid w:val="00747107"/>
    <w:rsid w:val="00747BD7"/>
    <w:rsid w:val="00751778"/>
    <w:rsid w:val="00751A57"/>
    <w:rsid w:val="00752B88"/>
    <w:rsid w:val="007531DA"/>
    <w:rsid w:val="00753454"/>
    <w:rsid w:val="00753DD2"/>
    <w:rsid w:val="007561F3"/>
    <w:rsid w:val="0075684C"/>
    <w:rsid w:val="00756E90"/>
    <w:rsid w:val="00757417"/>
    <w:rsid w:val="00757543"/>
    <w:rsid w:val="00757EAE"/>
    <w:rsid w:val="0076004A"/>
    <w:rsid w:val="00760E3B"/>
    <w:rsid w:val="007612D6"/>
    <w:rsid w:val="0076131D"/>
    <w:rsid w:val="007615FC"/>
    <w:rsid w:val="0076454B"/>
    <w:rsid w:val="00766522"/>
    <w:rsid w:val="00766D2A"/>
    <w:rsid w:val="00766D7E"/>
    <w:rsid w:val="00766D81"/>
    <w:rsid w:val="00767FE1"/>
    <w:rsid w:val="007704C1"/>
    <w:rsid w:val="007717F6"/>
    <w:rsid w:val="00771C23"/>
    <w:rsid w:val="00771F8F"/>
    <w:rsid w:val="00773571"/>
    <w:rsid w:val="00774110"/>
    <w:rsid w:val="007742EC"/>
    <w:rsid w:val="00775898"/>
    <w:rsid w:val="00775A08"/>
    <w:rsid w:val="00775E55"/>
    <w:rsid w:val="00776485"/>
    <w:rsid w:val="007770B4"/>
    <w:rsid w:val="0077729A"/>
    <w:rsid w:val="007778C6"/>
    <w:rsid w:val="00777C10"/>
    <w:rsid w:val="00777C82"/>
    <w:rsid w:val="007808F7"/>
    <w:rsid w:val="0078160E"/>
    <w:rsid w:val="007833E3"/>
    <w:rsid w:val="00783CCF"/>
    <w:rsid w:val="00784100"/>
    <w:rsid w:val="00784546"/>
    <w:rsid w:val="00787694"/>
    <w:rsid w:val="00787BBA"/>
    <w:rsid w:val="00787D19"/>
    <w:rsid w:val="007911CD"/>
    <w:rsid w:val="00793DDE"/>
    <w:rsid w:val="00794463"/>
    <w:rsid w:val="00794C33"/>
    <w:rsid w:val="00795272"/>
    <w:rsid w:val="00795BB0"/>
    <w:rsid w:val="00795D21"/>
    <w:rsid w:val="007965BB"/>
    <w:rsid w:val="00796B9B"/>
    <w:rsid w:val="00796F9F"/>
    <w:rsid w:val="007970C2"/>
    <w:rsid w:val="007977B9"/>
    <w:rsid w:val="007A106A"/>
    <w:rsid w:val="007A232B"/>
    <w:rsid w:val="007A35A6"/>
    <w:rsid w:val="007A3C0D"/>
    <w:rsid w:val="007A438F"/>
    <w:rsid w:val="007A56C1"/>
    <w:rsid w:val="007A590A"/>
    <w:rsid w:val="007B2ADB"/>
    <w:rsid w:val="007B2B83"/>
    <w:rsid w:val="007B4801"/>
    <w:rsid w:val="007B4E1F"/>
    <w:rsid w:val="007B5253"/>
    <w:rsid w:val="007B5B5B"/>
    <w:rsid w:val="007B690D"/>
    <w:rsid w:val="007B721D"/>
    <w:rsid w:val="007C045B"/>
    <w:rsid w:val="007C0638"/>
    <w:rsid w:val="007C225E"/>
    <w:rsid w:val="007C3C2D"/>
    <w:rsid w:val="007C4E31"/>
    <w:rsid w:val="007C5B3A"/>
    <w:rsid w:val="007C6878"/>
    <w:rsid w:val="007D05B8"/>
    <w:rsid w:val="007D0841"/>
    <w:rsid w:val="007D0EA2"/>
    <w:rsid w:val="007D0EAD"/>
    <w:rsid w:val="007D1035"/>
    <w:rsid w:val="007D1548"/>
    <w:rsid w:val="007D1824"/>
    <w:rsid w:val="007D1D2D"/>
    <w:rsid w:val="007D21C9"/>
    <w:rsid w:val="007D377A"/>
    <w:rsid w:val="007D40F1"/>
    <w:rsid w:val="007D4539"/>
    <w:rsid w:val="007D5B53"/>
    <w:rsid w:val="007D5EE3"/>
    <w:rsid w:val="007D629F"/>
    <w:rsid w:val="007D64D2"/>
    <w:rsid w:val="007D6FFC"/>
    <w:rsid w:val="007D70DF"/>
    <w:rsid w:val="007E04AF"/>
    <w:rsid w:val="007E0645"/>
    <w:rsid w:val="007E0CE7"/>
    <w:rsid w:val="007E15DC"/>
    <w:rsid w:val="007E1E62"/>
    <w:rsid w:val="007E2958"/>
    <w:rsid w:val="007E2E21"/>
    <w:rsid w:val="007E422F"/>
    <w:rsid w:val="007E50B7"/>
    <w:rsid w:val="007E643B"/>
    <w:rsid w:val="007E71F2"/>
    <w:rsid w:val="007E7ABF"/>
    <w:rsid w:val="007F221A"/>
    <w:rsid w:val="007F33AE"/>
    <w:rsid w:val="007F3E3C"/>
    <w:rsid w:val="007F406F"/>
    <w:rsid w:val="007F44DE"/>
    <w:rsid w:val="007F451C"/>
    <w:rsid w:val="007F4F35"/>
    <w:rsid w:val="007F5133"/>
    <w:rsid w:val="007F58E0"/>
    <w:rsid w:val="007F5E57"/>
    <w:rsid w:val="007F63CF"/>
    <w:rsid w:val="007F6B7F"/>
    <w:rsid w:val="007F7880"/>
    <w:rsid w:val="007F7C3B"/>
    <w:rsid w:val="007F7D6D"/>
    <w:rsid w:val="008032F4"/>
    <w:rsid w:val="00803823"/>
    <w:rsid w:val="00803AB7"/>
    <w:rsid w:val="0080433B"/>
    <w:rsid w:val="00805A1A"/>
    <w:rsid w:val="00805C18"/>
    <w:rsid w:val="0080637D"/>
    <w:rsid w:val="0081294E"/>
    <w:rsid w:val="0081445A"/>
    <w:rsid w:val="00814803"/>
    <w:rsid w:val="008152C7"/>
    <w:rsid w:val="0081551C"/>
    <w:rsid w:val="00815D16"/>
    <w:rsid w:val="008161BA"/>
    <w:rsid w:val="008179BB"/>
    <w:rsid w:val="00817D94"/>
    <w:rsid w:val="0082023A"/>
    <w:rsid w:val="008202F1"/>
    <w:rsid w:val="008207FD"/>
    <w:rsid w:val="00821BA0"/>
    <w:rsid w:val="00821D50"/>
    <w:rsid w:val="00821FE4"/>
    <w:rsid w:val="00825C89"/>
    <w:rsid w:val="00826090"/>
    <w:rsid w:val="00826D73"/>
    <w:rsid w:val="00826EB8"/>
    <w:rsid w:val="0082714E"/>
    <w:rsid w:val="00827B49"/>
    <w:rsid w:val="0083115F"/>
    <w:rsid w:val="00831260"/>
    <w:rsid w:val="0083128B"/>
    <w:rsid w:val="0083323A"/>
    <w:rsid w:val="00833240"/>
    <w:rsid w:val="00833ACD"/>
    <w:rsid w:val="00834313"/>
    <w:rsid w:val="008362E6"/>
    <w:rsid w:val="00840228"/>
    <w:rsid w:val="0084026C"/>
    <w:rsid w:val="00840ECD"/>
    <w:rsid w:val="00840F3B"/>
    <w:rsid w:val="00841A29"/>
    <w:rsid w:val="008421E2"/>
    <w:rsid w:val="00842362"/>
    <w:rsid w:val="00842CB2"/>
    <w:rsid w:val="00842D92"/>
    <w:rsid w:val="00843E12"/>
    <w:rsid w:val="0084571A"/>
    <w:rsid w:val="00845F72"/>
    <w:rsid w:val="0084624A"/>
    <w:rsid w:val="00846B1E"/>
    <w:rsid w:val="00846C28"/>
    <w:rsid w:val="00846C6F"/>
    <w:rsid w:val="00846DA2"/>
    <w:rsid w:val="008476E5"/>
    <w:rsid w:val="0084778F"/>
    <w:rsid w:val="008502F3"/>
    <w:rsid w:val="008505A0"/>
    <w:rsid w:val="00850A31"/>
    <w:rsid w:val="008511FC"/>
    <w:rsid w:val="00851832"/>
    <w:rsid w:val="00851D14"/>
    <w:rsid w:val="0085353F"/>
    <w:rsid w:val="008538C4"/>
    <w:rsid w:val="00854B39"/>
    <w:rsid w:val="00854DDD"/>
    <w:rsid w:val="0085531D"/>
    <w:rsid w:val="00855D55"/>
    <w:rsid w:val="00856D92"/>
    <w:rsid w:val="00856F9A"/>
    <w:rsid w:val="00857636"/>
    <w:rsid w:val="00857EEA"/>
    <w:rsid w:val="00857F75"/>
    <w:rsid w:val="008605EB"/>
    <w:rsid w:val="0086159A"/>
    <w:rsid w:val="00861702"/>
    <w:rsid w:val="00861D54"/>
    <w:rsid w:val="00862C6F"/>
    <w:rsid w:val="008630C6"/>
    <w:rsid w:val="00863C60"/>
    <w:rsid w:val="00863EF5"/>
    <w:rsid w:val="0086577D"/>
    <w:rsid w:val="00865A80"/>
    <w:rsid w:val="00865C52"/>
    <w:rsid w:val="00865D24"/>
    <w:rsid w:val="00866844"/>
    <w:rsid w:val="008669C2"/>
    <w:rsid w:val="00866CCB"/>
    <w:rsid w:val="00867294"/>
    <w:rsid w:val="008672D8"/>
    <w:rsid w:val="0086755A"/>
    <w:rsid w:val="00867C4B"/>
    <w:rsid w:val="008702B7"/>
    <w:rsid w:val="00871C93"/>
    <w:rsid w:val="00872511"/>
    <w:rsid w:val="00872A1C"/>
    <w:rsid w:val="0087335E"/>
    <w:rsid w:val="00873513"/>
    <w:rsid w:val="0087426C"/>
    <w:rsid w:val="00874334"/>
    <w:rsid w:val="00874392"/>
    <w:rsid w:val="008744E8"/>
    <w:rsid w:val="00874B84"/>
    <w:rsid w:val="00875055"/>
    <w:rsid w:val="008750A4"/>
    <w:rsid w:val="00875758"/>
    <w:rsid w:val="008762EF"/>
    <w:rsid w:val="00876354"/>
    <w:rsid w:val="00876F4D"/>
    <w:rsid w:val="008802AC"/>
    <w:rsid w:val="008810EC"/>
    <w:rsid w:val="00881559"/>
    <w:rsid w:val="00881F20"/>
    <w:rsid w:val="00882154"/>
    <w:rsid w:val="00882B10"/>
    <w:rsid w:val="00882E24"/>
    <w:rsid w:val="00883030"/>
    <w:rsid w:val="0088306F"/>
    <w:rsid w:val="00883101"/>
    <w:rsid w:val="00883CD5"/>
    <w:rsid w:val="00883DE6"/>
    <w:rsid w:val="00883E1C"/>
    <w:rsid w:val="0088494E"/>
    <w:rsid w:val="00885DB5"/>
    <w:rsid w:val="00885F28"/>
    <w:rsid w:val="0088763D"/>
    <w:rsid w:val="00887ADE"/>
    <w:rsid w:val="00890F4A"/>
    <w:rsid w:val="0089109D"/>
    <w:rsid w:val="008910AF"/>
    <w:rsid w:val="0089302B"/>
    <w:rsid w:val="00893540"/>
    <w:rsid w:val="008954E6"/>
    <w:rsid w:val="008962DD"/>
    <w:rsid w:val="00897CD3"/>
    <w:rsid w:val="008A00D0"/>
    <w:rsid w:val="008A0234"/>
    <w:rsid w:val="008A03B2"/>
    <w:rsid w:val="008A2472"/>
    <w:rsid w:val="008A31E8"/>
    <w:rsid w:val="008A37C2"/>
    <w:rsid w:val="008A3953"/>
    <w:rsid w:val="008A3E1E"/>
    <w:rsid w:val="008A44F1"/>
    <w:rsid w:val="008A4816"/>
    <w:rsid w:val="008A4A90"/>
    <w:rsid w:val="008A4B17"/>
    <w:rsid w:val="008A4C04"/>
    <w:rsid w:val="008A512D"/>
    <w:rsid w:val="008A6AA8"/>
    <w:rsid w:val="008A6C32"/>
    <w:rsid w:val="008A72D3"/>
    <w:rsid w:val="008A78CF"/>
    <w:rsid w:val="008B0029"/>
    <w:rsid w:val="008B0C7F"/>
    <w:rsid w:val="008B169E"/>
    <w:rsid w:val="008B1FA3"/>
    <w:rsid w:val="008B3351"/>
    <w:rsid w:val="008B475B"/>
    <w:rsid w:val="008B5507"/>
    <w:rsid w:val="008B5549"/>
    <w:rsid w:val="008B5830"/>
    <w:rsid w:val="008B5846"/>
    <w:rsid w:val="008B6F32"/>
    <w:rsid w:val="008B7810"/>
    <w:rsid w:val="008B782C"/>
    <w:rsid w:val="008B7B8D"/>
    <w:rsid w:val="008C0561"/>
    <w:rsid w:val="008C0B6F"/>
    <w:rsid w:val="008C0C42"/>
    <w:rsid w:val="008C2EE8"/>
    <w:rsid w:val="008C3388"/>
    <w:rsid w:val="008C381A"/>
    <w:rsid w:val="008C4503"/>
    <w:rsid w:val="008C459F"/>
    <w:rsid w:val="008C6171"/>
    <w:rsid w:val="008C7083"/>
    <w:rsid w:val="008C7586"/>
    <w:rsid w:val="008C7D99"/>
    <w:rsid w:val="008D0848"/>
    <w:rsid w:val="008D0F57"/>
    <w:rsid w:val="008D25B0"/>
    <w:rsid w:val="008D271E"/>
    <w:rsid w:val="008D27BA"/>
    <w:rsid w:val="008D2F6A"/>
    <w:rsid w:val="008D3EF4"/>
    <w:rsid w:val="008D5C8E"/>
    <w:rsid w:val="008D6141"/>
    <w:rsid w:val="008D66C2"/>
    <w:rsid w:val="008D66E0"/>
    <w:rsid w:val="008E164C"/>
    <w:rsid w:val="008E22CD"/>
    <w:rsid w:val="008E23D0"/>
    <w:rsid w:val="008E3FB0"/>
    <w:rsid w:val="008E4C19"/>
    <w:rsid w:val="008E59C9"/>
    <w:rsid w:val="008E6647"/>
    <w:rsid w:val="008E7659"/>
    <w:rsid w:val="008E7D69"/>
    <w:rsid w:val="008F1700"/>
    <w:rsid w:val="008F1837"/>
    <w:rsid w:val="008F19AC"/>
    <w:rsid w:val="008F2BE6"/>
    <w:rsid w:val="008F2CF8"/>
    <w:rsid w:val="008F2F22"/>
    <w:rsid w:val="008F309E"/>
    <w:rsid w:val="008F355B"/>
    <w:rsid w:val="008F369D"/>
    <w:rsid w:val="008F3C06"/>
    <w:rsid w:val="008F3E0C"/>
    <w:rsid w:val="008F4EBD"/>
    <w:rsid w:val="008F55EE"/>
    <w:rsid w:val="008F57B7"/>
    <w:rsid w:val="008F5B53"/>
    <w:rsid w:val="008F5D7D"/>
    <w:rsid w:val="008F5F23"/>
    <w:rsid w:val="008F6177"/>
    <w:rsid w:val="008F62DF"/>
    <w:rsid w:val="008F6FBE"/>
    <w:rsid w:val="008F75E4"/>
    <w:rsid w:val="008F766D"/>
    <w:rsid w:val="009001EF"/>
    <w:rsid w:val="009008A1"/>
    <w:rsid w:val="00900CF0"/>
    <w:rsid w:val="0090113C"/>
    <w:rsid w:val="00901426"/>
    <w:rsid w:val="00901431"/>
    <w:rsid w:val="0090163C"/>
    <w:rsid w:val="0090285D"/>
    <w:rsid w:val="009037B2"/>
    <w:rsid w:val="009040E7"/>
    <w:rsid w:val="00904717"/>
    <w:rsid w:val="00904A03"/>
    <w:rsid w:val="009065DC"/>
    <w:rsid w:val="009073CB"/>
    <w:rsid w:val="009077AD"/>
    <w:rsid w:val="009126AD"/>
    <w:rsid w:val="00913563"/>
    <w:rsid w:val="00913766"/>
    <w:rsid w:val="009138C6"/>
    <w:rsid w:val="00913A92"/>
    <w:rsid w:val="00913BCA"/>
    <w:rsid w:val="00914805"/>
    <w:rsid w:val="0091484E"/>
    <w:rsid w:val="009149B4"/>
    <w:rsid w:val="009153DF"/>
    <w:rsid w:val="009160F2"/>
    <w:rsid w:val="00917A98"/>
    <w:rsid w:val="0092064A"/>
    <w:rsid w:val="00921A35"/>
    <w:rsid w:val="00922822"/>
    <w:rsid w:val="00922DEA"/>
    <w:rsid w:val="009234B4"/>
    <w:rsid w:val="00923DBA"/>
    <w:rsid w:val="00924081"/>
    <w:rsid w:val="009243C0"/>
    <w:rsid w:val="009248AE"/>
    <w:rsid w:val="00925E67"/>
    <w:rsid w:val="00926782"/>
    <w:rsid w:val="00926BC3"/>
    <w:rsid w:val="0092797F"/>
    <w:rsid w:val="009279E5"/>
    <w:rsid w:val="00927D8E"/>
    <w:rsid w:val="0093007A"/>
    <w:rsid w:val="00930499"/>
    <w:rsid w:val="00931090"/>
    <w:rsid w:val="00931696"/>
    <w:rsid w:val="00932F23"/>
    <w:rsid w:val="00934855"/>
    <w:rsid w:val="009348D9"/>
    <w:rsid w:val="009363BA"/>
    <w:rsid w:val="009401EE"/>
    <w:rsid w:val="009422AF"/>
    <w:rsid w:val="00942901"/>
    <w:rsid w:val="00942BC6"/>
    <w:rsid w:val="00943400"/>
    <w:rsid w:val="0094393A"/>
    <w:rsid w:val="00943C1D"/>
    <w:rsid w:val="00944840"/>
    <w:rsid w:val="00944A71"/>
    <w:rsid w:val="009451C4"/>
    <w:rsid w:val="009453B9"/>
    <w:rsid w:val="00947444"/>
    <w:rsid w:val="009512B7"/>
    <w:rsid w:val="009520CE"/>
    <w:rsid w:val="0095289E"/>
    <w:rsid w:val="009539BB"/>
    <w:rsid w:val="00953D28"/>
    <w:rsid w:val="00953FFA"/>
    <w:rsid w:val="009563D7"/>
    <w:rsid w:val="0095692C"/>
    <w:rsid w:val="00956A74"/>
    <w:rsid w:val="00957527"/>
    <w:rsid w:val="009577B2"/>
    <w:rsid w:val="00957864"/>
    <w:rsid w:val="009578CB"/>
    <w:rsid w:val="009611A0"/>
    <w:rsid w:val="0096151A"/>
    <w:rsid w:val="00962DEA"/>
    <w:rsid w:val="00963392"/>
    <w:rsid w:val="0096367D"/>
    <w:rsid w:val="009649B1"/>
    <w:rsid w:val="00964E42"/>
    <w:rsid w:val="00964F96"/>
    <w:rsid w:val="009651C7"/>
    <w:rsid w:val="009653AC"/>
    <w:rsid w:val="009657D2"/>
    <w:rsid w:val="00966664"/>
    <w:rsid w:val="00966973"/>
    <w:rsid w:val="00967273"/>
    <w:rsid w:val="009678C7"/>
    <w:rsid w:val="00967D26"/>
    <w:rsid w:val="00970869"/>
    <w:rsid w:val="00970F37"/>
    <w:rsid w:val="00971FD0"/>
    <w:rsid w:val="009724F6"/>
    <w:rsid w:val="0097266F"/>
    <w:rsid w:val="00972825"/>
    <w:rsid w:val="009736E6"/>
    <w:rsid w:val="00973AC3"/>
    <w:rsid w:val="00974251"/>
    <w:rsid w:val="009743F3"/>
    <w:rsid w:val="00975591"/>
    <w:rsid w:val="00975E7C"/>
    <w:rsid w:val="00976C47"/>
    <w:rsid w:val="009777DF"/>
    <w:rsid w:val="0098008F"/>
    <w:rsid w:val="00981D40"/>
    <w:rsid w:val="0098208D"/>
    <w:rsid w:val="00982DB4"/>
    <w:rsid w:val="009832B0"/>
    <w:rsid w:val="009847D8"/>
    <w:rsid w:val="00984E9E"/>
    <w:rsid w:val="00984F19"/>
    <w:rsid w:val="009854BA"/>
    <w:rsid w:val="00985C12"/>
    <w:rsid w:val="00986EBD"/>
    <w:rsid w:val="00986FC9"/>
    <w:rsid w:val="00987881"/>
    <w:rsid w:val="00987E6B"/>
    <w:rsid w:val="009903CD"/>
    <w:rsid w:val="00992538"/>
    <w:rsid w:val="00994DF7"/>
    <w:rsid w:val="00994F23"/>
    <w:rsid w:val="00995FF5"/>
    <w:rsid w:val="009965C9"/>
    <w:rsid w:val="00997957"/>
    <w:rsid w:val="00997C40"/>
    <w:rsid w:val="009A26C9"/>
    <w:rsid w:val="009A275E"/>
    <w:rsid w:val="009A27E3"/>
    <w:rsid w:val="009A408A"/>
    <w:rsid w:val="009A40D5"/>
    <w:rsid w:val="009A4242"/>
    <w:rsid w:val="009A4AA0"/>
    <w:rsid w:val="009A4E8A"/>
    <w:rsid w:val="009A588A"/>
    <w:rsid w:val="009A5DD2"/>
    <w:rsid w:val="009A5E41"/>
    <w:rsid w:val="009A620E"/>
    <w:rsid w:val="009A65BD"/>
    <w:rsid w:val="009A7B27"/>
    <w:rsid w:val="009A7BD0"/>
    <w:rsid w:val="009B04AE"/>
    <w:rsid w:val="009B06C3"/>
    <w:rsid w:val="009B217F"/>
    <w:rsid w:val="009B239C"/>
    <w:rsid w:val="009B316C"/>
    <w:rsid w:val="009B3524"/>
    <w:rsid w:val="009B3912"/>
    <w:rsid w:val="009B4138"/>
    <w:rsid w:val="009B432E"/>
    <w:rsid w:val="009B451D"/>
    <w:rsid w:val="009B54EF"/>
    <w:rsid w:val="009B6189"/>
    <w:rsid w:val="009B64C2"/>
    <w:rsid w:val="009B6CE8"/>
    <w:rsid w:val="009B77EF"/>
    <w:rsid w:val="009B79CC"/>
    <w:rsid w:val="009B7D10"/>
    <w:rsid w:val="009C0051"/>
    <w:rsid w:val="009C09ED"/>
    <w:rsid w:val="009C2123"/>
    <w:rsid w:val="009C3995"/>
    <w:rsid w:val="009C40FC"/>
    <w:rsid w:val="009C46B7"/>
    <w:rsid w:val="009C4BFF"/>
    <w:rsid w:val="009C54AC"/>
    <w:rsid w:val="009C5C4A"/>
    <w:rsid w:val="009C639D"/>
    <w:rsid w:val="009C6B42"/>
    <w:rsid w:val="009D1AC3"/>
    <w:rsid w:val="009D22FF"/>
    <w:rsid w:val="009D27E0"/>
    <w:rsid w:val="009D2C8B"/>
    <w:rsid w:val="009D2F03"/>
    <w:rsid w:val="009D301E"/>
    <w:rsid w:val="009D306C"/>
    <w:rsid w:val="009D4A35"/>
    <w:rsid w:val="009D4F43"/>
    <w:rsid w:val="009D58B9"/>
    <w:rsid w:val="009D69BF"/>
    <w:rsid w:val="009D6B99"/>
    <w:rsid w:val="009D7848"/>
    <w:rsid w:val="009E08BD"/>
    <w:rsid w:val="009E2B4D"/>
    <w:rsid w:val="009E30F7"/>
    <w:rsid w:val="009E3AD4"/>
    <w:rsid w:val="009E6041"/>
    <w:rsid w:val="009E6384"/>
    <w:rsid w:val="009E6475"/>
    <w:rsid w:val="009E6E33"/>
    <w:rsid w:val="009E7400"/>
    <w:rsid w:val="009F004F"/>
    <w:rsid w:val="009F0D5E"/>
    <w:rsid w:val="009F17D6"/>
    <w:rsid w:val="009F2184"/>
    <w:rsid w:val="009F2798"/>
    <w:rsid w:val="009F27ED"/>
    <w:rsid w:val="009F2D46"/>
    <w:rsid w:val="009F332B"/>
    <w:rsid w:val="009F368B"/>
    <w:rsid w:val="009F413B"/>
    <w:rsid w:val="009F422E"/>
    <w:rsid w:val="009F452A"/>
    <w:rsid w:val="009F6E19"/>
    <w:rsid w:val="009F73BE"/>
    <w:rsid w:val="009F73CC"/>
    <w:rsid w:val="009F744F"/>
    <w:rsid w:val="009F75E6"/>
    <w:rsid w:val="009F7C02"/>
    <w:rsid w:val="00A02425"/>
    <w:rsid w:val="00A024F8"/>
    <w:rsid w:val="00A02F68"/>
    <w:rsid w:val="00A04067"/>
    <w:rsid w:val="00A04B33"/>
    <w:rsid w:val="00A04C99"/>
    <w:rsid w:val="00A057D4"/>
    <w:rsid w:val="00A0675A"/>
    <w:rsid w:val="00A06EC9"/>
    <w:rsid w:val="00A06EFC"/>
    <w:rsid w:val="00A07599"/>
    <w:rsid w:val="00A1022B"/>
    <w:rsid w:val="00A11275"/>
    <w:rsid w:val="00A11F5E"/>
    <w:rsid w:val="00A13828"/>
    <w:rsid w:val="00A1389A"/>
    <w:rsid w:val="00A138FF"/>
    <w:rsid w:val="00A13CB8"/>
    <w:rsid w:val="00A14259"/>
    <w:rsid w:val="00A14BA0"/>
    <w:rsid w:val="00A1501C"/>
    <w:rsid w:val="00A1532E"/>
    <w:rsid w:val="00A15460"/>
    <w:rsid w:val="00A15476"/>
    <w:rsid w:val="00A16393"/>
    <w:rsid w:val="00A16532"/>
    <w:rsid w:val="00A1753D"/>
    <w:rsid w:val="00A2348B"/>
    <w:rsid w:val="00A2366D"/>
    <w:rsid w:val="00A23E33"/>
    <w:rsid w:val="00A23EE6"/>
    <w:rsid w:val="00A24AD0"/>
    <w:rsid w:val="00A24C44"/>
    <w:rsid w:val="00A2539F"/>
    <w:rsid w:val="00A25BEA"/>
    <w:rsid w:val="00A25D06"/>
    <w:rsid w:val="00A25FC3"/>
    <w:rsid w:val="00A26793"/>
    <w:rsid w:val="00A26A4B"/>
    <w:rsid w:val="00A26CDF"/>
    <w:rsid w:val="00A2764C"/>
    <w:rsid w:val="00A27AF9"/>
    <w:rsid w:val="00A27E57"/>
    <w:rsid w:val="00A30B50"/>
    <w:rsid w:val="00A30B8B"/>
    <w:rsid w:val="00A31311"/>
    <w:rsid w:val="00A3307A"/>
    <w:rsid w:val="00A34F40"/>
    <w:rsid w:val="00A3504C"/>
    <w:rsid w:val="00A3728C"/>
    <w:rsid w:val="00A3771B"/>
    <w:rsid w:val="00A378C0"/>
    <w:rsid w:val="00A40C1F"/>
    <w:rsid w:val="00A40DA0"/>
    <w:rsid w:val="00A4117B"/>
    <w:rsid w:val="00A41B27"/>
    <w:rsid w:val="00A4284A"/>
    <w:rsid w:val="00A42CF8"/>
    <w:rsid w:val="00A42E68"/>
    <w:rsid w:val="00A4525F"/>
    <w:rsid w:val="00A45B28"/>
    <w:rsid w:val="00A45F5B"/>
    <w:rsid w:val="00A46FBE"/>
    <w:rsid w:val="00A473DC"/>
    <w:rsid w:val="00A47BE1"/>
    <w:rsid w:val="00A50219"/>
    <w:rsid w:val="00A503E9"/>
    <w:rsid w:val="00A50524"/>
    <w:rsid w:val="00A505D9"/>
    <w:rsid w:val="00A51365"/>
    <w:rsid w:val="00A51385"/>
    <w:rsid w:val="00A518A4"/>
    <w:rsid w:val="00A51DB6"/>
    <w:rsid w:val="00A51ED5"/>
    <w:rsid w:val="00A52A61"/>
    <w:rsid w:val="00A55019"/>
    <w:rsid w:val="00A55231"/>
    <w:rsid w:val="00A559F1"/>
    <w:rsid w:val="00A56ACC"/>
    <w:rsid w:val="00A56CF7"/>
    <w:rsid w:val="00A56F87"/>
    <w:rsid w:val="00A56FC1"/>
    <w:rsid w:val="00A57DA7"/>
    <w:rsid w:val="00A6012A"/>
    <w:rsid w:val="00A60317"/>
    <w:rsid w:val="00A60B56"/>
    <w:rsid w:val="00A611AD"/>
    <w:rsid w:val="00A613F8"/>
    <w:rsid w:val="00A6252C"/>
    <w:rsid w:val="00A625AD"/>
    <w:rsid w:val="00A630B0"/>
    <w:rsid w:val="00A636FB"/>
    <w:rsid w:val="00A6373D"/>
    <w:rsid w:val="00A63ADC"/>
    <w:rsid w:val="00A63BBC"/>
    <w:rsid w:val="00A63F14"/>
    <w:rsid w:val="00A648C4"/>
    <w:rsid w:val="00A64E85"/>
    <w:rsid w:val="00A65006"/>
    <w:rsid w:val="00A65425"/>
    <w:rsid w:val="00A664D9"/>
    <w:rsid w:val="00A66F38"/>
    <w:rsid w:val="00A673A8"/>
    <w:rsid w:val="00A6766C"/>
    <w:rsid w:val="00A67B5D"/>
    <w:rsid w:val="00A700AC"/>
    <w:rsid w:val="00A70356"/>
    <w:rsid w:val="00A706E2"/>
    <w:rsid w:val="00A70760"/>
    <w:rsid w:val="00A7078F"/>
    <w:rsid w:val="00A70D92"/>
    <w:rsid w:val="00A71E89"/>
    <w:rsid w:val="00A73405"/>
    <w:rsid w:val="00A742F2"/>
    <w:rsid w:val="00A74D2E"/>
    <w:rsid w:val="00A76D3B"/>
    <w:rsid w:val="00A77E55"/>
    <w:rsid w:val="00A77F0C"/>
    <w:rsid w:val="00A80042"/>
    <w:rsid w:val="00A80408"/>
    <w:rsid w:val="00A81131"/>
    <w:rsid w:val="00A81C25"/>
    <w:rsid w:val="00A82655"/>
    <w:rsid w:val="00A82CD5"/>
    <w:rsid w:val="00A83A58"/>
    <w:rsid w:val="00A84320"/>
    <w:rsid w:val="00A8432A"/>
    <w:rsid w:val="00A8440D"/>
    <w:rsid w:val="00A84F2A"/>
    <w:rsid w:val="00A852BD"/>
    <w:rsid w:val="00A85EAA"/>
    <w:rsid w:val="00A90D37"/>
    <w:rsid w:val="00A91568"/>
    <w:rsid w:val="00A91D41"/>
    <w:rsid w:val="00A91D55"/>
    <w:rsid w:val="00A9203B"/>
    <w:rsid w:val="00A923F8"/>
    <w:rsid w:val="00A93662"/>
    <w:rsid w:val="00A93B60"/>
    <w:rsid w:val="00A94055"/>
    <w:rsid w:val="00A9423E"/>
    <w:rsid w:val="00A9449E"/>
    <w:rsid w:val="00A95B02"/>
    <w:rsid w:val="00A95F11"/>
    <w:rsid w:val="00A96DD3"/>
    <w:rsid w:val="00A96F94"/>
    <w:rsid w:val="00A97074"/>
    <w:rsid w:val="00A978D6"/>
    <w:rsid w:val="00A979D6"/>
    <w:rsid w:val="00AA032C"/>
    <w:rsid w:val="00AA0E16"/>
    <w:rsid w:val="00AA1060"/>
    <w:rsid w:val="00AA1743"/>
    <w:rsid w:val="00AA2A52"/>
    <w:rsid w:val="00AA336A"/>
    <w:rsid w:val="00AA452C"/>
    <w:rsid w:val="00AA46F5"/>
    <w:rsid w:val="00AA4BD8"/>
    <w:rsid w:val="00AA4D04"/>
    <w:rsid w:val="00AA56B5"/>
    <w:rsid w:val="00AA5942"/>
    <w:rsid w:val="00AA5B40"/>
    <w:rsid w:val="00AA7C0E"/>
    <w:rsid w:val="00AB05C1"/>
    <w:rsid w:val="00AB0FB4"/>
    <w:rsid w:val="00AB17AA"/>
    <w:rsid w:val="00AB17F1"/>
    <w:rsid w:val="00AB1CB1"/>
    <w:rsid w:val="00AB1D1E"/>
    <w:rsid w:val="00AB27D6"/>
    <w:rsid w:val="00AB2BD3"/>
    <w:rsid w:val="00AB33CF"/>
    <w:rsid w:val="00AB3855"/>
    <w:rsid w:val="00AB399F"/>
    <w:rsid w:val="00AB3C60"/>
    <w:rsid w:val="00AB4154"/>
    <w:rsid w:val="00AB4251"/>
    <w:rsid w:val="00AB695D"/>
    <w:rsid w:val="00AB6C56"/>
    <w:rsid w:val="00AB72A8"/>
    <w:rsid w:val="00AB763B"/>
    <w:rsid w:val="00AC03DF"/>
    <w:rsid w:val="00AC1986"/>
    <w:rsid w:val="00AC24F5"/>
    <w:rsid w:val="00AC30B8"/>
    <w:rsid w:val="00AC334A"/>
    <w:rsid w:val="00AC36F4"/>
    <w:rsid w:val="00AC3723"/>
    <w:rsid w:val="00AC4761"/>
    <w:rsid w:val="00AC49C1"/>
    <w:rsid w:val="00AC59F9"/>
    <w:rsid w:val="00AC5EB2"/>
    <w:rsid w:val="00AC5FFB"/>
    <w:rsid w:val="00AC63D7"/>
    <w:rsid w:val="00AC7916"/>
    <w:rsid w:val="00AD0EA8"/>
    <w:rsid w:val="00AD1295"/>
    <w:rsid w:val="00AD1754"/>
    <w:rsid w:val="00AD1ED2"/>
    <w:rsid w:val="00AD20D5"/>
    <w:rsid w:val="00AD2244"/>
    <w:rsid w:val="00AD270C"/>
    <w:rsid w:val="00AD271B"/>
    <w:rsid w:val="00AD2A83"/>
    <w:rsid w:val="00AD2DE5"/>
    <w:rsid w:val="00AD38A1"/>
    <w:rsid w:val="00AD3FCF"/>
    <w:rsid w:val="00AD4DB4"/>
    <w:rsid w:val="00AD64DE"/>
    <w:rsid w:val="00AD66A8"/>
    <w:rsid w:val="00AD69DB"/>
    <w:rsid w:val="00AD707A"/>
    <w:rsid w:val="00AD707F"/>
    <w:rsid w:val="00AD7B22"/>
    <w:rsid w:val="00AE03BB"/>
    <w:rsid w:val="00AE065C"/>
    <w:rsid w:val="00AE2AE4"/>
    <w:rsid w:val="00AE2EC4"/>
    <w:rsid w:val="00AE323F"/>
    <w:rsid w:val="00AE34CD"/>
    <w:rsid w:val="00AE4FA4"/>
    <w:rsid w:val="00AE5ABF"/>
    <w:rsid w:val="00AE6758"/>
    <w:rsid w:val="00AE6CDA"/>
    <w:rsid w:val="00AE6D5F"/>
    <w:rsid w:val="00AE6DE5"/>
    <w:rsid w:val="00AE72AD"/>
    <w:rsid w:val="00AE7D80"/>
    <w:rsid w:val="00AE7EC1"/>
    <w:rsid w:val="00AF0E75"/>
    <w:rsid w:val="00AF1460"/>
    <w:rsid w:val="00AF2FA2"/>
    <w:rsid w:val="00AF4AF6"/>
    <w:rsid w:val="00AF544E"/>
    <w:rsid w:val="00AF5988"/>
    <w:rsid w:val="00B00739"/>
    <w:rsid w:val="00B00811"/>
    <w:rsid w:val="00B017BD"/>
    <w:rsid w:val="00B02185"/>
    <w:rsid w:val="00B031AA"/>
    <w:rsid w:val="00B035BA"/>
    <w:rsid w:val="00B03819"/>
    <w:rsid w:val="00B03BCE"/>
    <w:rsid w:val="00B04029"/>
    <w:rsid w:val="00B04413"/>
    <w:rsid w:val="00B0510E"/>
    <w:rsid w:val="00B056BA"/>
    <w:rsid w:val="00B05A3B"/>
    <w:rsid w:val="00B0600C"/>
    <w:rsid w:val="00B0775B"/>
    <w:rsid w:val="00B10227"/>
    <w:rsid w:val="00B10824"/>
    <w:rsid w:val="00B10D11"/>
    <w:rsid w:val="00B122A8"/>
    <w:rsid w:val="00B1243D"/>
    <w:rsid w:val="00B14CDA"/>
    <w:rsid w:val="00B15910"/>
    <w:rsid w:val="00B1776E"/>
    <w:rsid w:val="00B17F4E"/>
    <w:rsid w:val="00B200E4"/>
    <w:rsid w:val="00B204A5"/>
    <w:rsid w:val="00B209E5"/>
    <w:rsid w:val="00B216A0"/>
    <w:rsid w:val="00B218A4"/>
    <w:rsid w:val="00B22839"/>
    <w:rsid w:val="00B23234"/>
    <w:rsid w:val="00B2340E"/>
    <w:rsid w:val="00B242F9"/>
    <w:rsid w:val="00B26C8D"/>
    <w:rsid w:val="00B270B9"/>
    <w:rsid w:val="00B27D40"/>
    <w:rsid w:val="00B3223D"/>
    <w:rsid w:val="00B3245A"/>
    <w:rsid w:val="00B330E6"/>
    <w:rsid w:val="00B35620"/>
    <w:rsid w:val="00B35C45"/>
    <w:rsid w:val="00B3630E"/>
    <w:rsid w:val="00B36FB3"/>
    <w:rsid w:val="00B401AD"/>
    <w:rsid w:val="00B40378"/>
    <w:rsid w:val="00B408A8"/>
    <w:rsid w:val="00B40B35"/>
    <w:rsid w:val="00B41F3A"/>
    <w:rsid w:val="00B42078"/>
    <w:rsid w:val="00B423F4"/>
    <w:rsid w:val="00B42505"/>
    <w:rsid w:val="00B42947"/>
    <w:rsid w:val="00B42D42"/>
    <w:rsid w:val="00B433FA"/>
    <w:rsid w:val="00B44771"/>
    <w:rsid w:val="00B45FD1"/>
    <w:rsid w:val="00B45FF9"/>
    <w:rsid w:val="00B467DC"/>
    <w:rsid w:val="00B468B9"/>
    <w:rsid w:val="00B46A14"/>
    <w:rsid w:val="00B46D61"/>
    <w:rsid w:val="00B46E35"/>
    <w:rsid w:val="00B46E3A"/>
    <w:rsid w:val="00B478EF"/>
    <w:rsid w:val="00B502B8"/>
    <w:rsid w:val="00B50F83"/>
    <w:rsid w:val="00B51C93"/>
    <w:rsid w:val="00B522BC"/>
    <w:rsid w:val="00B533E2"/>
    <w:rsid w:val="00B5414A"/>
    <w:rsid w:val="00B54E2E"/>
    <w:rsid w:val="00B55253"/>
    <w:rsid w:val="00B56C48"/>
    <w:rsid w:val="00B57275"/>
    <w:rsid w:val="00B573DA"/>
    <w:rsid w:val="00B57714"/>
    <w:rsid w:val="00B5794A"/>
    <w:rsid w:val="00B57BA3"/>
    <w:rsid w:val="00B601DF"/>
    <w:rsid w:val="00B60F71"/>
    <w:rsid w:val="00B61C50"/>
    <w:rsid w:val="00B622CF"/>
    <w:rsid w:val="00B643B0"/>
    <w:rsid w:val="00B64C8C"/>
    <w:rsid w:val="00B66833"/>
    <w:rsid w:val="00B668A7"/>
    <w:rsid w:val="00B67943"/>
    <w:rsid w:val="00B67DA3"/>
    <w:rsid w:val="00B70743"/>
    <w:rsid w:val="00B7088B"/>
    <w:rsid w:val="00B71FB3"/>
    <w:rsid w:val="00B724FA"/>
    <w:rsid w:val="00B72A2C"/>
    <w:rsid w:val="00B72C83"/>
    <w:rsid w:val="00B739FE"/>
    <w:rsid w:val="00B76A2C"/>
    <w:rsid w:val="00B77B0B"/>
    <w:rsid w:val="00B80DE8"/>
    <w:rsid w:val="00B827AB"/>
    <w:rsid w:val="00B833DF"/>
    <w:rsid w:val="00B8367F"/>
    <w:rsid w:val="00B83E8D"/>
    <w:rsid w:val="00B83E95"/>
    <w:rsid w:val="00B84714"/>
    <w:rsid w:val="00B84B72"/>
    <w:rsid w:val="00B84CB7"/>
    <w:rsid w:val="00B85999"/>
    <w:rsid w:val="00B85B0E"/>
    <w:rsid w:val="00B867F5"/>
    <w:rsid w:val="00B86E70"/>
    <w:rsid w:val="00B8704E"/>
    <w:rsid w:val="00B90069"/>
    <w:rsid w:val="00B90E18"/>
    <w:rsid w:val="00B90EA8"/>
    <w:rsid w:val="00B92CF6"/>
    <w:rsid w:val="00B9401B"/>
    <w:rsid w:val="00B946A5"/>
    <w:rsid w:val="00B9489A"/>
    <w:rsid w:val="00B94CD0"/>
    <w:rsid w:val="00B94D65"/>
    <w:rsid w:val="00B95A00"/>
    <w:rsid w:val="00B96254"/>
    <w:rsid w:val="00B96324"/>
    <w:rsid w:val="00B9640B"/>
    <w:rsid w:val="00B9680B"/>
    <w:rsid w:val="00B973D7"/>
    <w:rsid w:val="00BA0A84"/>
    <w:rsid w:val="00BA179F"/>
    <w:rsid w:val="00BA1D8A"/>
    <w:rsid w:val="00BA3139"/>
    <w:rsid w:val="00BA4A9E"/>
    <w:rsid w:val="00BA4B54"/>
    <w:rsid w:val="00BA56E5"/>
    <w:rsid w:val="00BA583D"/>
    <w:rsid w:val="00BA681F"/>
    <w:rsid w:val="00BA717F"/>
    <w:rsid w:val="00BA76C0"/>
    <w:rsid w:val="00BB03DB"/>
    <w:rsid w:val="00BB0714"/>
    <w:rsid w:val="00BB0AF5"/>
    <w:rsid w:val="00BB1CDA"/>
    <w:rsid w:val="00BB27E3"/>
    <w:rsid w:val="00BB2C74"/>
    <w:rsid w:val="00BB2E63"/>
    <w:rsid w:val="00BB4D79"/>
    <w:rsid w:val="00BB510E"/>
    <w:rsid w:val="00BB5921"/>
    <w:rsid w:val="00BB6D1A"/>
    <w:rsid w:val="00BB7942"/>
    <w:rsid w:val="00BC0D75"/>
    <w:rsid w:val="00BC1347"/>
    <w:rsid w:val="00BC1CB2"/>
    <w:rsid w:val="00BC1EAA"/>
    <w:rsid w:val="00BC2201"/>
    <w:rsid w:val="00BC2E13"/>
    <w:rsid w:val="00BC3149"/>
    <w:rsid w:val="00BC3658"/>
    <w:rsid w:val="00BC37ED"/>
    <w:rsid w:val="00BC3D08"/>
    <w:rsid w:val="00BC4701"/>
    <w:rsid w:val="00BC583F"/>
    <w:rsid w:val="00BC58E4"/>
    <w:rsid w:val="00BC7223"/>
    <w:rsid w:val="00BC733C"/>
    <w:rsid w:val="00BD0253"/>
    <w:rsid w:val="00BD0470"/>
    <w:rsid w:val="00BD0DEB"/>
    <w:rsid w:val="00BD129A"/>
    <w:rsid w:val="00BD12F5"/>
    <w:rsid w:val="00BD1B8B"/>
    <w:rsid w:val="00BD294B"/>
    <w:rsid w:val="00BD4956"/>
    <w:rsid w:val="00BD5B7A"/>
    <w:rsid w:val="00BD5FE7"/>
    <w:rsid w:val="00BD66AF"/>
    <w:rsid w:val="00BD69C6"/>
    <w:rsid w:val="00BD70A0"/>
    <w:rsid w:val="00BE0436"/>
    <w:rsid w:val="00BE0D23"/>
    <w:rsid w:val="00BE2D34"/>
    <w:rsid w:val="00BE3EEF"/>
    <w:rsid w:val="00BE4689"/>
    <w:rsid w:val="00BE4C37"/>
    <w:rsid w:val="00BE63F5"/>
    <w:rsid w:val="00BE761A"/>
    <w:rsid w:val="00BE7D0B"/>
    <w:rsid w:val="00BF0319"/>
    <w:rsid w:val="00BF04B6"/>
    <w:rsid w:val="00BF37CC"/>
    <w:rsid w:val="00BF38BE"/>
    <w:rsid w:val="00BF4849"/>
    <w:rsid w:val="00BF49AF"/>
    <w:rsid w:val="00BF4FE4"/>
    <w:rsid w:val="00BF5288"/>
    <w:rsid w:val="00BF5924"/>
    <w:rsid w:val="00BF6073"/>
    <w:rsid w:val="00BF6553"/>
    <w:rsid w:val="00BF6898"/>
    <w:rsid w:val="00BF6AE3"/>
    <w:rsid w:val="00BF7263"/>
    <w:rsid w:val="00BF7496"/>
    <w:rsid w:val="00BF7CFD"/>
    <w:rsid w:val="00BF7FAD"/>
    <w:rsid w:val="00C00141"/>
    <w:rsid w:val="00C008DD"/>
    <w:rsid w:val="00C01464"/>
    <w:rsid w:val="00C01D09"/>
    <w:rsid w:val="00C02114"/>
    <w:rsid w:val="00C021AD"/>
    <w:rsid w:val="00C02D83"/>
    <w:rsid w:val="00C032AF"/>
    <w:rsid w:val="00C03450"/>
    <w:rsid w:val="00C065E7"/>
    <w:rsid w:val="00C0684C"/>
    <w:rsid w:val="00C06D84"/>
    <w:rsid w:val="00C073B3"/>
    <w:rsid w:val="00C07485"/>
    <w:rsid w:val="00C07E43"/>
    <w:rsid w:val="00C107EB"/>
    <w:rsid w:val="00C109B3"/>
    <w:rsid w:val="00C10A83"/>
    <w:rsid w:val="00C10F0A"/>
    <w:rsid w:val="00C1154F"/>
    <w:rsid w:val="00C11A83"/>
    <w:rsid w:val="00C11ED6"/>
    <w:rsid w:val="00C12160"/>
    <w:rsid w:val="00C123C3"/>
    <w:rsid w:val="00C124B0"/>
    <w:rsid w:val="00C13A99"/>
    <w:rsid w:val="00C13FAD"/>
    <w:rsid w:val="00C13FD6"/>
    <w:rsid w:val="00C1530D"/>
    <w:rsid w:val="00C155D0"/>
    <w:rsid w:val="00C15DE4"/>
    <w:rsid w:val="00C1640D"/>
    <w:rsid w:val="00C16CF6"/>
    <w:rsid w:val="00C17D37"/>
    <w:rsid w:val="00C203BD"/>
    <w:rsid w:val="00C20815"/>
    <w:rsid w:val="00C2165D"/>
    <w:rsid w:val="00C218EA"/>
    <w:rsid w:val="00C21A15"/>
    <w:rsid w:val="00C221B6"/>
    <w:rsid w:val="00C227EF"/>
    <w:rsid w:val="00C22C0B"/>
    <w:rsid w:val="00C23005"/>
    <w:rsid w:val="00C23330"/>
    <w:rsid w:val="00C23474"/>
    <w:rsid w:val="00C23634"/>
    <w:rsid w:val="00C236A1"/>
    <w:rsid w:val="00C250FC"/>
    <w:rsid w:val="00C25FAA"/>
    <w:rsid w:val="00C26736"/>
    <w:rsid w:val="00C27506"/>
    <w:rsid w:val="00C27DCF"/>
    <w:rsid w:val="00C30102"/>
    <w:rsid w:val="00C30FCA"/>
    <w:rsid w:val="00C316FD"/>
    <w:rsid w:val="00C31BAA"/>
    <w:rsid w:val="00C33739"/>
    <w:rsid w:val="00C33D81"/>
    <w:rsid w:val="00C33FC8"/>
    <w:rsid w:val="00C34274"/>
    <w:rsid w:val="00C34A0F"/>
    <w:rsid w:val="00C3563D"/>
    <w:rsid w:val="00C35A5E"/>
    <w:rsid w:val="00C35B3D"/>
    <w:rsid w:val="00C35E11"/>
    <w:rsid w:val="00C40A31"/>
    <w:rsid w:val="00C412BD"/>
    <w:rsid w:val="00C41D6F"/>
    <w:rsid w:val="00C42858"/>
    <w:rsid w:val="00C42D3A"/>
    <w:rsid w:val="00C439E2"/>
    <w:rsid w:val="00C43C60"/>
    <w:rsid w:val="00C441EE"/>
    <w:rsid w:val="00C46361"/>
    <w:rsid w:val="00C469EE"/>
    <w:rsid w:val="00C47B52"/>
    <w:rsid w:val="00C50DFE"/>
    <w:rsid w:val="00C518EC"/>
    <w:rsid w:val="00C51CEC"/>
    <w:rsid w:val="00C529D8"/>
    <w:rsid w:val="00C52D08"/>
    <w:rsid w:val="00C52E50"/>
    <w:rsid w:val="00C530E8"/>
    <w:rsid w:val="00C53A78"/>
    <w:rsid w:val="00C545AB"/>
    <w:rsid w:val="00C54698"/>
    <w:rsid w:val="00C55FEF"/>
    <w:rsid w:val="00C5758A"/>
    <w:rsid w:val="00C577CA"/>
    <w:rsid w:val="00C60752"/>
    <w:rsid w:val="00C6206A"/>
    <w:rsid w:val="00C629F9"/>
    <w:rsid w:val="00C630B0"/>
    <w:rsid w:val="00C633D3"/>
    <w:rsid w:val="00C63DA4"/>
    <w:rsid w:val="00C6415B"/>
    <w:rsid w:val="00C642CC"/>
    <w:rsid w:val="00C645F3"/>
    <w:rsid w:val="00C649A0"/>
    <w:rsid w:val="00C64F05"/>
    <w:rsid w:val="00C6561E"/>
    <w:rsid w:val="00C65E4F"/>
    <w:rsid w:val="00C6725A"/>
    <w:rsid w:val="00C706E3"/>
    <w:rsid w:val="00C70804"/>
    <w:rsid w:val="00C70857"/>
    <w:rsid w:val="00C70F9C"/>
    <w:rsid w:val="00C72B04"/>
    <w:rsid w:val="00C72CCD"/>
    <w:rsid w:val="00C74B21"/>
    <w:rsid w:val="00C74CC4"/>
    <w:rsid w:val="00C74F6A"/>
    <w:rsid w:val="00C76016"/>
    <w:rsid w:val="00C76045"/>
    <w:rsid w:val="00C76617"/>
    <w:rsid w:val="00C76633"/>
    <w:rsid w:val="00C766F9"/>
    <w:rsid w:val="00C7687C"/>
    <w:rsid w:val="00C76960"/>
    <w:rsid w:val="00C76E0B"/>
    <w:rsid w:val="00C77971"/>
    <w:rsid w:val="00C77D74"/>
    <w:rsid w:val="00C77F94"/>
    <w:rsid w:val="00C80C4E"/>
    <w:rsid w:val="00C80F16"/>
    <w:rsid w:val="00C81614"/>
    <w:rsid w:val="00C83E19"/>
    <w:rsid w:val="00C84513"/>
    <w:rsid w:val="00C84ED3"/>
    <w:rsid w:val="00C8502A"/>
    <w:rsid w:val="00C85306"/>
    <w:rsid w:val="00C86374"/>
    <w:rsid w:val="00C868E7"/>
    <w:rsid w:val="00C86D6F"/>
    <w:rsid w:val="00C87510"/>
    <w:rsid w:val="00C877DF"/>
    <w:rsid w:val="00C87A17"/>
    <w:rsid w:val="00C87E73"/>
    <w:rsid w:val="00C9000D"/>
    <w:rsid w:val="00C90C1D"/>
    <w:rsid w:val="00C9129D"/>
    <w:rsid w:val="00C91D5F"/>
    <w:rsid w:val="00C921E3"/>
    <w:rsid w:val="00C9305E"/>
    <w:rsid w:val="00C93304"/>
    <w:rsid w:val="00C93910"/>
    <w:rsid w:val="00C93F0D"/>
    <w:rsid w:val="00C959C1"/>
    <w:rsid w:val="00C95DA6"/>
    <w:rsid w:val="00C96B6F"/>
    <w:rsid w:val="00C976E3"/>
    <w:rsid w:val="00CA0266"/>
    <w:rsid w:val="00CA09E7"/>
    <w:rsid w:val="00CA0EDB"/>
    <w:rsid w:val="00CA1434"/>
    <w:rsid w:val="00CA1600"/>
    <w:rsid w:val="00CA3524"/>
    <w:rsid w:val="00CA36C9"/>
    <w:rsid w:val="00CA3EB3"/>
    <w:rsid w:val="00CA4C4A"/>
    <w:rsid w:val="00CA4C71"/>
    <w:rsid w:val="00CA4E3C"/>
    <w:rsid w:val="00CA5468"/>
    <w:rsid w:val="00CA56B9"/>
    <w:rsid w:val="00CA56D8"/>
    <w:rsid w:val="00CA64AF"/>
    <w:rsid w:val="00CA6E0B"/>
    <w:rsid w:val="00CA7750"/>
    <w:rsid w:val="00CB0041"/>
    <w:rsid w:val="00CB168F"/>
    <w:rsid w:val="00CB25B8"/>
    <w:rsid w:val="00CB2DF4"/>
    <w:rsid w:val="00CB37D2"/>
    <w:rsid w:val="00CB4AB8"/>
    <w:rsid w:val="00CB5739"/>
    <w:rsid w:val="00CB6019"/>
    <w:rsid w:val="00CB60E3"/>
    <w:rsid w:val="00CB6D07"/>
    <w:rsid w:val="00CB75D7"/>
    <w:rsid w:val="00CB7B99"/>
    <w:rsid w:val="00CB7DC9"/>
    <w:rsid w:val="00CB7E56"/>
    <w:rsid w:val="00CC0393"/>
    <w:rsid w:val="00CC0443"/>
    <w:rsid w:val="00CC0ED6"/>
    <w:rsid w:val="00CC182B"/>
    <w:rsid w:val="00CC1E1C"/>
    <w:rsid w:val="00CC2833"/>
    <w:rsid w:val="00CC3B63"/>
    <w:rsid w:val="00CC3D93"/>
    <w:rsid w:val="00CC4CEF"/>
    <w:rsid w:val="00CC5E30"/>
    <w:rsid w:val="00CC6247"/>
    <w:rsid w:val="00CC6613"/>
    <w:rsid w:val="00CC7951"/>
    <w:rsid w:val="00CC7B2F"/>
    <w:rsid w:val="00CD015E"/>
    <w:rsid w:val="00CD1628"/>
    <w:rsid w:val="00CD1C3A"/>
    <w:rsid w:val="00CD2CDA"/>
    <w:rsid w:val="00CD2EDE"/>
    <w:rsid w:val="00CD37A7"/>
    <w:rsid w:val="00CD3CBF"/>
    <w:rsid w:val="00CD3F8F"/>
    <w:rsid w:val="00CD4C57"/>
    <w:rsid w:val="00CD51A2"/>
    <w:rsid w:val="00CD590F"/>
    <w:rsid w:val="00CD5D98"/>
    <w:rsid w:val="00CD5F64"/>
    <w:rsid w:val="00CD63D4"/>
    <w:rsid w:val="00CD6A55"/>
    <w:rsid w:val="00CD6A94"/>
    <w:rsid w:val="00CD709D"/>
    <w:rsid w:val="00CD7BDA"/>
    <w:rsid w:val="00CE004A"/>
    <w:rsid w:val="00CE005C"/>
    <w:rsid w:val="00CE017C"/>
    <w:rsid w:val="00CE1227"/>
    <w:rsid w:val="00CE1C89"/>
    <w:rsid w:val="00CE21F8"/>
    <w:rsid w:val="00CE332A"/>
    <w:rsid w:val="00CE3724"/>
    <w:rsid w:val="00CE3983"/>
    <w:rsid w:val="00CE4710"/>
    <w:rsid w:val="00CE49EF"/>
    <w:rsid w:val="00CE5960"/>
    <w:rsid w:val="00CE62B7"/>
    <w:rsid w:val="00CE786D"/>
    <w:rsid w:val="00CE7B95"/>
    <w:rsid w:val="00CF00BA"/>
    <w:rsid w:val="00CF053D"/>
    <w:rsid w:val="00CF141C"/>
    <w:rsid w:val="00CF1B4F"/>
    <w:rsid w:val="00CF1B78"/>
    <w:rsid w:val="00CF2D41"/>
    <w:rsid w:val="00CF42EC"/>
    <w:rsid w:val="00CF6108"/>
    <w:rsid w:val="00CF6593"/>
    <w:rsid w:val="00CF65D0"/>
    <w:rsid w:val="00CF71C9"/>
    <w:rsid w:val="00CF7C4B"/>
    <w:rsid w:val="00D00786"/>
    <w:rsid w:val="00D00AFA"/>
    <w:rsid w:val="00D00E75"/>
    <w:rsid w:val="00D010F1"/>
    <w:rsid w:val="00D01DE4"/>
    <w:rsid w:val="00D021ED"/>
    <w:rsid w:val="00D02E5A"/>
    <w:rsid w:val="00D0335D"/>
    <w:rsid w:val="00D037DE"/>
    <w:rsid w:val="00D03BBF"/>
    <w:rsid w:val="00D04357"/>
    <w:rsid w:val="00D0481B"/>
    <w:rsid w:val="00D05020"/>
    <w:rsid w:val="00D0609A"/>
    <w:rsid w:val="00D061F7"/>
    <w:rsid w:val="00D06BC8"/>
    <w:rsid w:val="00D109D5"/>
    <w:rsid w:val="00D10E4E"/>
    <w:rsid w:val="00D11489"/>
    <w:rsid w:val="00D11D0A"/>
    <w:rsid w:val="00D11FA2"/>
    <w:rsid w:val="00D125AF"/>
    <w:rsid w:val="00D1292D"/>
    <w:rsid w:val="00D14C51"/>
    <w:rsid w:val="00D15707"/>
    <w:rsid w:val="00D162C9"/>
    <w:rsid w:val="00D16A59"/>
    <w:rsid w:val="00D1706E"/>
    <w:rsid w:val="00D17919"/>
    <w:rsid w:val="00D20069"/>
    <w:rsid w:val="00D200D0"/>
    <w:rsid w:val="00D217F3"/>
    <w:rsid w:val="00D21E6A"/>
    <w:rsid w:val="00D21F1E"/>
    <w:rsid w:val="00D22A61"/>
    <w:rsid w:val="00D22A7F"/>
    <w:rsid w:val="00D22CF6"/>
    <w:rsid w:val="00D22FB8"/>
    <w:rsid w:val="00D233A7"/>
    <w:rsid w:val="00D23749"/>
    <w:rsid w:val="00D242B7"/>
    <w:rsid w:val="00D250F3"/>
    <w:rsid w:val="00D26BF2"/>
    <w:rsid w:val="00D27623"/>
    <w:rsid w:val="00D27DE7"/>
    <w:rsid w:val="00D3062D"/>
    <w:rsid w:val="00D30D21"/>
    <w:rsid w:val="00D30F8B"/>
    <w:rsid w:val="00D3104F"/>
    <w:rsid w:val="00D31CC2"/>
    <w:rsid w:val="00D32155"/>
    <w:rsid w:val="00D3274F"/>
    <w:rsid w:val="00D33717"/>
    <w:rsid w:val="00D345F2"/>
    <w:rsid w:val="00D3504A"/>
    <w:rsid w:val="00D3555D"/>
    <w:rsid w:val="00D35C8C"/>
    <w:rsid w:val="00D363F4"/>
    <w:rsid w:val="00D3651F"/>
    <w:rsid w:val="00D36A7D"/>
    <w:rsid w:val="00D36B64"/>
    <w:rsid w:val="00D37416"/>
    <w:rsid w:val="00D3782E"/>
    <w:rsid w:val="00D37931"/>
    <w:rsid w:val="00D41C08"/>
    <w:rsid w:val="00D42091"/>
    <w:rsid w:val="00D436FF"/>
    <w:rsid w:val="00D4456A"/>
    <w:rsid w:val="00D44C7E"/>
    <w:rsid w:val="00D4506A"/>
    <w:rsid w:val="00D453DC"/>
    <w:rsid w:val="00D45914"/>
    <w:rsid w:val="00D45B77"/>
    <w:rsid w:val="00D45D2A"/>
    <w:rsid w:val="00D4636E"/>
    <w:rsid w:val="00D46559"/>
    <w:rsid w:val="00D4743F"/>
    <w:rsid w:val="00D47D69"/>
    <w:rsid w:val="00D5020E"/>
    <w:rsid w:val="00D50910"/>
    <w:rsid w:val="00D50FEE"/>
    <w:rsid w:val="00D51291"/>
    <w:rsid w:val="00D523BF"/>
    <w:rsid w:val="00D52AA0"/>
    <w:rsid w:val="00D53220"/>
    <w:rsid w:val="00D54A1B"/>
    <w:rsid w:val="00D5523F"/>
    <w:rsid w:val="00D55F52"/>
    <w:rsid w:val="00D56217"/>
    <w:rsid w:val="00D565B2"/>
    <w:rsid w:val="00D567ED"/>
    <w:rsid w:val="00D57420"/>
    <w:rsid w:val="00D57FEE"/>
    <w:rsid w:val="00D601FE"/>
    <w:rsid w:val="00D62068"/>
    <w:rsid w:val="00D6255B"/>
    <w:rsid w:val="00D625EA"/>
    <w:rsid w:val="00D629CA"/>
    <w:rsid w:val="00D62A16"/>
    <w:rsid w:val="00D63413"/>
    <w:rsid w:val="00D63DBE"/>
    <w:rsid w:val="00D640FB"/>
    <w:rsid w:val="00D64AFC"/>
    <w:rsid w:val="00D65BCD"/>
    <w:rsid w:val="00D66339"/>
    <w:rsid w:val="00D66366"/>
    <w:rsid w:val="00D665F9"/>
    <w:rsid w:val="00D666BD"/>
    <w:rsid w:val="00D668CA"/>
    <w:rsid w:val="00D66F3A"/>
    <w:rsid w:val="00D67E67"/>
    <w:rsid w:val="00D67EBA"/>
    <w:rsid w:val="00D708DA"/>
    <w:rsid w:val="00D70A72"/>
    <w:rsid w:val="00D71985"/>
    <w:rsid w:val="00D71E48"/>
    <w:rsid w:val="00D71E67"/>
    <w:rsid w:val="00D720D0"/>
    <w:rsid w:val="00D73465"/>
    <w:rsid w:val="00D7423D"/>
    <w:rsid w:val="00D746EA"/>
    <w:rsid w:val="00D74CA4"/>
    <w:rsid w:val="00D756DF"/>
    <w:rsid w:val="00D75E32"/>
    <w:rsid w:val="00D773CC"/>
    <w:rsid w:val="00D77A37"/>
    <w:rsid w:val="00D80763"/>
    <w:rsid w:val="00D815EA"/>
    <w:rsid w:val="00D816BA"/>
    <w:rsid w:val="00D82C80"/>
    <w:rsid w:val="00D8345B"/>
    <w:rsid w:val="00D837DC"/>
    <w:rsid w:val="00D83AB1"/>
    <w:rsid w:val="00D84B9C"/>
    <w:rsid w:val="00D84DB4"/>
    <w:rsid w:val="00D84E19"/>
    <w:rsid w:val="00D85326"/>
    <w:rsid w:val="00D85CB9"/>
    <w:rsid w:val="00D8619E"/>
    <w:rsid w:val="00D86950"/>
    <w:rsid w:val="00D86C54"/>
    <w:rsid w:val="00D87D47"/>
    <w:rsid w:val="00D87DE6"/>
    <w:rsid w:val="00D87E03"/>
    <w:rsid w:val="00D903B6"/>
    <w:rsid w:val="00D9089B"/>
    <w:rsid w:val="00D90BEF"/>
    <w:rsid w:val="00D9173D"/>
    <w:rsid w:val="00D929E3"/>
    <w:rsid w:val="00D937A2"/>
    <w:rsid w:val="00D947BA"/>
    <w:rsid w:val="00D94827"/>
    <w:rsid w:val="00D953CF"/>
    <w:rsid w:val="00D9671A"/>
    <w:rsid w:val="00D9721A"/>
    <w:rsid w:val="00D97879"/>
    <w:rsid w:val="00DA10D3"/>
    <w:rsid w:val="00DA16E9"/>
    <w:rsid w:val="00DA18D9"/>
    <w:rsid w:val="00DA1C24"/>
    <w:rsid w:val="00DA2B5A"/>
    <w:rsid w:val="00DA3E47"/>
    <w:rsid w:val="00DA3E53"/>
    <w:rsid w:val="00DA4CC7"/>
    <w:rsid w:val="00DA578B"/>
    <w:rsid w:val="00DA5D00"/>
    <w:rsid w:val="00DA628C"/>
    <w:rsid w:val="00DA63DC"/>
    <w:rsid w:val="00DA6883"/>
    <w:rsid w:val="00DB0033"/>
    <w:rsid w:val="00DB0EB4"/>
    <w:rsid w:val="00DB0EDC"/>
    <w:rsid w:val="00DB1091"/>
    <w:rsid w:val="00DB1ADE"/>
    <w:rsid w:val="00DB2772"/>
    <w:rsid w:val="00DB2C25"/>
    <w:rsid w:val="00DB30E7"/>
    <w:rsid w:val="00DB3CC3"/>
    <w:rsid w:val="00DB4040"/>
    <w:rsid w:val="00DB4CE5"/>
    <w:rsid w:val="00DB5172"/>
    <w:rsid w:val="00DB5A2F"/>
    <w:rsid w:val="00DB6FF5"/>
    <w:rsid w:val="00DB7F3B"/>
    <w:rsid w:val="00DC043B"/>
    <w:rsid w:val="00DC133D"/>
    <w:rsid w:val="00DC14C0"/>
    <w:rsid w:val="00DC2062"/>
    <w:rsid w:val="00DC2080"/>
    <w:rsid w:val="00DC26B9"/>
    <w:rsid w:val="00DC3046"/>
    <w:rsid w:val="00DC3529"/>
    <w:rsid w:val="00DC3A30"/>
    <w:rsid w:val="00DC469A"/>
    <w:rsid w:val="00DC50B3"/>
    <w:rsid w:val="00DC5CC2"/>
    <w:rsid w:val="00DC6046"/>
    <w:rsid w:val="00DC65E5"/>
    <w:rsid w:val="00DC6789"/>
    <w:rsid w:val="00DC75BA"/>
    <w:rsid w:val="00DD0A7F"/>
    <w:rsid w:val="00DD0C16"/>
    <w:rsid w:val="00DD0F4C"/>
    <w:rsid w:val="00DD1B0A"/>
    <w:rsid w:val="00DD213E"/>
    <w:rsid w:val="00DD230C"/>
    <w:rsid w:val="00DD2594"/>
    <w:rsid w:val="00DD3CC7"/>
    <w:rsid w:val="00DD4E78"/>
    <w:rsid w:val="00DD509B"/>
    <w:rsid w:val="00DD5542"/>
    <w:rsid w:val="00DD587D"/>
    <w:rsid w:val="00DD6841"/>
    <w:rsid w:val="00DE040B"/>
    <w:rsid w:val="00DE07EE"/>
    <w:rsid w:val="00DE098C"/>
    <w:rsid w:val="00DE0B01"/>
    <w:rsid w:val="00DE0DBD"/>
    <w:rsid w:val="00DE1B34"/>
    <w:rsid w:val="00DE1D49"/>
    <w:rsid w:val="00DE2737"/>
    <w:rsid w:val="00DE3563"/>
    <w:rsid w:val="00DE3B52"/>
    <w:rsid w:val="00DE4250"/>
    <w:rsid w:val="00DE51C4"/>
    <w:rsid w:val="00DE5955"/>
    <w:rsid w:val="00DE5E17"/>
    <w:rsid w:val="00DE5FE9"/>
    <w:rsid w:val="00DE7BA8"/>
    <w:rsid w:val="00DF0E35"/>
    <w:rsid w:val="00DF10CA"/>
    <w:rsid w:val="00DF187D"/>
    <w:rsid w:val="00DF1BE7"/>
    <w:rsid w:val="00DF2308"/>
    <w:rsid w:val="00DF2351"/>
    <w:rsid w:val="00DF303E"/>
    <w:rsid w:val="00DF3681"/>
    <w:rsid w:val="00DF3AEF"/>
    <w:rsid w:val="00DF4019"/>
    <w:rsid w:val="00DF4988"/>
    <w:rsid w:val="00DF4B64"/>
    <w:rsid w:val="00DF4DF5"/>
    <w:rsid w:val="00DF591C"/>
    <w:rsid w:val="00DF5CB7"/>
    <w:rsid w:val="00DF601D"/>
    <w:rsid w:val="00DF68C9"/>
    <w:rsid w:val="00DF6951"/>
    <w:rsid w:val="00DF6B5F"/>
    <w:rsid w:val="00DF6F24"/>
    <w:rsid w:val="00DF733A"/>
    <w:rsid w:val="00DF748D"/>
    <w:rsid w:val="00E00854"/>
    <w:rsid w:val="00E01EED"/>
    <w:rsid w:val="00E02862"/>
    <w:rsid w:val="00E0495C"/>
    <w:rsid w:val="00E055D7"/>
    <w:rsid w:val="00E05D9E"/>
    <w:rsid w:val="00E06282"/>
    <w:rsid w:val="00E0650A"/>
    <w:rsid w:val="00E06CF9"/>
    <w:rsid w:val="00E07198"/>
    <w:rsid w:val="00E07AC7"/>
    <w:rsid w:val="00E07D50"/>
    <w:rsid w:val="00E107D9"/>
    <w:rsid w:val="00E10BCE"/>
    <w:rsid w:val="00E11460"/>
    <w:rsid w:val="00E121CE"/>
    <w:rsid w:val="00E124B3"/>
    <w:rsid w:val="00E13C75"/>
    <w:rsid w:val="00E14154"/>
    <w:rsid w:val="00E14321"/>
    <w:rsid w:val="00E144E9"/>
    <w:rsid w:val="00E1478F"/>
    <w:rsid w:val="00E14B39"/>
    <w:rsid w:val="00E15953"/>
    <w:rsid w:val="00E15EB2"/>
    <w:rsid w:val="00E1678A"/>
    <w:rsid w:val="00E16F6C"/>
    <w:rsid w:val="00E177E3"/>
    <w:rsid w:val="00E17A3A"/>
    <w:rsid w:val="00E20B5A"/>
    <w:rsid w:val="00E21EF5"/>
    <w:rsid w:val="00E22046"/>
    <w:rsid w:val="00E23360"/>
    <w:rsid w:val="00E233F3"/>
    <w:rsid w:val="00E23A94"/>
    <w:rsid w:val="00E2482C"/>
    <w:rsid w:val="00E24B19"/>
    <w:rsid w:val="00E24B71"/>
    <w:rsid w:val="00E25B71"/>
    <w:rsid w:val="00E25F3D"/>
    <w:rsid w:val="00E261A4"/>
    <w:rsid w:val="00E2631C"/>
    <w:rsid w:val="00E27096"/>
    <w:rsid w:val="00E27241"/>
    <w:rsid w:val="00E27D55"/>
    <w:rsid w:val="00E31257"/>
    <w:rsid w:val="00E31445"/>
    <w:rsid w:val="00E322F0"/>
    <w:rsid w:val="00E3331E"/>
    <w:rsid w:val="00E33ABF"/>
    <w:rsid w:val="00E33FFF"/>
    <w:rsid w:val="00E34BB3"/>
    <w:rsid w:val="00E350E5"/>
    <w:rsid w:val="00E360B6"/>
    <w:rsid w:val="00E3649F"/>
    <w:rsid w:val="00E36E71"/>
    <w:rsid w:val="00E40981"/>
    <w:rsid w:val="00E409BA"/>
    <w:rsid w:val="00E40A4D"/>
    <w:rsid w:val="00E40ABC"/>
    <w:rsid w:val="00E41232"/>
    <w:rsid w:val="00E41498"/>
    <w:rsid w:val="00E417E0"/>
    <w:rsid w:val="00E41A6E"/>
    <w:rsid w:val="00E43E0D"/>
    <w:rsid w:val="00E44063"/>
    <w:rsid w:val="00E443F7"/>
    <w:rsid w:val="00E44F43"/>
    <w:rsid w:val="00E450AB"/>
    <w:rsid w:val="00E450B8"/>
    <w:rsid w:val="00E45435"/>
    <w:rsid w:val="00E46EAA"/>
    <w:rsid w:val="00E472A2"/>
    <w:rsid w:val="00E475BF"/>
    <w:rsid w:val="00E501C9"/>
    <w:rsid w:val="00E50F81"/>
    <w:rsid w:val="00E51FFF"/>
    <w:rsid w:val="00E529BC"/>
    <w:rsid w:val="00E5316E"/>
    <w:rsid w:val="00E537BD"/>
    <w:rsid w:val="00E53C0E"/>
    <w:rsid w:val="00E549D5"/>
    <w:rsid w:val="00E54C6B"/>
    <w:rsid w:val="00E55904"/>
    <w:rsid w:val="00E56023"/>
    <w:rsid w:val="00E5632E"/>
    <w:rsid w:val="00E56613"/>
    <w:rsid w:val="00E56AA9"/>
    <w:rsid w:val="00E56AC9"/>
    <w:rsid w:val="00E56B3B"/>
    <w:rsid w:val="00E57315"/>
    <w:rsid w:val="00E573A8"/>
    <w:rsid w:val="00E575F7"/>
    <w:rsid w:val="00E57AB9"/>
    <w:rsid w:val="00E601CB"/>
    <w:rsid w:val="00E60BF9"/>
    <w:rsid w:val="00E61051"/>
    <w:rsid w:val="00E63043"/>
    <w:rsid w:val="00E66F07"/>
    <w:rsid w:val="00E674B1"/>
    <w:rsid w:val="00E676BB"/>
    <w:rsid w:val="00E6779F"/>
    <w:rsid w:val="00E713ED"/>
    <w:rsid w:val="00E71A84"/>
    <w:rsid w:val="00E72026"/>
    <w:rsid w:val="00E723BF"/>
    <w:rsid w:val="00E73755"/>
    <w:rsid w:val="00E73DF3"/>
    <w:rsid w:val="00E7443E"/>
    <w:rsid w:val="00E7494F"/>
    <w:rsid w:val="00E74EA6"/>
    <w:rsid w:val="00E75438"/>
    <w:rsid w:val="00E760BC"/>
    <w:rsid w:val="00E76F0D"/>
    <w:rsid w:val="00E773AA"/>
    <w:rsid w:val="00E77873"/>
    <w:rsid w:val="00E77924"/>
    <w:rsid w:val="00E77BC2"/>
    <w:rsid w:val="00E80499"/>
    <w:rsid w:val="00E80520"/>
    <w:rsid w:val="00E815E8"/>
    <w:rsid w:val="00E82780"/>
    <w:rsid w:val="00E82CC4"/>
    <w:rsid w:val="00E8331A"/>
    <w:rsid w:val="00E83AC2"/>
    <w:rsid w:val="00E84F3D"/>
    <w:rsid w:val="00E857E1"/>
    <w:rsid w:val="00E86A25"/>
    <w:rsid w:val="00E8730A"/>
    <w:rsid w:val="00E879BF"/>
    <w:rsid w:val="00E9010F"/>
    <w:rsid w:val="00E905B2"/>
    <w:rsid w:val="00E9189C"/>
    <w:rsid w:val="00E91E62"/>
    <w:rsid w:val="00E92151"/>
    <w:rsid w:val="00E93B6F"/>
    <w:rsid w:val="00E93DED"/>
    <w:rsid w:val="00E94860"/>
    <w:rsid w:val="00E949DF"/>
    <w:rsid w:val="00E94B3D"/>
    <w:rsid w:val="00E9533A"/>
    <w:rsid w:val="00E95461"/>
    <w:rsid w:val="00E95C50"/>
    <w:rsid w:val="00E9773C"/>
    <w:rsid w:val="00E97A3E"/>
    <w:rsid w:val="00EA0D0C"/>
    <w:rsid w:val="00EA2A22"/>
    <w:rsid w:val="00EA2C00"/>
    <w:rsid w:val="00EA31FB"/>
    <w:rsid w:val="00EA3DE6"/>
    <w:rsid w:val="00EA40A3"/>
    <w:rsid w:val="00EA57C9"/>
    <w:rsid w:val="00EA6B88"/>
    <w:rsid w:val="00EA6F24"/>
    <w:rsid w:val="00EA74F1"/>
    <w:rsid w:val="00EA7635"/>
    <w:rsid w:val="00EB1573"/>
    <w:rsid w:val="00EB2A80"/>
    <w:rsid w:val="00EB32C0"/>
    <w:rsid w:val="00EB43E1"/>
    <w:rsid w:val="00EB60F5"/>
    <w:rsid w:val="00EB74C2"/>
    <w:rsid w:val="00EC1234"/>
    <w:rsid w:val="00EC1637"/>
    <w:rsid w:val="00EC1D98"/>
    <w:rsid w:val="00EC2100"/>
    <w:rsid w:val="00EC2C6B"/>
    <w:rsid w:val="00EC3F99"/>
    <w:rsid w:val="00EC5DF2"/>
    <w:rsid w:val="00EC5E93"/>
    <w:rsid w:val="00ED01EF"/>
    <w:rsid w:val="00ED0393"/>
    <w:rsid w:val="00ED0989"/>
    <w:rsid w:val="00ED14EA"/>
    <w:rsid w:val="00ED19F7"/>
    <w:rsid w:val="00ED1A46"/>
    <w:rsid w:val="00ED21E0"/>
    <w:rsid w:val="00ED3D00"/>
    <w:rsid w:val="00ED3D74"/>
    <w:rsid w:val="00ED4075"/>
    <w:rsid w:val="00ED452A"/>
    <w:rsid w:val="00ED4727"/>
    <w:rsid w:val="00ED4862"/>
    <w:rsid w:val="00ED4867"/>
    <w:rsid w:val="00ED4D15"/>
    <w:rsid w:val="00ED5BCA"/>
    <w:rsid w:val="00ED5E5A"/>
    <w:rsid w:val="00ED680B"/>
    <w:rsid w:val="00ED6F39"/>
    <w:rsid w:val="00ED7304"/>
    <w:rsid w:val="00EE1114"/>
    <w:rsid w:val="00EE14F8"/>
    <w:rsid w:val="00EE1EAB"/>
    <w:rsid w:val="00EE2B02"/>
    <w:rsid w:val="00EE58CD"/>
    <w:rsid w:val="00EE597A"/>
    <w:rsid w:val="00EE6B1E"/>
    <w:rsid w:val="00EE6D6B"/>
    <w:rsid w:val="00EE77EA"/>
    <w:rsid w:val="00EE7E34"/>
    <w:rsid w:val="00EE7ECE"/>
    <w:rsid w:val="00EF1741"/>
    <w:rsid w:val="00EF1BE3"/>
    <w:rsid w:val="00EF2116"/>
    <w:rsid w:val="00EF368A"/>
    <w:rsid w:val="00EF3758"/>
    <w:rsid w:val="00EF381C"/>
    <w:rsid w:val="00EF4074"/>
    <w:rsid w:val="00EF49CB"/>
    <w:rsid w:val="00EF4AA9"/>
    <w:rsid w:val="00EF4BD9"/>
    <w:rsid w:val="00EF63FA"/>
    <w:rsid w:val="00EF650B"/>
    <w:rsid w:val="00EF66AE"/>
    <w:rsid w:val="00EF6C32"/>
    <w:rsid w:val="00EF798F"/>
    <w:rsid w:val="00EF7D71"/>
    <w:rsid w:val="00F00119"/>
    <w:rsid w:val="00F00398"/>
    <w:rsid w:val="00F012FD"/>
    <w:rsid w:val="00F01AC3"/>
    <w:rsid w:val="00F01E48"/>
    <w:rsid w:val="00F03418"/>
    <w:rsid w:val="00F03571"/>
    <w:rsid w:val="00F038FD"/>
    <w:rsid w:val="00F04954"/>
    <w:rsid w:val="00F07046"/>
    <w:rsid w:val="00F0716E"/>
    <w:rsid w:val="00F074E8"/>
    <w:rsid w:val="00F1090C"/>
    <w:rsid w:val="00F10E7E"/>
    <w:rsid w:val="00F11067"/>
    <w:rsid w:val="00F11DCA"/>
    <w:rsid w:val="00F12180"/>
    <w:rsid w:val="00F12FC7"/>
    <w:rsid w:val="00F13847"/>
    <w:rsid w:val="00F1406C"/>
    <w:rsid w:val="00F14FC5"/>
    <w:rsid w:val="00F15A9B"/>
    <w:rsid w:val="00F1694B"/>
    <w:rsid w:val="00F16B2D"/>
    <w:rsid w:val="00F17390"/>
    <w:rsid w:val="00F17679"/>
    <w:rsid w:val="00F17E5C"/>
    <w:rsid w:val="00F200C6"/>
    <w:rsid w:val="00F20E50"/>
    <w:rsid w:val="00F210A1"/>
    <w:rsid w:val="00F21718"/>
    <w:rsid w:val="00F228C3"/>
    <w:rsid w:val="00F230A6"/>
    <w:rsid w:val="00F23637"/>
    <w:rsid w:val="00F2434A"/>
    <w:rsid w:val="00F25A90"/>
    <w:rsid w:val="00F2608C"/>
    <w:rsid w:val="00F26509"/>
    <w:rsid w:val="00F270AF"/>
    <w:rsid w:val="00F3009A"/>
    <w:rsid w:val="00F30976"/>
    <w:rsid w:val="00F309DE"/>
    <w:rsid w:val="00F30DD2"/>
    <w:rsid w:val="00F30DF2"/>
    <w:rsid w:val="00F31030"/>
    <w:rsid w:val="00F33075"/>
    <w:rsid w:val="00F3340B"/>
    <w:rsid w:val="00F344EB"/>
    <w:rsid w:val="00F349F9"/>
    <w:rsid w:val="00F36023"/>
    <w:rsid w:val="00F36125"/>
    <w:rsid w:val="00F36256"/>
    <w:rsid w:val="00F3648F"/>
    <w:rsid w:val="00F365D5"/>
    <w:rsid w:val="00F367B5"/>
    <w:rsid w:val="00F36DD9"/>
    <w:rsid w:val="00F37504"/>
    <w:rsid w:val="00F378D4"/>
    <w:rsid w:val="00F37D5B"/>
    <w:rsid w:val="00F40602"/>
    <w:rsid w:val="00F40903"/>
    <w:rsid w:val="00F40BF0"/>
    <w:rsid w:val="00F418B5"/>
    <w:rsid w:val="00F42E3A"/>
    <w:rsid w:val="00F4380D"/>
    <w:rsid w:val="00F43CE8"/>
    <w:rsid w:val="00F445BD"/>
    <w:rsid w:val="00F44EEF"/>
    <w:rsid w:val="00F450A0"/>
    <w:rsid w:val="00F45377"/>
    <w:rsid w:val="00F45CCD"/>
    <w:rsid w:val="00F45FE5"/>
    <w:rsid w:val="00F475AA"/>
    <w:rsid w:val="00F50435"/>
    <w:rsid w:val="00F5127A"/>
    <w:rsid w:val="00F512E3"/>
    <w:rsid w:val="00F519A5"/>
    <w:rsid w:val="00F51E97"/>
    <w:rsid w:val="00F52A09"/>
    <w:rsid w:val="00F52A42"/>
    <w:rsid w:val="00F52D2A"/>
    <w:rsid w:val="00F52EAD"/>
    <w:rsid w:val="00F53491"/>
    <w:rsid w:val="00F5384E"/>
    <w:rsid w:val="00F53BA8"/>
    <w:rsid w:val="00F54328"/>
    <w:rsid w:val="00F54DDE"/>
    <w:rsid w:val="00F56250"/>
    <w:rsid w:val="00F56AB7"/>
    <w:rsid w:val="00F600AC"/>
    <w:rsid w:val="00F61030"/>
    <w:rsid w:val="00F61CAC"/>
    <w:rsid w:val="00F61F75"/>
    <w:rsid w:val="00F62424"/>
    <w:rsid w:val="00F62B6E"/>
    <w:rsid w:val="00F64610"/>
    <w:rsid w:val="00F661C0"/>
    <w:rsid w:val="00F66B5B"/>
    <w:rsid w:val="00F70871"/>
    <w:rsid w:val="00F709FB"/>
    <w:rsid w:val="00F721D1"/>
    <w:rsid w:val="00F7227E"/>
    <w:rsid w:val="00F73129"/>
    <w:rsid w:val="00F73384"/>
    <w:rsid w:val="00F73781"/>
    <w:rsid w:val="00F73C79"/>
    <w:rsid w:val="00F73C97"/>
    <w:rsid w:val="00F74049"/>
    <w:rsid w:val="00F74CD1"/>
    <w:rsid w:val="00F74FEE"/>
    <w:rsid w:val="00F75669"/>
    <w:rsid w:val="00F809F8"/>
    <w:rsid w:val="00F80DBB"/>
    <w:rsid w:val="00F820FC"/>
    <w:rsid w:val="00F82F15"/>
    <w:rsid w:val="00F83142"/>
    <w:rsid w:val="00F836AA"/>
    <w:rsid w:val="00F83996"/>
    <w:rsid w:val="00F83E47"/>
    <w:rsid w:val="00F83ED4"/>
    <w:rsid w:val="00F841D5"/>
    <w:rsid w:val="00F863D3"/>
    <w:rsid w:val="00F872E3"/>
    <w:rsid w:val="00F87906"/>
    <w:rsid w:val="00F907B6"/>
    <w:rsid w:val="00F90EA5"/>
    <w:rsid w:val="00F91C48"/>
    <w:rsid w:val="00F91E7C"/>
    <w:rsid w:val="00F91F7B"/>
    <w:rsid w:val="00F9282C"/>
    <w:rsid w:val="00F928D4"/>
    <w:rsid w:val="00F92A35"/>
    <w:rsid w:val="00F92CC0"/>
    <w:rsid w:val="00F93498"/>
    <w:rsid w:val="00F93701"/>
    <w:rsid w:val="00F9417B"/>
    <w:rsid w:val="00F94475"/>
    <w:rsid w:val="00F94C92"/>
    <w:rsid w:val="00F96008"/>
    <w:rsid w:val="00F962C3"/>
    <w:rsid w:val="00F96C77"/>
    <w:rsid w:val="00F97DF1"/>
    <w:rsid w:val="00FA0D6B"/>
    <w:rsid w:val="00FA13BE"/>
    <w:rsid w:val="00FA182D"/>
    <w:rsid w:val="00FA19E0"/>
    <w:rsid w:val="00FA1B48"/>
    <w:rsid w:val="00FA1E96"/>
    <w:rsid w:val="00FA259D"/>
    <w:rsid w:val="00FA3317"/>
    <w:rsid w:val="00FA331B"/>
    <w:rsid w:val="00FA3342"/>
    <w:rsid w:val="00FA3F4A"/>
    <w:rsid w:val="00FA4220"/>
    <w:rsid w:val="00FA438D"/>
    <w:rsid w:val="00FA47EF"/>
    <w:rsid w:val="00FA557A"/>
    <w:rsid w:val="00FA5FBC"/>
    <w:rsid w:val="00FA7318"/>
    <w:rsid w:val="00FA73CA"/>
    <w:rsid w:val="00FA79A6"/>
    <w:rsid w:val="00FA7A34"/>
    <w:rsid w:val="00FB1428"/>
    <w:rsid w:val="00FB2018"/>
    <w:rsid w:val="00FB260D"/>
    <w:rsid w:val="00FB3733"/>
    <w:rsid w:val="00FB3F28"/>
    <w:rsid w:val="00FB40EC"/>
    <w:rsid w:val="00FB51FE"/>
    <w:rsid w:val="00FB558E"/>
    <w:rsid w:val="00FB7B33"/>
    <w:rsid w:val="00FC0120"/>
    <w:rsid w:val="00FC021E"/>
    <w:rsid w:val="00FC07E5"/>
    <w:rsid w:val="00FC1108"/>
    <w:rsid w:val="00FC26BE"/>
    <w:rsid w:val="00FC3428"/>
    <w:rsid w:val="00FC3825"/>
    <w:rsid w:val="00FC3A12"/>
    <w:rsid w:val="00FC40E8"/>
    <w:rsid w:val="00FC66FF"/>
    <w:rsid w:val="00FC6853"/>
    <w:rsid w:val="00FC6F47"/>
    <w:rsid w:val="00FC6FE3"/>
    <w:rsid w:val="00FD0010"/>
    <w:rsid w:val="00FD0B6D"/>
    <w:rsid w:val="00FD3C2D"/>
    <w:rsid w:val="00FD4733"/>
    <w:rsid w:val="00FD4796"/>
    <w:rsid w:val="00FD4820"/>
    <w:rsid w:val="00FD4AF9"/>
    <w:rsid w:val="00FD5D78"/>
    <w:rsid w:val="00FD6BE8"/>
    <w:rsid w:val="00FD70ED"/>
    <w:rsid w:val="00FD70EE"/>
    <w:rsid w:val="00FD7AF0"/>
    <w:rsid w:val="00FD7E6E"/>
    <w:rsid w:val="00FE0150"/>
    <w:rsid w:val="00FE02F3"/>
    <w:rsid w:val="00FE0488"/>
    <w:rsid w:val="00FE0CA8"/>
    <w:rsid w:val="00FE12F6"/>
    <w:rsid w:val="00FE2503"/>
    <w:rsid w:val="00FE254B"/>
    <w:rsid w:val="00FE33E7"/>
    <w:rsid w:val="00FE3413"/>
    <w:rsid w:val="00FE4511"/>
    <w:rsid w:val="00FE4766"/>
    <w:rsid w:val="00FE5433"/>
    <w:rsid w:val="00FE6C9A"/>
    <w:rsid w:val="00FE74EC"/>
    <w:rsid w:val="00FE7623"/>
    <w:rsid w:val="00FE78A3"/>
    <w:rsid w:val="00FE7F08"/>
    <w:rsid w:val="00FF05BA"/>
    <w:rsid w:val="00FF07F2"/>
    <w:rsid w:val="00FF0FE8"/>
    <w:rsid w:val="00FF10B9"/>
    <w:rsid w:val="00FF1BDB"/>
    <w:rsid w:val="00FF256A"/>
    <w:rsid w:val="00FF25F7"/>
    <w:rsid w:val="00FF2B6E"/>
    <w:rsid w:val="00FF36F2"/>
    <w:rsid w:val="00FF443F"/>
    <w:rsid w:val="00FF499B"/>
    <w:rsid w:val="00FF6D88"/>
    <w:rsid w:val="00FF6F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17">
      <o:colormru v:ext="edit" colors="#ddd,#004074"/>
    </o:shapedefaults>
    <o:shapelayout v:ext="edit">
      <o:idmap v:ext="edit" data="2,3,4"/>
    </o:shapelayout>
  </w:shapeDefaults>
  <w:decimalSymbol w:val=","/>
  <w:listSeparator w:val=";"/>
  <w14:docId w14:val="5094E6EB"/>
  <w15:docId w15:val="{353536D8-9304-46D9-B446-B1D89348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273F"/>
    <w:rPr>
      <w:rFonts w:ascii="Arial" w:hAnsi="Arial" w:cs="Arial"/>
      <w:sz w:val="18"/>
      <w:szCs w:val="18"/>
    </w:rPr>
  </w:style>
  <w:style w:type="paragraph" w:styleId="Balk1">
    <w:name w:val="heading 1"/>
    <w:basedOn w:val="Normal"/>
    <w:next w:val="Normal"/>
    <w:qFormat/>
    <w:rsid w:val="00C2673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164A46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8538C4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alk4">
    <w:name w:val="heading 4"/>
    <w:basedOn w:val="Normal"/>
    <w:next w:val="Normal"/>
    <w:qFormat/>
    <w:rsid w:val="00364F9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alk5">
    <w:name w:val="heading 5"/>
    <w:basedOn w:val="Normal"/>
    <w:next w:val="Normal"/>
    <w:qFormat/>
    <w:rsid w:val="00364F9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EC3F99"/>
    <w:pPr>
      <w:keepNext/>
      <w:widowControl w:val="0"/>
      <w:shd w:val="clear" w:color="auto" w:fill="FFFFFF"/>
      <w:tabs>
        <w:tab w:val="left" w:pos="2131"/>
      </w:tabs>
      <w:autoSpaceDE w:val="0"/>
      <w:autoSpaceDN w:val="0"/>
      <w:adjustRightInd w:val="0"/>
      <w:outlineLvl w:val="5"/>
    </w:pPr>
    <w:rPr>
      <w:rFonts w:eastAsia="Times New Roman"/>
      <w:color w:val="000000"/>
      <w:spacing w:val="5"/>
    </w:rPr>
  </w:style>
  <w:style w:type="paragraph" w:styleId="Balk7">
    <w:name w:val="heading 7"/>
    <w:basedOn w:val="Normal"/>
    <w:next w:val="Normal"/>
    <w:qFormat/>
    <w:rsid w:val="00EC3F99"/>
    <w:pPr>
      <w:keepNext/>
      <w:widowControl w:val="0"/>
      <w:autoSpaceDE w:val="0"/>
      <w:autoSpaceDN w:val="0"/>
      <w:adjustRightInd w:val="0"/>
      <w:outlineLvl w:val="6"/>
    </w:pPr>
    <w:rPr>
      <w:rFonts w:eastAsia="Times New Roman"/>
      <w:szCs w:val="20"/>
    </w:rPr>
  </w:style>
  <w:style w:type="paragraph" w:styleId="Balk8">
    <w:name w:val="heading 8"/>
    <w:basedOn w:val="Normal"/>
    <w:next w:val="Normal"/>
    <w:qFormat/>
    <w:rsid w:val="00EC3F99"/>
    <w:pPr>
      <w:keepNext/>
      <w:widowControl w:val="0"/>
      <w:shd w:val="clear" w:color="auto" w:fill="FFFFFF"/>
      <w:tabs>
        <w:tab w:val="left" w:pos="5770"/>
      </w:tabs>
      <w:autoSpaceDE w:val="0"/>
      <w:autoSpaceDN w:val="0"/>
      <w:adjustRightInd w:val="0"/>
      <w:jc w:val="both"/>
      <w:outlineLvl w:val="7"/>
    </w:pPr>
    <w:rPr>
      <w:rFonts w:eastAsia="Times New Roman"/>
      <w:b/>
      <w:bCs/>
      <w:color w:val="000000"/>
      <w:spacing w:val="1"/>
    </w:rPr>
  </w:style>
  <w:style w:type="paragraph" w:styleId="Balk9">
    <w:name w:val="heading 9"/>
    <w:basedOn w:val="Normal"/>
    <w:next w:val="Normal"/>
    <w:qFormat/>
    <w:rsid w:val="00EC3F99"/>
    <w:pPr>
      <w:keepNext/>
      <w:widowControl w:val="0"/>
      <w:autoSpaceDE w:val="0"/>
      <w:autoSpaceDN w:val="0"/>
      <w:adjustRightInd w:val="0"/>
      <w:jc w:val="both"/>
      <w:outlineLvl w:val="8"/>
    </w:pPr>
    <w:rPr>
      <w:rFonts w:eastAsia="Times New Roman"/>
      <w:color w:val="FF66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5E1EF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5E1EF2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0D0A"/>
  </w:style>
  <w:style w:type="table" w:styleId="TabloKlavuzu">
    <w:name w:val="Table Grid"/>
    <w:basedOn w:val="NormalTablo"/>
    <w:rsid w:val="00401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527FFB"/>
    <w:rPr>
      <w:rFonts w:ascii="Tahoma" w:hAnsi="Tahoma" w:cs="Tahoma"/>
      <w:sz w:val="16"/>
      <w:szCs w:val="16"/>
    </w:rPr>
  </w:style>
  <w:style w:type="paragraph" w:styleId="ListeMaddemi">
    <w:name w:val="List Bullet"/>
    <w:basedOn w:val="Normal"/>
    <w:rsid w:val="002F3ADB"/>
    <w:pPr>
      <w:numPr>
        <w:numId w:val="1"/>
      </w:numPr>
    </w:pPr>
  </w:style>
  <w:style w:type="paragraph" w:styleId="GvdeMetniGirintisi">
    <w:name w:val="Body Text Indent"/>
    <w:basedOn w:val="Normal"/>
    <w:rsid w:val="001A3F62"/>
    <w:pPr>
      <w:spacing w:line="240" w:lineRule="atLeast"/>
      <w:ind w:left="425" w:hanging="425"/>
      <w:jc w:val="both"/>
    </w:pPr>
    <w:rPr>
      <w:rFonts w:eastAsia="Times New Roman"/>
      <w:b/>
      <w:sz w:val="17"/>
      <w:szCs w:val="17"/>
    </w:rPr>
  </w:style>
  <w:style w:type="paragraph" w:styleId="GvdeMetniGirintisi2">
    <w:name w:val="Body Text Indent 2"/>
    <w:basedOn w:val="Normal"/>
    <w:rsid w:val="008538C4"/>
    <w:pPr>
      <w:spacing w:after="120" w:line="480" w:lineRule="auto"/>
      <w:ind w:left="283"/>
    </w:pPr>
  </w:style>
  <w:style w:type="paragraph" w:styleId="GvdeMetniGirintisi3">
    <w:name w:val="Body Text Indent 3"/>
    <w:basedOn w:val="Normal"/>
    <w:rsid w:val="008538C4"/>
    <w:pPr>
      <w:spacing w:after="120"/>
      <w:ind w:left="283"/>
    </w:pPr>
    <w:rPr>
      <w:sz w:val="16"/>
      <w:szCs w:val="16"/>
    </w:rPr>
  </w:style>
  <w:style w:type="paragraph" w:styleId="GvdeMetni">
    <w:name w:val="Body Text"/>
    <w:basedOn w:val="Normal"/>
    <w:rsid w:val="008538C4"/>
    <w:pPr>
      <w:spacing w:after="120"/>
    </w:pPr>
    <w:rPr>
      <w:rFonts w:eastAsia="Times New Roman"/>
    </w:rPr>
  </w:style>
  <w:style w:type="paragraph" w:styleId="GvdeMetni3">
    <w:name w:val="Body Text 3"/>
    <w:basedOn w:val="Normal"/>
    <w:rsid w:val="008538C4"/>
    <w:pPr>
      <w:spacing w:after="120"/>
    </w:pPr>
    <w:rPr>
      <w:rFonts w:eastAsia="Times New Roman"/>
      <w:sz w:val="16"/>
      <w:szCs w:val="16"/>
    </w:rPr>
  </w:style>
  <w:style w:type="paragraph" w:styleId="GvdeMetni2">
    <w:name w:val="Body Text 2"/>
    <w:basedOn w:val="Normal"/>
    <w:rsid w:val="008538C4"/>
    <w:pPr>
      <w:spacing w:after="120" w:line="480" w:lineRule="auto"/>
    </w:pPr>
    <w:rPr>
      <w:rFonts w:eastAsia="Times New Roman"/>
    </w:rPr>
  </w:style>
  <w:style w:type="paragraph" w:customStyle="1" w:styleId="soru">
    <w:name w:val="soru"/>
    <w:basedOn w:val="Normal"/>
    <w:rsid w:val="00C26736"/>
    <w:pPr>
      <w:spacing w:before="20" w:after="20" w:line="200" w:lineRule="atLeast"/>
      <w:ind w:left="425" w:hanging="425"/>
      <w:jc w:val="both"/>
    </w:pPr>
    <w:rPr>
      <w:rFonts w:eastAsia="Times New Roman"/>
      <w:b/>
    </w:rPr>
  </w:style>
  <w:style w:type="paragraph" w:customStyle="1" w:styleId="ikili">
    <w:name w:val="ikili"/>
    <w:basedOn w:val="Normal"/>
    <w:rsid w:val="00C26736"/>
    <w:pPr>
      <w:tabs>
        <w:tab w:val="left" w:pos="2410"/>
      </w:tabs>
      <w:spacing w:before="20" w:after="20" w:line="200" w:lineRule="atLeast"/>
      <w:ind w:left="425"/>
      <w:jc w:val="both"/>
    </w:pPr>
    <w:rPr>
      <w:rFonts w:eastAsia="Times New Roman"/>
    </w:rPr>
  </w:style>
  <w:style w:type="paragraph" w:customStyle="1" w:styleId="dnen">
    <w:name w:val="dönen"/>
    <w:basedOn w:val="ikili"/>
    <w:rsid w:val="00C26736"/>
    <w:pPr>
      <w:tabs>
        <w:tab w:val="clear" w:pos="2410"/>
      </w:tabs>
      <w:ind w:left="709" w:hanging="284"/>
    </w:pPr>
  </w:style>
  <w:style w:type="paragraph" w:customStyle="1" w:styleId="romen">
    <w:name w:val="romen"/>
    <w:basedOn w:val="soru"/>
    <w:rsid w:val="00C26736"/>
    <w:pPr>
      <w:tabs>
        <w:tab w:val="right" w:pos="630"/>
        <w:tab w:val="left" w:pos="709"/>
      </w:tabs>
      <w:ind w:left="709" w:hanging="709"/>
    </w:pPr>
    <w:rPr>
      <w:b w:val="0"/>
    </w:rPr>
  </w:style>
  <w:style w:type="paragraph" w:styleId="NormalWeb">
    <w:name w:val="Normal (Web)"/>
    <w:basedOn w:val="Normal"/>
    <w:uiPriority w:val="99"/>
    <w:rsid w:val="00C26736"/>
    <w:pPr>
      <w:spacing w:before="100" w:beforeAutospacing="1" w:after="100" w:afterAutospacing="1"/>
    </w:pPr>
    <w:rPr>
      <w:rFonts w:eastAsia="Times New Roman"/>
    </w:rPr>
  </w:style>
  <w:style w:type="paragraph" w:styleId="KonuBal">
    <w:name w:val="Title"/>
    <w:basedOn w:val="Normal"/>
    <w:qFormat/>
    <w:rsid w:val="00364F9A"/>
    <w:pPr>
      <w:jc w:val="center"/>
    </w:pPr>
    <w:rPr>
      <w:rFonts w:eastAsia="Times New Roman"/>
      <w:b/>
      <w:bCs/>
      <w:sz w:val="20"/>
    </w:rPr>
  </w:style>
  <w:style w:type="paragraph" w:styleId="Altyaz">
    <w:name w:val="Subtitle"/>
    <w:basedOn w:val="Normal"/>
    <w:qFormat/>
    <w:rsid w:val="00364F9A"/>
    <w:pPr>
      <w:jc w:val="center"/>
    </w:pPr>
    <w:rPr>
      <w:rFonts w:eastAsia="Times New Roman"/>
      <w:b/>
      <w:bCs/>
      <w:iCs/>
    </w:rPr>
  </w:style>
  <w:style w:type="paragraph" w:styleId="NormalGirinti">
    <w:name w:val="Normal Indent"/>
    <w:basedOn w:val="Normal"/>
    <w:rsid w:val="00364F9A"/>
    <w:pPr>
      <w:jc w:val="both"/>
    </w:pPr>
    <w:rPr>
      <w:rFonts w:eastAsia="Times New Roman"/>
      <w:szCs w:val="20"/>
      <w:lang w:val="en-AU"/>
    </w:rPr>
  </w:style>
  <w:style w:type="paragraph" w:styleId="bekMetni">
    <w:name w:val="Block Text"/>
    <w:basedOn w:val="Normal"/>
    <w:rsid w:val="00EC3F99"/>
    <w:pPr>
      <w:widowControl w:val="0"/>
      <w:shd w:val="clear" w:color="auto" w:fill="FFFFFF"/>
      <w:autoSpaceDE w:val="0"/>
      <w:autoSpaceDN w:val="0"/>
      <w:adjustRightInd w:val="0"/>
      <w:spacing w:before="259" w:line="278" w:lineRule="exact"/>
      <w:ind w:left="-284" w:right="10"/>
      <w:jc w:val="center"/>
    </w:pPr>
    <w:rPr>
      <w:rFonts w:eastAsia="Times New Roman"/>
      <w:b/>
      <w:color w:val="000000"/>
      <w:spacing w:val="5"/>
    </w:rPr>
  </w:style>
  <w:style w:type="paragraph" w:styleId="BelgeBalantlar">
    <w:name w:val="Document Map"/>
    <w:basedOn w:val="Normal"/>
    <w:next w:val="Normal"/>
    <w:semiHidden/>
    <w:rsid w:val="000F286D"/>
    <w:pPr>
      <w:shd w:val="clear" w:color="auto" w:fill="000080"/>
    </w:pPr>
    <w:rPr>
      <w:rFonts w:ascii="Tahoma" w:eastAsia="Times New Roman" w:hAnsi="Tahoma" w:cs="Tahoma"/>
      <w:sz w:val="24"/>
      <w:szCs w:val="24"/>
    </w:rPr>
  </w:style>
  <w:style w:type="numbering" w:customStyle="1" w:styleId="StilNumaralandrlmanahatKaln">
    <w:name w:val="Stil Numaralandırılmış anahat Kalın"/>
    <w:basedOn w:val="ListeYok"/>
    <w:rsid w:val="000F286D"/>
    <w:pPr>
      <w:numPr>
        <w:numId w:val="2"/>
      </w:numPr>
    </w:pPr>
  </w:style>
  <w:style w:type="character" w:customStyle="1" w:styleId="StilKaln">
    <w:name w:val="Stil Kalın"/>
    <w:basedOn w:val="VarsaylanParagrafYazTipi"/>
    <w:rsid w:val="000F286D"/>
    <w:rPr>
      <w:rFonts w:ascii="Arial" w:hAnsi="Arial"/>
      <w:b/>
      <w:bCs/>
      <w:sz w:val="18"/>
    </w:rPr>
  </w:style>
  <w:style w:type="character" w:customStyle="1" w:styleId="StilKalnAltizili">
    <w:name w:val="Stil Kalın Altı Çizili"/>
    <w:basedOn w:val="VarsaylanParagrafYazTipi"/>
    <w:rsid w:val="000F286D"/>
    <w:rPr>
      <w:rFonts w:ascii="Arial" w:hAnsi="Arial"/>
      <w:b/>
      <w:bCs/>
      <w:sz w:val="18"/>
      <w:u w:val="single"/>
    </w:rPr>
  </w:style>
  <w:style w:type="paragraph" w:customStyle="1" w:styleId="StilSol07cm">
    <w:name w:val="Stil Sol:  07 cm"/>
    <w:basedOn w:val="Normal"/>
    <w:rsid w:val="000F286D"/>
    <w:pPr>
      <w:ind w:left="397"/>
    </w:pPr>
    <w:rPr>
      <w:rFonts w:ascii="Times New Roman" w:eastAsia="Times New Roman" w:hAnsi="Times New Roman" w:cs="Times New Roman"/>
      <w:sz w:val="24"/>
      <w:szCs w:val="20"/>
    </w:rPr>
  </w:style>
  <w:style w:type="paragraph" w:styleId="ResimYazs">
    <w:name w:val="caption"/>
    <w:basedOn w:val="Normal"/>
    <w:next w:val="Normal"/>
    <w:qFormat/>
    <w:rsid w:val="000F286D"/>
    <w:pPr>
      <w:ind w:left="357"/>
      <w:jc w:val="right"/>
    </w:pPr>
    <w:rPr>
      <w:rFonts w:ascii="Vogue" w:eastAsia="Times New Roman" w:hAnsi="Vogue" w:cs="Times New Roman"/>
      <w:b/>
      <w:sz w:val="20"/>
      <w:szCs w:val="20"/>
    </w:rPr>
  </w:style>
  <w:style w:type="character" w:customStyle="1" w:styleId="detayhaber">
    <w:name w:val="detay_haber"/>
    <w:basedOn w:val="VarsaylanParagrafYazTipi"/>
    <w:rsid w:val="000F286D"/>
  </w:style>
  <w:style w:type="paragraph" w:customStyle="1" w:styleId="soruChar">
    <w:name w:val="soru Char"/>
    <w:basedOn w:val="Normal"/>
    <w:rsid w:val="000F286D"/>
    <w:pPr>
      <w:spacing w:before="40" w:after="20" w:line="240" w:lineRule="atLeast"/>
      <w:ind w:left="425" w:hanging="425"/>
      <w:jc w:val="both"/>
    </w:pPr>
    <w:rPr>
      <w:rFonts w:ascii="Verdana" w:eastAsia="Times New Roman" w:hAnsi="Verdana" w:cs="Times New Roman"/>
      <w:b/>
      <w:szCs w:val="20"/>
    </w:rPr>
  </w:style>
  <w:style w:type="paragraph" w:customStyle="1" w:styleId="t">
    <w:name w:val="t"/>
    <w:rsid w:val="006853F3"/>
    <w:pPr>
      <w:tabs>
        <w:tab w:val="left" w:pos="1180"/>
        <w:tab w:val="left" w:pos="1860"/>
        <w:tab w:val="left" w:pos="2600"/>
        <w:tab w:val="left" w:pos="3400"/>
      </w:tabs>
      <w:spacing w:before="40" w:after="40" w:line="240" w:lineRule="atLeast"/>
      <w:ind w:left="420"/>
    </w:pPr>
    <w:rPr>
      <w:rFonts w:ascii="Helvetica" w:eastAsia="Times New Roman" w:hAnsi="Helvetica" w:cs="Helvetica"/>
      <w:noProof/>
      <w:sz w:val="18"/>
      <w:lang w:val="en-US" w:eastAsia="en-US"/>
    </w:rPr>
  </w:style>
  <w:style w:type="paragraph" w:customStyle="1" w:styleId="seenek">
    <w:name w:val="seçenek"/>
    <w:basedOn w:val="Normal"/>
    <w:rsid w:val="00875055"/>
    <w:pPr>
      <w:tabs>
        <w:tab w:val="left" w:pos="851"/>
        <w:tab w:val="left" w:pos="1204"/>
        <w:tab w:val="left" w:pos="1764"/>
        <w:tab w:val="left" w:pos="2044"/>
        <w:tab w:val="left" w:pos="2464"/>
        <w:tab w:val="left" w:pos="2884"/>
        <w:tab w:val="left" w:pos="3192"/>
        <w:tab w:val="left" w:pos="3682"/>
      </w:tabs>
      <w:spacing w:before="20" w:after="20" w:line="220" w:lineRule="atLeast"/>
      <w:ind w:left="653" w:hanging="284"/>
      <w:jc w:val="both"/>
    </w:pPr>
    <w:rPr>
      <w:rFonts w:eastAsia="Times New Roman" w:cs="Times New Roman"/>
      <w:sz w:val="17"/>
      <w:szCs w:val="20"/>
    </w:rPr>
  </w:style>
  <w:style w:type="character" w:customStyle="1" w:styleId="9">
    <w:name w:val="9"/>
    <w:aliases w:val="5"/>
    <w:basedOn w:val="VarsaylanParagrafYazTipi"/>
    <w:rsid w:val="00875055"/>
    <w:rPr>
      <w:rFonts w:ascii="Arial" w:hAnsi="Arial"/>
      <w:b/>
      <w:sz w:val="19"/>
    </w:rPr>
  </w:style>
  <w:style w:type="paragraph" w:customStyle="1" w:styleId="s1">
    <w:name w:val="s1"/>
    <w:basedOn w:val="Normal"/>
    <w:next w:val="seenek"/>
    <w:rsid w:val="00875055"/>
    <w:pPr>
      <w:widowControl w:val="0"/>
      <w:tabs>
        <w:tab w:val="left" w:pos="851"/>
        <w:tab w:val="left" w:pos="1204"/>
        <w:tab w:val="left" w:pos="1764"/>
        <w:tab w:val="left" w:pos="2044"/>
        <w:tab w:val="left" w:pos="2464"/>
        <w:tab w:val="left" w:pos="2884"/>
        <w:tab w:val="left" w:pos="3192"/>
        <w:tab w:val="left" w:pos="3682"/>
      </w:tabs>
      <w:spacing w:before="160" w:after="20" w:line="220" w:lineRule="atLeast"/>
      <w:ind w:left="653" w:hanging="284"/>
      <w:jc w:val="both"/>
    </w:pPr>
    <w:rPr>
      <w:rFonts w:eastAsia="Times New Roman" w:cs="Times New Roman"/>
      <w:sz w:val="17"/>
      <w:szCs w:val="20"/>
    </w:rPr>
  </w:style>
  <w:style w:type="paragraph" w:styleId="ListeParagraf">
    <w:name w:val="List Paragraph"/>
    <w:basedOn w:val="Normal"/>
    <w:uiPriority w:val="34"/>
    <w:qFormat/>
    <w:rsid w:val="00DF5CB7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36466D"/>
    <w:rPr>
      <w:color w:val="808080"/>
    </w:rPr>
  </w:style>
  <w:style w:type="character" w:styleId="Kpr">
    <w:name w:val="Hyperlink"/>
    <w:basedOn w:val="VarsaylanParagrafYazTipi"/>
    <w:rsid w:val="00A34F40"/>
    <w:rPr>
      <w:color w:val="0000FF"/>
      <w:u w:val="single"/>
    </w:rPr>
  </w:style>
  <w:style w:type="character" w:customStyle="1" w:styleId="A7">
    <w:name w:val="A7"/>
    <w:uiPriority w:val="99"/>
    <w:rsid w:val="00A25D06"/>
    <w:rPr>
      <w:b/>
      <w:bCs/>
      <w:color w:val="000000"/>
      <w:sz w:val="20"/>
      <w:szCs w:val="20"/>
      <w:u w:val="single"/>
    </w:rPr>
  </w:style>
  <w:style w:type="paragraph" w:customStyle="1" w:styleId="ListeParagraf1">
    <w:name w:val="Liste Paragraf1"/>
    <w:basedOn w:val="Normal"/>
    <w:qFormat/>
    <w:rsid w:val="00B622CF"/>
    <w:pPr>
      <w:spacing w:after="200"/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HTMLncedenBiimlendirilmi">
    <w:name w:val="HTML Preformatted"/>
    <w:basedOn w:val="Normal"/>
    <w:rsid w:val="001A47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styleId="Gl">
    <w:name w:val="Strong"/>
    <w:uiPriority w:val="22"/>
    <w:qFormat/>
    <w:rsid w:val="00E954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9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e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png"/><Relationship Id="rId36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image" Target="media/image18.png"/><Relationship Id="rId35" Type="http://schemas.openxmlformats.org/officeDocument/2006/relationships/header" Target="header6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&#304;P&#304;RENA\Desktop\7-fen-yaz-1-1-5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1370EB-B040-4334-952E-23721E0E3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7-fen-yaz-1-1-5</Template>
  <TotalTime>229</TotalTime>
  <Pages>4</Pages>
  <Words>213</Words>
  <Characters>836</Characters>
  <Application>Microsoft Office Word</Application>
  <DocSecurity>0</DocSecurity>
  <Lines>836</Lines>
  <Paragraphs>209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UNİPİRENA</dc:creator>
  <cp:lastModifiedBy>ALİ UZUN</cp:lastModifiedBy>
  <cp:revision>1879</cp:revision>
  <cp:lastPrinted>2018-11-04T13:12:00Z</cp:lastPrinted>
  <dcterms:created xsi:type="dcterms:W3CDTF">2015-12-01T17:56:00Z</dcterms:created>
  <dcterms:modified xsi:type="dcterms:W3CDTF">2022-10-19T10:49:00Z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