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7964E" w14:textId="22A05D46" w:rsidR="002A0425" w:rsidRDefault="00D9650F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  <w:r>
        <w:rPr>
          <w:rFonts w:eastAsia="MS Mincho"/>
          <w:noProof/>
          <w:sz w:val="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625401" wp14:editId="1B8D9BD8">
                <wp:simplePos x="0" y="0"/>
                <wp:positionH relativeFrom="column">
                  <wp:posOffset>-408305</wp:posOffset>
                </wp:positionH>
                <wp:positionV relativeFrom="paragraph">
                  <wp:posOffset>-988060</wp:posOffset>
                </wp:positionV>
                <wp:extent cx="1837055" cy="930275"/>
                <wp:effectExtent l="8255" t="13970" r="12065" b="8255"/>
                <wp:wrapNone/>
                <wp:docPr id="2243" name="Text Box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930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D92075" w14:textId="77777777" w:rsidR="00B83FF0" w:rsidRPr="00BB03DB" w:rsidRDefault="00B83FF0" w:rsidP="00B83FF0">
                            <w:pPr>
                              <w:spacing w:line="276" w:lineRule="auto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BB03DB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Adı:</w:t>
                            </w:r>
                            <w:r w:rsidRPr="00BB03DB">
                              <w:rPr>
                                <w:b/>
                                <w:sz w:val="16"/>
                                <w:szCs w:val="16"/>
                              </w:rPr>
                              <w:t>…………………………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………</w:t>
                            </w:r>
                          </w:p>
                          <w:p w14:paraId="61BF1A3E" w14:textId="77777777" w:rsidR="00B83FF0" w:rsidRPr="00BB03DB" w:rsidRDefault="00B83FF0" w:rsidP="00B83FF0">
                            <w:pPr>
                              <w:spacing w:line="276" w:lineRule="auto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BB03DB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Soyadı:</w:t>
                            </w:r>
                            <w:r w:rsidRPr="00BB03DB">
                              <w:rPr>
                                <w:b/>
                                <w:sz w:val="16"/>
                                <w:szCs w:val="16"/>
                              </w:rPr>
                              <w:t>………………………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….</w:t>
                            </w:r>
                          </w:p>
                          <w:p w14:paraId="7B5EB262" w14:textId="77777777" w:rsidR="00B83FF0" w:rsidRPr="00BB03DB" w:rsidRDefault="00B83FF0" w:rsidP="00B83FF0">
                            <w:pPr>
                              <w:spacing w:line="276" w:lineRule="auto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BB03DB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Sınıfı:</w:t>
                            </w:r>
                            <w:r w:rsidRPr="00BB03DB">
                              <w:rPr>
                                <w:b/>
                                <w:sz w:val="16"/>
                                <w:szCs w:val="16"/>
                              </w:rPr>
                              <w:t>…………………………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…..</w:t>
                            </w:r>
                          </w:p>
                          <w:p w14:paraId="7AEE4F16" w14:textId="77777777" w:rsidR="00B83FF0" w:rsidRPr="00BB03DB" w:rsidRDefault="00B83FF0" w:rsidP="00B83FF0">
                            <w:pPr>
                              <w:spacing w:line="276" w:lineRule="auto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BB03DB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Numarası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BB03DB">
                              <w:rPr>
                                <w:b/>
                                <w:sz w:val="16"/>
                                <w:szCs w:val="16"/>
                              </w:rPr>
                              <w:t>………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…………….</w:t>
                            </w:r>
                          </w:p>
                          <w:p w14:paraId="235CF801" w14:textId="77777777" w:rsidR="00B83FF0" w:rsidRPr="0021094F" w:rsidRDefault="00B83FF0" w:rsidP="00B83FF0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25401" id="_x0000_t202" coordsize="21600,21600" o:spt="202" path="m,l,21600r21600,l21600,xe">
                <v:stroke joinstyle="miter"/>
                <v:path gradientshapeok="t" o:connecttype="rect"/>
              </v:shapetype>
              <v:shape id="Text Box 2296" o:spid="_x0000_s1026" type="#_x0000_t202" style="position:absolute;left:0;text-align:left;margin-left:-32.15pt;margin-top:-77.8pt;width:144.65pt;height:7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" fillcolor="white [3201]" strokecolor="black [3200]" strokeweight="1pt">
                <v:stroke dashstyle="dash"/>
                <v:shadow color="#868686"/>
                <v:textbox>
                  <w:txbxContent>
                    <w:p w14:paraId="61D92075" w14:textId="77777777" w:rsidR="00B83FF0" w:rsidRPr="00BB03DB" w:rsidRDefault="00B83FF0" w:rsidP="00B83FF0">
                      <w:pPr>
                        <w:spacing w:line="276" w:lineRule="auto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BB03DB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Adı:</w:t>
                      </w:r>
                      <w:r w:rsidRPr="00BB03DB">
                        <w:rPr>
                          <w:b/>
                          <w:sz w:val="16"/>
                          <w:szCs w:val="16"/>
                        </w:rPr>
                        <w:t>…………………………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………</w:t>
                      </w:r>
                    </w:p>
                    <w:p w14:paraId="61BF1A3E" w14:textId="77777777" w:rsidR="00B83FF0" w:rsidRPr="00BB03DB" w:rsidRDefault="00B83FF0" w:rsidP="00B83FF0">
                      <w:pPr>
                        <w:spacing w:line="276" w:lineRule="auto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BB03DB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Soyadı:</w:t>
                      </w:r>
                      <w:r w:rsidRPr="00BB03DB">
                        <w:rPr>
                          <w:b/>
                          <w:sz w:val="16"/>
                          <w:szCs w:val="16"/>
                        </w:rPr>
                        <w:t>………………………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….</w:t>
                      </w:r>
                    </w:p>
                    <w:p w14:paraId="7B5EB262" w14:textId="77777777" w:rsidR="00B83FF0" w:rsidRPr="00BB03DB" w:rsidRDefault="00B83FF0" w:rsidP="00B83FF0">
                      <w:pPr>
                        <w:spacing w:line="276" w:lineRule="auto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BB03DB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Sınıfı:</w:t>
                      </w:r>
                      <w:r w:rsidRPr="00BB03DB">
                        <w:rPr>
                          <w:b/>
                          <w:sz w:val="16"/>
                          <w:szCs w:val="16"/>
                        </w:rPr>
                        <w:t>…………………………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…..</w:t>
                      </w:r>
                    </w:p>
                    <w:p w14:paraId="7AEE4F16" w14:textId="77777777" w:rsidR="00B83FF0" w:rsidRPr="00BB03DB" w:rsidRDefault="00B83FF0" w:rsidP="00B83FF0">
                      <w:pPr>
                        <w:spacing w:line="276" w:lineRule="auto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BB03DB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Numarası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:</w:t>
                      </w:r>
                      <w:r w:rsidRPr="00BB03DB">
                        <w:rPr>
                          <w:b/>
                          <w:sz w:val="16"/>
                          <w:szCs w:val="16"/>
                        </w:rPr>
                        <w:t>………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…………….</w:t>
                      </w:r>
                    </w:p>
                    <w:p w14:paraId="235CF801" w14:textId="77777777" w:rsidR="00B83FF0" w:rsidRPr="0021094F" w:rsidRDefault="00B83FF0" w:rsidP="00B83FF0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FF0" w:rsidRPr="00B83FF0">
        <w:rPr>
          <w:rFonts w:eastAsia="MS Mincho"/>
          <w:noProof/>
          <w:sz w:val="8"/>
        </w:rPr>
        <w:drawing>
          <wp:anchor distT="0" distB="0" distL="114300" distR="114300" simplePos="0" relativeHeight="251699200" behindDoc="0" locked="0" layoutInCell="1" allowOverlap="1" wp14:anchorId="3D3D75AB" wp14:editId="79D7E9A6">
            <wp:simplePos x="0" y="0"/>
            <wp:positionH relativeFrom="column">
              <wp:posOffset>5051329</wp:posOffset>
            </wp:positionH>
            <wp:positionV relativeFrom="paragraph">
              <wp:posOffset>-1032762</wp:posOffset>
            </wp:positionV>
            <wp:extent cx="1852882" cy="957532"/>
            <wp:effectExtent l="19050" t="0" r="0" b="0"/>
            <wp:wrapNone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82" cy="95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B2B7EE9" wp14:editId="05FE189D">
                <wp:simplePos x="0" y="0"/>
                <wp:positionH relativeFrom="column">
                  <wp:posOffset>-160020</wp:posOffset>
                </wp:positionH>
                <wp:positionV relativeFrom="paragraph">
                  <wp:posOffset>50800</wp:posOffset>
                </wp:positionV>
                <wp:extent cx="3295650" cy="443865"/>
                <wp:effectExtent l="8890" t="14605" r="10160" b="8255"/>
                <wp:wrapNone/>
                <wp:docPr id="28" name="Group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443865"/>
                          <a:chOff x="1140" y="4395"/>
                          <a:chExt cx="4650" cy="660"/>
                        </a:xfrm>
                      </wpg:grpSpPr>
                      <wps:wsp>
                        <wps:cNvPr id="29" name="AutoShape 2267"/>
                        <wps:cNvSpPr>
                          <a:spLocks noChangeArrowheads="1"/>
                        </wps:cNvSpPr>
                        <wps:spPr bwMode="auto">
                          <a:xfrm>
                            <a:off x="1140" y="4395"/>
                            <a:ext cx="645" cy="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29FF80" w14:textId="77777777" w:rsidR="0059207C" w:rsidRPr="00882E24" w:rsidRDefault="0059207C" w:rsidP="001A23BF">
                              <w:pPr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E3B9E01" w14:textId="77777777" w:rsidR="0059207C" w:rsidRPr="001A4740" w:rsidRDefault="0059207C" w:rsidP="001A23BF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A4740"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268"/>
                        <wps:cNvSpPr>
                          <a:spLocks noChangeArrowheads="1"/>
                        </wps:cNvSpPr>
                        <wps:spPr bwMode="auto">
                          <a:xfrm>
                            <a:off x="1785" y="4395"/>
                            <a:ext cx="4005" cy="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20AEA4" w14:textId="77777777" w:rsidR="0059207C" w:rsidRPr="00C27DCF" w:rsidRDefault="0059207C" w:rsidP="00F93701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C27DCF">
                                <w:rPr>
                                  <w:b/>
                                </w:rPr>
                                <w:t>Aşağıd</w:t>
                              </w:r>
                              <w:r w:rsidR="00F93701">
                                <w:rPr>
                                  <w:b/>
                                </w:rPr>
                                <w:t>aki test sorularını üzerine iş</w:t>
                              </w:r>
                              <w:r w:rsidR="00C34274">
                                <w:rPr>
                                  <w:b/>
                                </w:rPr>
                                <w:t>a</w:t>
                              </w:r>
                              <w:r w:rsidR="0071161B">
                                <w:rPr>
                                  <w:b/>
                                </w:rPr>
                                <w:t>retleyerek cevaplayınız.</w:t>
                              </w:r>
                              <w:r w:rsidR="00D019AA">
                                <w:rPr>
                                  <w:b/>
                                </w:rPr>
                                <w:t xml:space="preserve"> (20 x 5 P = 100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B7EE9" id="Group 2266" o:spid="_x0000_s1027" style="position:absolute;left:0;text-align:left;margin-left:-12.6pt;margin-top:4pt;width:259.5pt;height:34.95pt;z-index:251652608" coordorigin="1140,4395" coordsize="465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">
                <v:roundrect id="AutoShape 2267" o:spid="_x0000_s1028" style="position:absolute;left:1140;top:4395;width:645;height:6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" strokecolor="#4f81bd" strokeweight="1.25pt">
                  <v:shadow color="#868686"/>
                  <v:textbox>
                    <w:txbxContent>
                      <w:p w14:paraId="4829FF80" w14:textId="77777777" w:rsidR="0059207C" w:rsidRPr="00882E24" w:rsidRDefault="0059207C" w:rsidP="001A23BF">
                        <w:pPr>
                          <w:jc w:val="center"/>
                          <w:rPr>
                            <w:b/>
                            <w:sz w:val="2"/>
                          </w:rPr>
                        </w:pPr>
                      </w:p>
                      <w:p w14:paraId="0E3B9E01" w14:textId="77777777" w:rsidR="0059207C" w:rsidRPr="001A4740" w:rsidRDefault="0059207C" w:rsidP="001A23BF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1A4740"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roundrect>
                <v:roundrect id="AutoShape 2268" o:spid="_x0000_s1029" style="position:absolute;left:1785;top:4395;width:4005;height:6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" strokecolor="#4f81bd" strokeweight="1.25pt">
                  <v:shadow color="#868686"/>
                  <v:textbox>
                    <w:txbxContent>
                      <w:p w14:paraId="6C20AEA4" w14:textId="77777777" w:rsidR="0059207C" w:rsidRPr="00C27DCF" w:rsidRDefault="0059207C" w:rsidP="00F93701">
                        <w:pPr>
                          <w:spacing w:line="240" w:lineRule="exact"/>
                          <w:rPr>
                            <w:b/>
                          </w:rPr>
                        </w:pPr>
                        <w:r w:rsidRPr="00C27DCF">
                          <w:rPr>
                            <w:b/>
                          </w:rPr>
                          <w:t>Aşağıd</w:t>
                        </w:r>
                        <w:r w:rsidR="00F93701">
                          <w:rPr>
                            <w:b/>
                          </w:rPr>
                          <w:t>aki test sorularını üzerine iş</w:t>
                        </w:r>
                        <w:r w:rsidR="00C34274">
                          <w:rPr>
                            <w:b/>
                          </w:rPr>
                          <w:t>a</w:t>
                        </w:r>
                        <w:r w:rsidR="0071161B">
                          <w:rPr>
                            <w:b/>
                          </w:rPr>
                          <w:t>retleyerek cevaplayınız.</w:t>
                        </w:r>
                        <w:r w:rsidR="00D019AA">
                          <w:rPr>
                            <w:b/>
                          </w:rPr>
                          <w:t xml:space="preserve"> (20 x 5 P = 100 Puan)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E9E24E0" w14:textId="77777777" w:rsidR="00E549D5" w:rsidRDefault="00E549D5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</w:p>
    <w:p w14:paraId="33F9667D" w14:textId="77777777" w:rsidR="00E549D5" w:rsidRDefault="00E549D5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</w:pPr>
    </w:p>
    <w:p w14:paraId="01DD9D55" w14:textId="77777777" w:rsidR="00726FD2" w:rsidRPr="001A23BF" w:rsidRDefault="00726FD2" w:rsidP="00871C93">
      <w:pPr>
        <w:pStyle w:val="GvdeMetni"/>
        <w:widowControl w:val="0"/>
        <w:spacing w:after="0"/>
        <w:jc w:val="both"/>
        <w:rPr>
          <w:rFonts w:eastAsia="MS Mincho"/>
          <w:sz w:val="8"/>
        </w:rPr>
        <w:sectPr w:rsidR="00726FD2" w:rsidRPr="001A23BF" w:rsidSect="00E8426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7" w:h="16840" w:code="9"/>
          <w:pgMar w:top="2523" w:right="851" w:bottom="1418" w:left="851" w:header="1247" w:footer="425" w:gutter="0"/>
          <w:cols w:num="2" w:space="567"/>
          <w:titlePg/>
          <w:docGrid w:linePitch="360"/>
        </w:sectPr>
      </w:pPr>
    </w:p>
    <w:p w14:paraId="2DE98A24" w14:textId="77777777" w:rsidR="005F75AC" w:rsidRDefault="005F75AC" w:rsidP="001A23BF">
      <w:pPr>
        <w:widowControl w:val="0"/>
        <w:jc w:val="both"/>
      </w:pPr>
    </w:p>
    <w:p w14:paraId="73654CC3" w14:textId="77777777" w:rsidR="00E549D5" w:rsidRDefault="00E549D5" w:rsidP="001A23BF">
      <w:pPr>
        <w:widowControl w:val="0"/>
        <w:jc w:val="both"/>
      </w:pPr>
    </w:p>
    <w:p w14:paraId="103EC2D6" w14:textId="77777777" w:rsidR="00B65A83" w:rsidRDefault="00B65A83" w:rsidP="002256F9">
      <w:pPr>
        <w:tabs>
          <w:tab w:val="left" w:pos="4500"/>
        </w:tabs>
        <w:rPr>
          <w:b/>
          <w:noProof/>
          <w:sz w:val="20"/>
          <w:szCs w:val="20"/>
        </w:rPr>
      </w:pPr>
    </w:p>
    <w:p w14:paraId="52C55818" w14:textId="77777777" w:rsidR="00C76586" w:rsidRDefault="00B65A83" w:rsidP="0070493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1-</w:t>
      </w:r>
    </w:p>
    <w:p w14:paraId="77D16E14" w14:textId="77777777" w:rsidR="00AD04DD" w:rsidRDefault="00AD04DD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7EB0A95A" wp14:editId="5A5DD383">
            <wp:extent cx="3108960" cy="295783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8DB8B" w14:textId="77777777" w:rsidR="00AD04DD" w:rsidRDefault="00AD04DD" w:rsidP="00AD04DD">
      <w:pPr>
        <w:tabs>
          <w:tab w:val="left" w:pos="4500"/>
        </w:tabs>
        <w:rPr>
          <w:b/>
          <w:noProof/>
          <w:sz w:val="20"/>
          <w:szCs w:val="20"/>
        </w:rPr>
      </w:pPr>
    </w:p>
    <w:p w14:paraId="0F8B3B17" w14:textId="77777777" w:rsidR="00AD04DD" w:rsidRDefault="00AD04DD" w:rsidP="00AD04DD">
      <w:pPr>
        <w:tabs>
          <w:tab w:val="left" w:pos="4500"/>
        </w:tabs>
        <w:rPr>
          <w:b/>
          <w:noProof/>
          <w:sz w:val="20"/>
          <w:szCs w:val="20"/>
        </w:rPr>
      </w:pPr>
    </w:p>
    <w:p w14:paraId="6B66A1CB" w14:textId="77777777" w:rsidR="00AD04DD" w:rsidRDefault="00AD04DD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2-</w:t>
      </w:r>
    </w:p>
    <w:p w14:paraId="5B59CAAD" w14:textId="547FC87D" w:rsidR="00AD04DD" w:rsidRDefault="00A74987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EACBDE" wp14:editId="0C0405FB">
                <wp:simplePos x="0" y="0"/>
                <wp:positionH relativeFrom="column">
                  <wp:posOffset>-140335</wp:posOffset>
                </wp:positionH>
                <wp:positionV relativeFrom="paragraph">
                  <wp:posOffset>2596515</wp:posOffset>
                </wp:positionV>
                <wp:extent cx="3200400" cy="666750"/>
                <wp:effectExtent l="0" t="0" r="0" b="0"/>
                <wp:wrapNone/>
                <wp:docPr id="2244" name="Dikdörtgen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BF979" w14:textId="3D554905" w:rsidR="00A74987" w:rsidRPr="00A74987" w:rsidRDefault="00A74987" w:rsidP="00A74987">
                            <w:pPr>
                              <w:tabs>
                                <w:tab w:val="left" w:pos="4500"/>
                              </w:tabs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74987"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3-</w:t>
                            </w:r>
                            <w:r w:rsidRPr="00A74987"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Aşağıda verilen seçeneklerden  hangisinde sıvı,katı ve gaz yakıtlar sırasıyla bir arada verilmiştir?</w:t>
                            </w:r>
                          </w:p>
                          <w:p w14:paraId="4CC88555" w14:textId="77777777" w:rsidR="00A74987" w:rsidRPr="00A74987" w:rsidRDefault="00A74987" w:rsidP="00A7498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ACBDE" id="Dikdörtgen 2244" o:spid="_x0000_s1030" style="position:absolute;left:0;text-align:left;margin-left:-11.05pt;margin-top:204.45pt;width:252pt;height:5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" filled="f" stroked="f" strokeweight="2pt">
                <v:textbox>
                  <w:txbxContent>
                    <w:p w14:paraId="4D7BF979" w14:textId="3D554905" w:rsidR="00A74987" w:rsidRPr="00A74987" w:rsidRDefault="00A74987" w:rsidP="00A74987">
                      <w:pPr>
                        <w:tabs>
                          <w:tab w:val="left" w:pos="4500"/>
                        </w:tabs>
                        <w:rPr>
                          <w:b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A74987">
                        <w:rPr>
                          <w:b/>
                          <w:noProof/>
                          <w:color w:val="000000" w:themeColor="text1"/>
                          <w:sz w:val="20"/>
                          <w:szCs w:val="20"/>
                        </w:rPr>
                        <w:t>3-</w:t>
                      </w:r>
                      <w:r w:rsidRPr="00A74987"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Aşağıda verilen seçeneklerden  hangisinde sıvı,katı ve gaz yakıtlar sırasıyla bir arada verilmiştir?</w:t>
                      </w:r>
                    </w:p>
                    <w:p w14:paraId="4CC88555" w14:textId="77777777" w:rsidR="00A74987" w:rsidRPr="00A74987" w:rsidRDefault="00A74987" w:rsidP="00A7498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C7B6F">
        <w:rPr>
          <w:b/>
          <w:noProof/>
          <w:sz w:val="20"/>
          <w:szCs w:val="20"/>
        </w:rPr>
        <w:drawing>
          <wp:inline distT="0" distB="0" distL="0" distR="0" wp14:anchorId="5C881F21" wp14:editId="5364D95C">
            <wp:extent cx="2642263" cy="2550777"/>
            <wp:effectExtent l="19050" t="0" r="5687" b="0"/>
            <wp:docPr id="224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24" cy="255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76957B" w14:textId="0105BF12" w:rsidR="00A74987" w:rsidRDefault="00A74987" w:rsidP="00A74987">
      <w:pPr>
        <w:tabs>
          <w:tab w:val="left" w:pos="4500"/>
        </w:tabs>
        <w:rPr>
          <w:b/>
          <w:noProof/>
          <w:sz w:val="20"/>
          <w:szCs w:val="20"/>
        </w:rPr>
      </w:pPr>
    </w:p>
    <w:p w14:paraId="4ECDB14A" w14:textId="4D9EA690" w:rsidR="0070493B" w:rsidRDefault="0070493B" w:rsidP="0070493B">
      <w:pPr>
        <w:tabs>
          <w:tab w:val="left" w:pos="4500"/>
        </w:tabs>
        <w:ind w:left="-180"/>
        <w:rPr>
          <w:color w:val="000000" w:themeColor="text1"/>
          <w:sz w:val="20"/>
          <w:szCs w:val="20"/>
          <w:shd w:val="clear" w:color="auto" w:fill="FFFFFF"/>
        </w:rPr>
      </w:pPr>
    </w:p>
    <w:p w14:paraId="5A68D28E" w14:textId="02626F2D" w:rsidR="00A74987" w:rsidRDefault="00A74987" w:rsidP="0070493B">
      <w:pPr>
        <w:tabs>
          <w:tab w:val="left" w:pos="4500"/>
        </w:tabs>
        <w:ind w:left="-180"/>
        <w:rPr>
          <w:color w:val="000000" w:themeColor="text1"/>
          <w:sz w:val="20"/>
          <w:szCs w:val="20"/>
          <w:shd w:val="clear" w:color="auto" w:fill="FFFFFF"/>
        </w:rPr>
      </w:pPr>
    </w:p>
    <w:p w14:paraId="154FBFCE" w14:textId="2F7E0CFE" w:rsidR="00A74987" w:rsidRDefault="00A74987" w:rsidP="0070493B">
      <w:pPr>
        <w:tabs>
          <w:tab w:val="left" w:pos="4500"/>
        </w:tabs>
        <w:ind w:left="-180"/>
        <w:rPr>
          <w:color w:val="000000" w:themeColor="text1"/>
          <w:sz w:val="20"/>
          <w:szCs w:val="20"/>
          <w:shd w:val="clear" w:color="auto" w:fill="FFFFFF"/>
        </w:rPr>
      </w:pPr>
    </w:p>
    <w:p w14:paraId="11C53DE0" w14:textId="77777777" w:rsidR="00A74987" w:rsidRDefault="00A74987" w:rsidP="0070493B">
      <w:pPr>
        <w:tabs>
          <w:tab w:val="left" w:pos="4500"/>
        </w:tabs>
        <w:ind w:left="-180"/>
        <w:rPr>
          <w:color w:val="000000" w:themeColor="text1"/>
          <w:sz w:val="20"/>
          <w:szCs w:val="20"/>
          <w:shd w:val="clear" w:color="auto" w:fill="FFFFFF"/>
        </w:rPr>
      </w:pPr>
    </w:p>
    <w:p w14:paraId="44173315" w14:textId="77777777" w:rsidR="0070493B" w:rsidRPr="0070493B" w:rsidRDefault="0070493B" w:rsidP="0070493B">
      <w:pPr>
        <w:tabs>
          <w:tab w:val="left" w:pos="4500"/>
        </w:tabs>
        <w:ind w:left="-180"/>
        <w:rPr>
          <w:b/>
          <w:noProof/>
          <w:color w:val="000000" w:themeColor="text1"/>
          <w:sz w:val="20"/>
          <w:szCs w:val="20"/>
        </w:rPr>
      </w:pPr>
      <w:r w:rsidRPr="0070493B">
        <w:rPr>
          <w:color w:val="000000" w:themeColor="text1"/>
          <w:sz w:val="20"/>
          <w:szCs w:val="20"/>
          <w:shd w:val="clear" w:color="auto" w:fill="FFFFFF"/>
        </w:rPr>
        <w:t xml:space="preserve">A) </w:t>
      </w:r>
      <w:r>
        <w:rPr>
          <w:color w:val="000000" w:themeColor="text1"/>
          <w:sz w:val="20"/>
          <w:szCs w:val="20"/>
          <w:shd w:val="clear" w:color="auto" w:fill="FFFFFF"/>
        </w:rPr>
        <w:t xml:space="preserve">Kömür - Hava gazı - Doğalgaz                             </w:t>
      </w:r>
      <w:r w:rsidRPr="0070493B">
        <w:rPr>
          <w:color w:val="000000" w:themeColor="text1"/>
          <w:sz w:val="20"/>
          <w:szCs w:val="20"/>
          <w:shd w:val="clear" w:color="auto" w:fill="FFFFFF"/>
        </w:rPr>
        <w:t xml:space="preserve">                           B) </w:t>
      </w:r>
      <w:r w:rsidR="00CC5260">
        <w:rPr>
          <w:color w:val="000000" w:themeColor="text1"/>
          <w:sz w:val="20"/>
          <w:szCs w:val="20"/>
          <w:shd w:val="clear" w:color="auto" w:fill="FFFFFF"/>
        </w:rPr>
        <w:t>Odun</w:t>
      </w:r>
      <w:r w:rsidR="002B0972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color w:val="000000" w:themeColor="text1"/>
          <w:sz w:val="20"/>
          <w:szCs w:val="20"/>
          <w:shd w:val="clear" w:color="auto" w:fill="FFFFFF"/>
        </w:rPr>
        <w:t>- Motorin - Gaz yağı</w:t>
      </w:r>
      <w:r w:rsidRPr="0070493B">
        <w:rPr>
          <w:color w:val="000000" w:themeColor="text1"/>
          <w:sz w:val="20"/>
          <w:szCs w:val="20"/>
          <w:shd w:val="clear" w:color="auto" w:fill="FFFFFF"/>
        </w:rPr>
        <w:t xml:space="preserve">  </w:t>
      </w:r>
      <w:r w:rsidR="0071161B">
        <w:rPr>
          <w:color w:val="000000" w:themeColor="text1"/>
          <w:sz w:val="20"/>
          <w:szCs w:val="20"/>
          <w:shd w:val="clear" w:color="auto" w:fill="FFFFFF"/>
        </w:rPr>
        <w:t xml:space="preserve">                                                        </w:t>
      </w:r>
      <w:r w:rsidRPr="0070493B">
        <w:rPr>
          <w:color w:val="000000" w:themeColor="text1"/>
          <w:sz w:val="20"/>
          <w:szCs w:val="20"/>
          <w:shd w:val="clear" w:color="auto" w:fill="FFFFFF"/>
        </w:rPr>
        <w:t xml:space="preserve">C) </w:t>
      </w:r>
      <w:r>
        <w:rPr>
          <w:color w:val="000000" w:themeColor="text1"/>
          <w:sz w:val="20"/>
          <w:szCs w:val="20"/>
          <w:shd w:val="clear" w:color="auto" w:fill="FFFFFF"/>
        </w:rPr>
        <w:t>Petrol - Fueloil - LPG</w:t>
      </w:r>
      <w:r w:rsidR="0071161B">
        <w:rPr>
          <w:color w:val="000000" w:themeColor="text1"/>
          <w:sz w:val="20"/>
          <w:szCs w:val="20"/>
          <w:shd w:val="clear" w:color="auto" w:fill="FFFFFF"/>
        </w:rPr>
        <w:t xml:space="preserve">                                                                </w:t>
      </w:r>
      <w:r w:rsidRPr="0070493B">
        <w:rPr>
          <w:color w:val="000000" w:themeColor="text1"/>
          <w:sz w:val="20"/>
          <w:szCs w:val="20"/>
          <w:shd w:val="clear" w:color="auto" w:fill="FFFFFF"/>
        </w:rPr>
        <w:t xml:space="preserve">D) </w:t>
      </w:r>
      <w:r>
        <w:rPr>
          <w:color w:val="000000" w:themeColor="text1"/>
          <w:sz w:val="20"/>
          <w:szCs w:val="20"/>
          <w:shd w:val="clear" w:color="auto" w:fill="FFFFFF"/>
        </w:rPr>
        <w:t>Benzin - Kömür - LPG</w:t>
      </w:r>
    </w:p>
    <w:p w14:paraId="490F863E" w14:textId="77777777" w:rsidR="0070493B" w:rsidRDefault="0070493B" w:rsidP="0070493B">
      <w:pPr>
        <w:tabs>
          <w:tab w:val="left" w:pos="4500"/>
        </w:tabs>
        <w:rPr>
          <w:b/>
          <w:noProof/>
          <w:sz w:val="20"/>
          <w:szCs w:val="20"/>
        </w:rPr>
      </w:pPr>
    </w:p>
    <w:p w14:paraId="0A007B6D" w14:textId="77777777" w:rsidR="00890A62" w:rsidRDefault="00890A62" w:rsidP="0070493B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4-</w:t>
      </w:r>
    </w:p>
    <w:p w14:paraId="4F8BAB7C" w14:textId="77777777" w:rsidR="00ED2226" w:rsidRDefault="00B83FF0" w:rsidP="00ED2226">
      <w:pPr>
        <w:tabs>
          <w:tab w:val="left" w:pos="4500"/>
        </w:tabs>
        <w:ind w:left="-180"/>
        <w:jc w:val="center"/>
        <w:rPr>
          <w:b/>
          <w:noProof/>
          <w:sz w:val="20"/>
          <w:szCs w:val="20"/>
        </w:rPr>
      </w:pPr>
      <w:r w:rsidRPr="00B83FF0">
        <w:rPr>
          <w:b/>
          <w:noProof/>
          <w:sz w:val="20"/>
          <w:szCs w:val="20"/>
        </w:rPr>
        <w:drawing>
          <wp:inline distT="0" distB="0" distL="0" distR="0" wp14:anchorId="601A980D" wp14:editId="16D0CA0E">
            <wp:extent cx="2787761" cy="2791779"/>
            <wp:effectExtent l="0" t="0" r="0" b="0"/>
            <wp:docPr id="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39" cy="279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E984D" w14:textId="77777777" w:rsidR="00AD04DD" w:rsidRDefault="00AD04DD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8659D29" w14:textId="77777777" w:rsidR="00AD04DD" w:rsidRDefault="00AD04DD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D4B09E7" w14:textId="77777777" w:rsidR="00AD04DD" w:rsidRDefault="00ED2226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</w:t>
      </w:r>
      <w:r w:rsidR="00707014">
        <w:rPr>
          <w:b/>
          <w:noProof/>
          <w:sz w:val="20"/>
          <w:szCs w:val="20"/>
        </w:rPr>
        <w:t xml:space="preserve">  </w:t>
      </w:r>
      <w:r>
        <w:rPr>
          <w:b/>
          <w:noProof/>
          <w:sz w:val="20"/>
          <w:szCs w:val="20"/>
        </w:rPr>
        <w:t>5-</w:t>
      </w:r>
    </w:p>
    <w:p w14:paraId="42C7E538" w14:textId="77777777" w:rsidR="005F0205" w:rsidRDefault="005F0205" w:rsidP="005F0205">
      <w:pPr>
        <w:tabs>
          <w:tab w:val="left" w:pos="4500"/>
        </w:tabs>
        <w:ind w:left="-180"/>
        <w:jc w:val="center"/>
        <w:rPr>
          <w:b/>
          <w:noProof/>
          <w:sz w:val="20"/>
          <w:szCs w:val="20"/>
        </w:rPr>
      </w:pPr>
    </w:p>
    <w:p w14:paraId="09B16A64" w14:textId="77777777" w:rsidR="005F0205" w:rsidRDefault="00EA69BB" w:rsidP="005F0205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</w:t>
      </w:r>
      <w:r>
        <w:rPr>
          <w:b/>
          <w:noProof/>
          <w:sz w:val="20"/>
          <w:szCs w:val="20"/>
        </w:rPr>
        <w:drawing>
          <wp:inline distT="0" distB="0" distL="0" distR="0" wp14:anchorId="22708824" wp14:editId="522386D9">
            <wp:extent cx="2836609" cy="4304582"/>
            <wp:effectExtent l="19050" t="0" r="1841" b="0"/>
            <wp:docPr id="2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59" cy="430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B3273E" w14:textId="77777777" w:rsidR="00A74987" w:rsidRDefault="00A74987" w:rsidP="005F0205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64B3805" w14:textId="11661EAA" w:rsidR="005F0205" w:rsidRDefault="005F0205" w:rsidP="005F0205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t>6-</w:t>
      </w:r>
    </w:p>
    <w:p w14:paraId="3EB112C6" w14:textId="77777777" w:rsidR="00B83FF0" w:rsidRDefault="00EA69BB" w:rsidP="005F0205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37F90E65" wp14:editId="5122693B">
            <wp:extent cx="2810414" cy="4495589"/>
            <wp:effectExtent l="0" t="0" r="0" b="0"/>
            <wp:docPr id="1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72" cy="450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A129E" w14:textId="77777777" w:rsidR="00B82698" w:rsidRDefault="00B82698" w:rsidP="00391DDA">
      <w:pPr>
        <w:tabs>
          <w:tab w:val="left" w:pos="4500"/>
        </w:tabs>
        <w:ind w:left="-180"/>
        <w:jc w:val="center"/>
        <w:rPr>
          <w:b/>
          <w:noProof/>
          <w:sz w:val="20"/>
          <w:szCs w:val="20"/>
        </w:rPr>
      </w:pPr>
    </w:p>
    <w:p w14:paraId="2B190553" w14:textId="77777777" w:rsidR="0030552B" w:rsidRDefault="0030552B" w:rsidP="00B82698">
      <w:pPr>
        <w:tabs>
          <w:tab w:val="left" w:pos="4500"/>
        </w:tabs>
        <w:rPr>
          <w:b/>
          <w:noProof/>
          <w:sz w:val="20"/>
          <w:szCs w:val="20"/>
        </w:rPr>
      </w:pPr>
    </w:p>
    <w:p w14:paraId="79EE1764" w14:textId="77777777" w:rsidR="00B82698" w:rsidRDefault="00391DDA" w:rsidP="00B82698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7</w:t>
      </w:r>
      <w:r w:rsidR="00B82698">
        <w:rPr>
          <w:b/>
          <w:noProof/>
          <w:sz w:val="20"/>
          <w:szCs w:val="20"/>
        </w:rPr>
        <w:t>-</w:t>
      </w:r>
    </w:p>
    <w:p w14:paraId="3E045A27" w14:textId="77777777" w:rsidR="00B83FF0" w:rsidRDefault="00B83FF0" w:rsidP="00B82698">
      <w:pPr>
        <w:tabs>
          <w:tab w:val="left" w:pos="4500"/>
        </w:tabs>
        <w:rPr>
          <w:b/>
          <w:noProof/>
          <w:sz w:val="20"/>
          <w:szCs w:val="20"/>
        </w:rPr>
      </w:pPr>
    </w:p>
    <w:p w14:paraId="480369B4" w14:textId="77777777" w:rsidR="00B83FF0" w:rsidRDefault="00B83FF0" w:rsidP="00B82698">
      <w:pPr>
        <w:tabs>
          <w:tab w:val="left" w:pos="4500"/>
        </w:tabs>
        <w:rPr>
          <w:b/>
          <w:noProof/>
          <w:sz w:val="20"/>
          <w:szCs w:val="20"/>
        </w:rPr>
      </w:pPr>
    </w:p>
    <w:p w14:paraId="45FAE892" w14:textId="77777777" w:rsidR="00861C07" w:rsidRDefault="00B83FF0" w:rsidP="00B82698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 wp14:anchorId="5F61FF68" wp14:editId="4D900F9F">
            <wp:simplePos x="0" y="0"/>
            <wp:positionH relativeFrom="column">
              <wp:posOffset>-55880</wp:posOffset>
            </wp:positionH>
            <wp:positionV relativeFrom="paragraph">
              <wp:posOffset>-3810</wp:posOffset>
            </wp:positionV>
            <wp:extent cx="2847340" cy="1837055"/>
            <wp:effectExtent l="1905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inline distT="0" distB="0" distL="0" distR="0" wp14:anchorId="2AB4349C" wp14:editId="65692249">
            <wp:extent cx="2750029" cy="2278027"/>
            <wp:effectExtent l="0" t="0" r="0" b="0"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95" cy="228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8FC22" w14:textId="77777777" w:rsidR="00861C07" w:rsidRDefault="00861C07" w:rsidP="00B82698">
      <w:pPr>
        <w:tabs>
          <w:tab w:val="left" w:pos="4500"/>
        </w:tabs>
        <w:rPr>
          <w:b/>
          <w:noProof/>
          <w:sz w:val="20"/>
          <w:szCs w:val="20"/>
        </w:rPr>
      </w:pPr>
    </w:p>
    <w:p w14:paraId="64AD8F0C" w14:textId="77777777" w:rsidR="00861C07" w:rsidRDefault="00861C07" w:rsidP="00B82698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                                                                                    8-</w:t>
      </w:r>
      <w:r w:rsidR="00100731">
        <w:rPr>
          <w:b/>
          <w:noProof/>
          <w:sz w:val="20"/>
          <w:szCs w:val="20"/>
        </w:rPr>
        <w:t xml:space="preserve"> Kimyasal sindirimin vücudumuzda başladığı ve bittiği yerler aşağıdaki seçeneklerin hangisinde sırasıyla doğru olarak verilmiştir?</w:t>
      </w:r>
    </w:p>
    <w:p w14:paraId="7155B25F" w14:textId="77777777" w:rsidR="00AD04DD" w:rsidRDefault="00AD04DD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FA8DFBE" w14:textId="77777777" w:rsidR="00100731" w:rsidRPr="00100731" w:rsidRDefault="00100731" w:rsidP="002B101B">
      <w:pPr>
        <w:tabs>
          <w:tab w:val="left" w:pos="4500"/>
        </w:tabs>
        <w:ind w:left="-180"/>
        <w:rPr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 </w:t>
      </w:r>
      <w:r w:rsidRPr="00100731">
        <w:rPr>
          <w:noProof/>
          <w:sz w:val="20"/>
          <w:szCs w:val="20"/>
        </w:rPr>
        <w:t xml:space="preserve">A) Ağız - Kalınbağırsak </w:t>
      </w:r>
    </w:p>
    <w:p w14:paraId="0C9C7855" w14:textId="77777777" w:rsidR="00100731" w:rsidRPr="00100731" w:rsidRDefault="00100731" w:rsidP="002B101B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100731">
        <w:rPr>
          <w:noProof/>
          <w:sz w:val="20"/>
          <w:szCs w:val="20"/>
        </w:rPr>
        <w:t xml:space="preserve">   B) Ağız - Mide</w:t>
      </w:r>
    </w:p>
    <w:p w14:paraId="69C1158A" w14:textId="77777777" w:rsidR="00100731" w:rsidRPr="00100731" w:rsidRDefault="00100731" w:rsidP="002B101B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100731">
        <w:rPr>
          <w:noProof/>
          <w:sz w:val="20"/>
          <w:szCs w:val="20"/>
        </w:rPr>
        <w:t xml:space="preserve">   C) Mide - İnce Bağırsak</w:t>
      </w:r>
    </w:p>
    <w:p w14:paraId="2F6445F8" w14:textId="77777777" w:rsidR="00B83FF0" w:rsidRPr="00100731" w:rsidRDefault="00100731" w:rsidP="002B101B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100731">
        <w:rPr>
          <w:noProof/>
          <w:sz w:val="20"/>
          <w:szCs w:val="20"/>
        </w:rPr>
        <w:t xml:space="preserve">   D) Ağız - İnce Bağırsak</w:t>
      </w:r>
    </w:p>
    <w:p w14:paraId="34DD1815" w14:textId="77777777" w:rsidR="00B83FF0" w:rsidRDefault="00B83FF0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0F1A111" w14:textId="77777777" w:rsidR="00B83FF0" w:rsidRDefault="00B83FF0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0BCCEEE" w14:textId="77777777" w:rsidR="00B83FF0" w:rsidRDefault="00B83FF0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65B84CA" w14:textId="77777777" w:rsidR="00B83FF0" w:rsidRDefault="00B83FF0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001E477" w14:textId="77777777" w:rsidR="00B83FF0" w:rsidRDefault="00B83FF0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3A69413" w14:textId="77777777" w:rsidR="00AD04DD" w:rsidRDefault="002605EF" w:rsidP="0032343A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9-</w:t>
      </w:r>
    </w:p>
    <w:p w14:paraId="588B9DDA" w14:textId="77777777" w:rsidR="00EA69BB" w:rsidRDefault="00EA69BB" w:rsidP="0032343A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31AA4899" wp14:editId="6CAFD4BF">
            <wp:extent cx="2879426" cy="2772524"/>
            <wp:effectExtent l="19050" t="0" r="0" b="0"/>
            <wp:docPr id="2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99" cy="277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3A542" w14:textId="77777777" w:rsidR="0071161B" w:rsidRDefault="0071161B" w:rsidP="002605EF">
      <w:pPr>
        <w:tabs>
          <w:tab w:val="left" w:pos="4500"/>
        </w:tabs>
        <w:ind w:left="-180"/>
        <w:jc w:val="center"/>
        <w:rPr>
          <w:b/>
          <w:noProof/>
          <w:sz w:val="20"/>
          <w:szCs w:val="20"/>
        </w:rPr>
      </w:pPr>
    </w:p>
    <w:p w14:paraId="7B57D8D9" w14:textId="77777777" w:rsidR="00EA69BB" w:rsidRDefault="00EA69BB" w:rsidP="002605EF">
      <w:pPr>
        <w:tabs>
          <w:tab w:val="left" w:pos="4500"/>
        </w:tabs>
        <w:ind w:left="-180"/>
        <w:jc w:val="center"/>
        <w:rPr>
          <w:b/>
          <w:noProof/>
          <w:sz w:val="20"/>
          <w:szCs w:val="20"/>
        </w:rPr>
      </w:pPr>
    </w:p>
    <w:p w14:paraId="7426F10B" w14:textId="77777777" w:rsidR="00EA69BB" w:rsidRDefault="00EA69BB" w:rsidP="00EA69B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10-</w:t>
      </w:r>
    </w:p>
    <w:p w14:paraId="14FA28B6" w14:textId="77777777" w:rsidR="0071161B" w:rsidRDefault="00EA69BB" w:rsidP="002605EF">
      <w:pPr>
        <w:tabs>
          <w:tab w:val="left" w:pos="4500"/>
        </w:tabs>
        <w:ind w:left="-180"/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 wp14:anchorId="308181F3" wp14:editId="1E129E3B">
            <wp:simplePos x="0" y="0"/>
            <wp:positionH relativeFrom="column">
              <wp:posOffset>635</wp:posOffset>
            </wp:positionH>
            <wp:positionV relativeFrom="paragraph">
              <wp:posOffset>147320</wp:posOffset>
            </wp:positionV>
            <wp:extent cx="2861945" cy="3268980"/>
            <wp:effectExtent l="0" t="0" r="0" b="0"/>
            <wp:wrapTight wrapText="bothSides">
              <wp:wrapPolygon edited="0">
                <wp:start x="0" y="0"/>
                <wp:lineTo x="0" y="21524"/>
                <wp:lineTo x="21423" y="21524"/>
                <wp:lineTo x="21423" y="0"/>
                <wp:lineTo x="0" y="0"/>
              </wp:wrapPolygon>
            </wp:wrapTight>
            <wp:docPr id="2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F88F61" w14:textId="77777777" w:rsidR="0032472C" w:rsidRDefault="0032472C" w:rsidP="002605EF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9A15E18" w14:textId="77777777" w:rsidR="0032472C" w:rsidRDefault="0032472C" w:rsidP="002605EF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6789221" w14:textId="76C1126B" w:rsidR="00665C3B" w:rsidRPr="00A74987" w:rsidRDefault="002605EF" w:rsidP="00A74987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</w:t>
      </w:r>
      <w:r w:rsidR="00C70B31">
        <w:rPr>
          <w:b/>
          <w:noProof/>
          <w:sz w:val="20"/>
          <w:szCs w:val="20"/>
        </w:rPr>
        <w:t>1</w:t>
      </w:r>
      <w:r>
        <w:rPr>
          <w:b/>
          <w:noProof/>
          <w:sz w:val="20"/>
          <w:szCs w:val="20"/>
        </w:rPr>
        <w:t>-</w:t>
      </w:r>
      <w:r w:rsidR="00665C3B">
        <w:rPr>
          <w:b/>
          <w:noProof/>
          <w:sz w:val="20"/>
          <w:szCs w:val="20"/>
        </w:rPr>
        <w:t xml:space="preserve"> </w:t>
      </w:r>
      <w:r w:rsidR="00665C3B" w:rsidRPr="00665C3B">
        <w:rPr>
          <w:noProof/>
          <w:sz w:val="20"/>
          <w:szCs w:val="20"/>
        </w:rPr>
        <w:t xml:space="preserve">Güneşin etrafında belirli yörüngede dolanan </w:t>
      </w:r>
      <w:r w:rsidR="00665C3B">
        <w:rPr>
          <w:noProof/>
          <w:sz w:val="20"/>
          <w:szCs w:val="20"/>
        </w:rPr>
        <w:t xml:space="preserve">küre şekilli </w:t>
      </w:r>
      <w:r w:rsidR="00665C3B" w:rsidRPr="00665C3B">
        <w:rPr>
          <w:noProof/>
          <w:sz w:val="20"/>
          <w:szCs w:val="20"/>
        </w:rPr>
        <w:t xml:space="preserve">gök cisimlerine </w:t>
      </w:r>
      <w:r w:rsidR="00665C3B" w:rsidRPr="00665C3B">
        <w:rPr>
          <w:b/>
          <w:noProof/>
          <w:sz w:val="20"/>
          <w:szCs w:val="20"/>
        </w:rPr>
        <w:t>gezegen</w:t>
      </w:r>
      <w:r w:rsidR="00665C3B" w:rsidRPr="00665C3B">
        <w:rPr>
          <w:noProof/>
          <w:sz w:val="20"/>
          <w:szCs w:val="20"/>
        </w:rPr>
        <w:t xml:space="preserve"> denir.</w:t>
      </w:r>
    </w:p>
    <w:p w14:paraId="5A8AB7B4" w14:textId="77777777" w:rsidR="00665C3B" w:rsidRDefault="00665C3B" w:rsidP="002605EF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</w:t>
      </w:r>
    </w:p>
    <w:p w14:paraId="16B66BAE" w14:textId="02B1D7FD" w:rsidR="002605EF" w:rsidRDefault="00665C3B" w:rsidP="002605EF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Buna göre Güneş</w:t>
      </w:r>
      <w:r w:rsidR="00F07CAD">
        <w:rPr>
          <w:b/>
          <w:noProof/>
          <w:sz w:val="20"/>
          <w:szCs w:val="20"/>
        </w:rPr>
        <w:t xml:space="preserve"> </w:t>
      </w:r>
      <w:r>
        <w:rPr>
          <w:b/>
          <w:noProof/>
          <w:sz w:val="20"/>
          <w:szCs w:val="20"/>
        </w:rPr>
        <w:t>etrafında dolanan gezegenlerle ilgili olarak;</w:t>
      </w:r>
    </w:p>
    <w:p w14:paraId="6F4DAC47" w14:textId="77777777" w:rsidR="00665C3B" w:rsidRDefault="00665C3B" w:rsidP="002605EF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1D7173B" w14:textId="77777777" w:rsidR="00FD4FF5" w:rsidRPr="00665C3B" w:rsidRDefault="00665C3B" w:rsidP="00665C3B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665C3B">
        <w:rPr>
          <w:noProof/>
          <w:sz w:val="20"/>
          <w:szCs w:val="20"/>
        </w:rPr>
        <w:t xml:space="preserve">  I: Kızıl gezeg</w:t>
      </w:r>
      <w:r>
        <w:rPr>
          <w:noProof/>
          <w:sz w:val="20"/>
          <w:szCs w:val="20"/>
        </w:rPr>
        <w:t xml:space="preserve">en </w:t>
      </w:r>
      <w:r w:rsidR="00100731">
        <w:rPr>
          <w:noProof/>
          <w:sz w:val="20"/>
          <w:szCs w:val="20"/>
        </w:rPr>
        <w:t>olarak ad</w:t>
      </w:r>
      <w:r w:rsidRPr="00665C3B">
        <w:rPr>
          <w:noProof/>
          <w:sz w:val="20"/>
          <w:szCs w:val="20"/>
        </w:rPr>
        <w:t>landırılan gezegen Mars</w:t>
      </w:r>
      <w:r>
        <w:rPr>
          <w:noProof/>
          <w:sz w:val="20"/>
          <w:szCs w:val="20"/>
        </w:rPr>
        <w:t>'</w:t>
      </w:r>
      <w:r w:rsidRPr="00665C3B">
        <w:rPr>
          <w:noProof/>
          <w:sz w:val="20"/>
          <w:szCs w:val="20"/>
        </w:rPr>
        <w:t>tır.</w:t>
      </w:r>
    </w:p>
    <w:p w14:paraId="03A2FA98" w14:textId="77777777" w:rsidR="00665C3B" w:rsidRPr="00665C3B" w:rsidRDefault="00665C3B" w:rsidP="00665C3B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665C3B">
        <w:rPr>
          <w:noProof/>
          <w:sz w:val="20"/>
          <w:szCs w:val="20"/>
        </w:rPr>
        <w:t xml:space="preserve">  II:</w:t>
      </w:r>
      <w:r>
        <w:rPr>
          <w:noProof/>
          <w:sz w:val="20"/>
          <w:szCs w:val="20"/>
        </w:rPr>
        <w:t xml:space="preserve"> En büyük ve ençok uyduya sahip</w:t>
      </w:r>
      <w:r w:rsidR="00382308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olan gezegen Satürn'dür.</w:t>
      </w:r>
    </w:p>
    <w:p w14:paraId="1E7449A0" w14:textId="77777777" w:rsidR="00665C3B" w:rsidRDefault="00665C3B" w:rsidP="00FD4FF5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665C3B">
        <w:rPr>
          <w:noProof/>
          <w:sz w:val="20"/>
          <w:szCs w:val="20"/>
        </w:rPr>
        <w:t xml:space="preserve">  III:</w:t>
      </w:r>
      <w:r>
        <w:rPr>
          <w:noProof/>
          <w:sz w:val="20"/>
          <w:szCs w:val="20"/>
        </w:rPr>
        <w:t xml:space="preserve"> Neptün ile Jupiter arasında astreoid kuşağı yer alır.</w:t>
      </w:r>
    </w:p>
    <w:p w14:paraId="6E393FA3" w14:textId="77777777" w:rsidR="00665C3B" w:rsidRDefault="00665C3B" w:rsidP="00FD4FF5">
      <w:pPr>
        <w:tabs>
          <w:tab w:val="left" w:pos="4500"/>
        </w:tabs>
        <w:ind w:left="-180"/>
        <w:rPr>
          <w:noProof/>
          <w:sz w:val="20"/>
          <w:szCs w:val="20"/>
        </w:rPr>
      </w:pPr>
    </w:p>
    <w:p w14:paraId="254B391E" w14:textId="7BB7AE7E" w:rsidR="00FD4FF5" w:rsidRPr="00665C3B" w:rsidRDefault="00F07CAD" w:rsidP="00FD4FF5">
      <w:pPr>
        <w:tabs>
          <w:tab w:val="left" w:pos="4500"/>
        </w:tabs>
        <w:ind w:left="-180"/>
        <w:rPr>
          <w:rFonts w:ascii="Arial Black" w:hAnsi="Arial Black"/>
          <w:noProof/>
          <w:sz w:val="20"/>
          <w:szCs w:val="20"/>
        </w:rPr>
      </w:pPr>
      <w:r>
        <w:rPr>
          <w:rFonts w:ascii="Arial Black" w:hAnsi="Arial Black"/>
          <w:noProof/>
          <w:sz w:val="20"/>
          <w:szCs w:val="20"/>
        </w:rPr>
        <w:t xml:space="preserve"> </w:t>
      </w:r>
      <w:r w:rsidR="00665C3B" w:rsidRPr="00665C3B">
        <w:rPr>
          <w:rFonts w:ascii="Arial Black" w:hAnsi="Arial Black"/>
          <w:noProof/>
          <w:sz w:val="20"/>
          <w:szCs w:val="20"/>
        </w:rPr>
        <w:t xml:space="preserve">ifadelerinden hangileri söylenebilir? </w:t>
      </w:r>
    </w:p>
    <w:p w14:paraId="51DAF2C3" w14:textId="77777777" w:rsidR="00FD4FF5" w:rsidRDefault="00FD4FF5" w:rsidP="00FD4FF5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7A00BE3" w14:textId="77777777" w:rsidR="00100731" w:rsidRDefault="00665C3B" w:rsidP="00FD4FF5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665C3B">
        <w:rPr>
          <w:noProof/>
          <w:sz w:val="20"/>
          <w:szCs w:val="20"/>
        </w:rPr>
        <w:t>A) Yalnız I                                        B) I ve II                               C) II ve III                                         D) I ve III</w:t>
      </w:r>
      <w:r w:rsidRPr="00665C3B">
        <w:rPr>
          <w:noProof/>
          <w:sz w:val="20"/>
          <w:szCs w:val="20"/>
        </w:rPr>
        <w:tab/>
      </w:r>
      <w:r w:rsidRPr="00665C3B">
        <w:rPr>
          <w:noProof/>
          <w:sz w:val="20"/>
          <w:szCs w:val="20"/>
        </w:rPr>
        <w:tab/>
      </w:r>
    </w:p>
    <w:p w14:paraId="31F4F6A1" w14:textId="4BA005DB" w:rsidR="00100731" w:rsidRDefault="00100731" w:rsidP="00FD4FF5">
      <w:pPr>
        <w:tabs>
          <w:tab w:val="left" w:pos="4500"/>
        </w:tabs>
        <w:ind w:left="-180"/>
        <w:rPr>
          <w:noProof/>
          <w:sz w:val="20"/>
          <w:szCs w:val="20"/>
        </w:rPr>
      </w:pPr>
    </w:p>
    <w:p w14:paraId="550D84F0" w14:textId="77777777" w:rsidR="00F07CAD" w:rsidRDefault="00F07CAD" w:rsidP="00FD4FF5">
      <w:pPr>
        <w:tabs>
          <w:tab w:val="left" w:pos="4500"/>
        </w:tabs>
        <w:ind w:left="-180"/>
        <w:rPr>
          <w:noProof/>
          <w:sz w:val="20"/>
          <w:szCs w:val="20"/>
        </w:rPr>
      </w:pPr>
    </w:p>
    <w:p w14:paraId="1DA65F4C" w14:textId="77777777" w:rsidR="00665C3B" w:rsidRDefault="00665C3B" w:rsidP="00FD4FF5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665C3B">
        <w:rPr>
          <w:noProof/>
          <w:sz w:val="20"/>
          <w:szCs w:val="20"/>
        </w:rPr>
        <w:tab/>
      </w:r>
      <w:r w:rsidRPr="00665C3B">
        <w:rPr>
          <w:noProof/>
          <w:sz w:val="20"/>
          <w:szCs w:val="20"/>
        </w:rPr>
        <w:tab/>
      </w:r>
    </w:p>
    <w:p w14:paraId="12A2B42A" w14:textId="77777777" w:rsidR="00665C3B" w:rsidRDefault="00665C3B" w:rsidP="00FD4FF5">
      <w:pPr>
        <w:tabs>
          <w:tab w:val="left" w:pos="4500"/>
        </w:tabs>
        <w:ind w:left="-180"/>
        <w:rPr>
          <w:noProof/>
          <w:sz w:val="20"/>
          <w:szCs w:val="20"/>
        </w:rPr>
      </w:pPr>
    </w:p>
    <w:p w14:paraId="06E662AA" w14:textId="77777777" w:rsidR="00FD4FF5" w:rsidRDefault="00FD4FF5" w:rsidP="00FD4FF5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</w:t>
      </w:r>
      <w:r w:rsidR="004E2ABE">
        <w:rPr>
          <w:b/>
          <w:noProof/>
          <w:sz w:val="20"/>
          <w:szCs w:val="20"/>
        </w:rPr>
        <w:t>2</w:t>
      </w:r>
      <w:r>
        <w:rPr>
          <w:b/>
          <w:noProof/>
          <w:sz w:val="20"/>
          <w:szCs w:val="20"/>
        </w:rPr>
        <w:t>-</w:t>
      </w:r>
    </w:p>
    <w:p w14:paraId="4F63B819" w14:textId="0A12C107" w:rsidR="00C70B31" w:rsidRDefault="009C15AC" w:rsidP="00FD4FF5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 w:rsidRPr="009C15AC">
        <w:rPr>
          <w:b/>
          <w:noProof/>
          <w:sz w:val="20"/>
          <w:szCs w:val="20"/>
        </w:rPr>
        <w:drawing>
          <wp:inline distT="0" distB="0" distL="0" distR="0" wp14:anchorId="4712EA32" wp14:editId="34210C09">
            <wp:extent cx="2708695" cy="330688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75" cy="331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A7498" w14:textId="77777777" w:rsidR="00AD04DD" w:rsidRDefault="00AD04DD" w:rsidP="00CC087D">
      <w:pPr>
        <w:tabs>
          <w:tab w:val="left" w:pos="4500"/>
        </w:tabs>
        <w:ind w:left="-180"/>
        <w:jc w:val="center"/>
        <w:rPr>
          <w:b/>
          <w:noProof/>
          <w:sz w:val="20"/>
          <w:szCs w:val="20"/>
        </w:rPr>
      </w:pPr>
    </w:p>
    <w:p w14:paraId="2377B912" w14:textId="77777777" w:rsidR="00810D9F" w:rsidRDefault="00810D9F" w:rsidP="00810D9F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303B6D0" w14:textId="77777777" w:rsidR="00810D9F" w:rsidRDefault="00810D9F" w:rsidP="00810D9F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</w:t>
      </w:r>
      <w:r w:rsidR="004E2ABE">
        <w:rPr>
          <w:b/>
          <w:noProof/>
          <w:sz w:val="20"/>
          <w:szCs w:val="20"/>
        </w:rPr>
        <w:t>3</w:t>
      </w:r>
      <w:r>
        <w:rPr>
          <w:b/>
          <w:noProof/>
          <w:sz w:val="20"/>
          <w:szCs w:val="20"/>
        </w:rPr>
        <w:t>-</w:t>
      </w:r>
    </w:p>
    <w:p w14:paraId="00892A26" w14:textId="11115887" w:rsidR="005F699A" w:rsidRDefault="00BB2A79" w:rsidP="00810D9F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30E24AE4" wp14:editId="13ADE405">
            <wp:extent cx="2814320" cy="238696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2AC74" w14:textId="2D9FF497" w:rsidR="005F699A" w:rsidRDefault="005F699A" w:rsidP="005F699A">
      <w:pPr>
        <w:tabs>
          <w:tab w:val="left" w:pos="4500"/>
        </w:tabs>
        <w:rPr>
          <w:b/>
          <w:noProof/>
          <w:sz w:val="20"/>
          <w:szCs w:val="20"/>
        </w:rPr>
      </w:pPr>
    </w:p>
    <w:p w14:paraId="323E9DE8" w14:textId="601EDB06" w:rsidR="005F699A" w:rsidRDefault="005F699A" w:rsidP="005F699A">
      <w:pPr>
        <w:tabs>
          <w:tab w:val="left" w:pos="4500"/>
        </w:tabs>
        <w:rPr>
          <w:b/>
          <w:noProof/>
          <w:sz w:val="20"/>
          <w:szCs w:val="20"/>
        </w:rPr>
      </w:pPr>
    </w:p>
    <w:p w14:paraId="509FC4AE" w14:textId="77777777" w:rsidR="00F07CAD" w:rsidRDefault="005F699A" w:rsidP="00F07CAD">
      <w:pPr>
        <w:tabs>
          <w:tab w:val="left" w:pos="4500"/>
        </w:tabs>
        <w:ind w:left="-180"/>
        <w:rPr>
          <w:noProof/>
          <w:sz w:val="20"/>
          <w:szCs w:val="20"/>
        </w:rPr>
      </w:pPr>
      <w:r>
        <w:rPr>
          <w:b/>
          <w:noProof/>
          <w:sz w:val="20"/>
          <w:szCs w:val="20"/>
        </w:rPr>
        <w:t>1</w:t>
      </w:r>
      <w:r w:rsidR="004E2ABE">
        <w:rPr>
          <w:b/>
          <w:noProof/>
          <w:sz w:val="20"/>
          <w:szCs w:val="20"/>
        </w:rPr>
        <w:t>4</w:t>
      </w:r>
      <w:r>
        <w:rPr>
          <w:b/>
          <w:noProof/>
          <w:sz w:val="20"/>
          <w:szCs w:val="20"/>
        </w:rPr>
        <w:t>-</w:t>
      </w:r>
      <w:r w:rsidR="002F2117">
        <w:rPr>
          <w:b/>
          <w:noProof/>
          <w:sz w:val="20"/>
          <w:szCs w:val="20"/>
        </w:rPr>
        <w:t xml:space="preserve"> </w:t>
      </w:r>
      <w:r w:rsidR="00F07CAD" w:rsidRPr="002F2117">
        <w:rPr>
          <w:noProof/>
          <w:sz w:val="20"/>
          <w:szCs w:val="20"/>
        </w:rPr>
        <w:t>Uzay boşluğundaki</w:t>
      </w:r>
      <w:r w:rsidR="00F07CAD">
        <w:rPr>
          <w:b/>
          <w:noProof/>
          <w:sz w:val="20"/>
          <w:szCs w:val="20"/>
        </w:rPr>
        <w:t xml:space="preserve"> </w:t>
      </w:r>
      <w:r w:rsidR="00F07CAD">
        <w:rPr>
          <w:noProof/>
          <w:sz w:val="20"/>
          <w:szCs w:val="20"/>
        </w:rPr>
        <w:t xml:space="preserve">Güneşte meydana gelen çok şiddetli patlamalar Dünya'dan duyulamaz. </w:t>
      </w:r>
    </w:p>
    <w:p w14:paraId="1C492B64" w14:textId="171577C1" w:rsidR="00F07CAD" w:rsidRDefault="00F07CAD" w:rsidP="00F07CAD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9EE500" wp14:editId="32A0A464">
            <wp:simplePos x="0" y="0"/>
            <wp:positionH relativeFrom="column">
              <wp:posOffset>546544</wp:posOffset>
            </wp:positionH>
            <wp:positionV relativeFrom="paragraph">
              <wp:posOffset>126593</wp:posOffset>
            </wp:positionV>
            <wp:extent cx="1742536" cy="980596"/>
            <wp:effectExtent l="0" t="0" r="0" b="0"/>
            <wp:wrapNone/>
            <wp:docPr id="6" name="Resim 6" descr="Güneş'te dev patlamala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üneş'te dev patlamalar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30" cy="98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DFD54" w14:textId="3E126F8C" w:rsidR="004835DE" w:rsidRDefault="004835DE" w:rsidP="002F21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B855D0B" w14:textId="1C0F6EAC" w:rsidR="004835DE" w:rsidRDefault="004835DE" w:rsidP="002F21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690DA9D" w14:textId="30E0A8D1" w:rsidR="004835DE" w:rsidRDefault="004835DE" w:rsidP="002F21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3347DC6" w14:textId="56695175" w:rsidR="004835DE" w:rsidRDefault="004835DE" w:rsidP="002F21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BE62645" w14:textId="77777777" w:rsidR="004835DE" w:rsidRDefault="004835DE" w:rsidP="002F21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191A407" w14:textId="77777777" w:rsidR="004835DE" w:rsidRDefault="004835DE" w:rsidP="002F21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0A60A8A" w14:textId="77777777" w:rsidR="00F07CAD" w:rsidRDefault="00F07CAD" w:rsidP="00F07CAD">
      <w:pPr>
        <w:tabs>
          <w:tab w:val="left" w:pos="4500"/>
        </w:tabs>
        <w:rPr>
          <w:b/>
          <w:noProof/>
          <w:sz w:val="20"/>
          <w:szCs w:val="20"/>
        </w:rPr>
      </w:pPr>
    </w:p>
    <w:p w14:paraId="273CA25D" w14:textId="7861F2A1" w:rsidR="002F2117" w:rsidRPr="00F07CAD" w:rsidRDefault="002F2117" w:rsidP="002F2117">
      <w:pPr>
        <w:tabs>
          <w:tab w:val="left" w:pos="4500"/>
        </w:tabs>
        <w:ind w:left="-180"/>
        <w:rPr>
          <w:rFonts w:ascii="Arial Black" w:hAnsi="Arial Black"/>
          <w:noProof/>
          <w:sz w:val="20"/>
          <w:szCs w:val="20"/>
        </w:rPr>
      </w:pPr>
      <w:r w:rsidRPr="00F07CAD">
        <w:rPr>
          <w:rFonts w:ascii="Arial Black" w:hAnsi="Arial Black"/>
          <w:b/>
          <w:noProof/>
          <w:sz w:val="20"/>
          <w:szCs w:val="20"/>
        </w:rPr>
        <w:t>Bu durumun temel nedeni olarak;</w:t>
      </w:r>
    </w:p>
    <w:p w14:paraId="5C2D9A25" w14:textId="77777777" w:rsidR="002F2117" w:rsidRPr="00F07CAD" w:rsidRDefault="002F2117" w:rsidP="002F2117">
      <w:pPr>
        <w:tabs>
          <w:tab w:val="left" w:pos="4500"/>
        </w:tabs>
        <w:ind w:left="-180"/>
        <w:rPr>
          <w:rFonts w:ascii="Arial Black" w:hAnsi="Arial Black"/>
          <w:b/>
          <w:noProof/>
          <w:sz w:val="20"/>
          <w:szCs w:val="20"/>
        </w:rPr>
      </w:pPr>
    </w:p>
    <w:p w14:paraId="5C7F6328" w14:textId="77777777" w:rsidR="002F2117" w:rsidRPr="00665C3B" w:rsidRDefault="002F2117" w:rsidP="002F2117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665C3B">
        <w:rPr>
          <w:noProof/>
          <w:sz w:val="20"/>
          <w:szCs w:val="20"/>
        </w:rPr>
        <w:t xml:space="preserve">  I: </w:t>
      </w:r>
      <w:r>
        <w:rPr>
          <w:noProof/>
          <w:sz w:val="20"/>
          <w:szCs w:val="20"/>
        </w:rPr>
        <w:t>Dünya'nın Güneş'e uzak olması</w:t>
      </w:r>
    </w:p>
    <w:p w14:paraId="1E0BD24B" w14:textId="77777777" w:rsidR="002F2117" w:rsidRPr="00665C3B" w:rsidRDefault="002F2117" w:rsidP="002F2117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665C3B">
        <w:rPr>
          <w:noProof/>
          <w:sz w:val="20"/>
          <w:szCs w:val="20"/>
        </w:rPr>
        <w:t xml:space="preserve">  II:</w:t>
      </w:r>
      <w:r>
        <w:rPr>
          <w:noProof/>
          <w:sz w:val="20"/>
          <w:szCs w:val="20"/>
        </w:rPr>
        <w:t xml:space="preserve"> Sesin yalnızca maddesel ortamlarda yayılabilmesi</w:t>
      </w:r>
    </w:p>
    <w:p w14:paraId="468F5C24" w14:textId="77777777" w:rsidR="002F2117" w:rsidRDefault="002F2117" w:rsidP="002F2117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665C3B">
        <w:rPr>
          <w:noProof/>
          <w:sz w:val="20"/>
          <w:szCs w:val="20"/>
        </w:rPr>
        <w:t xml:space="preserve">  III:</w:t>
      </w:r>
      <w:r>
        <w:rPr>
          <w:noProof/>
          <w:sz w:val="20"/>
          <w:szCs w:val="20"/>
        </w:rPr>
        <w:t xml:space="preserve"> Güneş patlamalarının çıkardığı sesin çok az enerjiye sahip olması</w:t>
      </w:r>
    </w:p>
    <w:p w14:paraId="04CEA334" w14:textId="77777777" w:rsidR="002F2117" w:rsidRDefault="002F2117" w:rsidP="002F2117">
      <w:pPr>
        <w:tabs>
          <w:tab w:val="left" w:pos="4500"/>
        </w:tabs>
        <w:ind w:left="-180"/>
        <w:rPr>
          <w:noProof/>
          <w:sz w:val="20"/>
          <w:szCs w:val="20"/>
        </w:rPr>
      </w:pPr>
    </w:p>
    <w:p w14:paraId="0657B85E" w14:textId="47CD37E0" w:rsidR="002F2117" w:rsidRPr="00665C3B" w:rsidRDefault="00F07CAD" w:rsidP="002F2117">
      <w:pPr>
        <w:tabs>
          <w:tab w:val="left" w:pos="4500"/>
        </w:tabs>
        <w:ind w:left="-180"/>
        <w:rPr>
          <w:rFonts w:ascii="Arial Black" w:hAnsi="Arial Black"/>
          <w:noProof/>
          <w:sz w:val="20"/>
          <w:szCs w:val="20"/>
        </w:rPr>
      </w:pPr>
      <w:r>
        <w:rPr>
          <w:rFonts w:ascii="Arial Black" w:hAnsi="Arial Black"/>
          <w:noProof/>
          <w:sz w:val="20"/>
          <w:szCs w:val="20"/>
        </w:rPr>
        <w:t>verilenlerden</w:t>
      </w:r>
      <w:r w:rsidR="002F2117" w:rsidRPr="00665C3B">
        <w:rPr>
          <w:rFonts w:ascii="Arial Black" w:hAnsi="Arial Black"/>
          <w:noProof/>
          <w:sz w:val="20"/>
          <w:szCs w:val="20"/>
        </w:rPr>
        <w:t xml:space="preserve"> hangi</w:t>
      </w:r>
      <w:r>
        <w:rPr>
          <w:rFonts w:ascii="Arial Black" w:hAnsi="Arial Black"/>
          <w:noProof/>
          <w:sz w:val="20"/>
          <w:szCs w:val="20"/>
        </w:rPr>
        <w:t>leri</w:t>
      </w:r>
      <w:r w:rsidR="002F2117" w:rsidRPr="00665C3B">
        <w:rPr>
          <w:rFonts w:ascii="Arial Black" w:hAnsi="Arial Black"/>
          <w:noProof/>
          <w:sz w:val="20"/>
          <w:szCs w:val="20"/>
        </w:rPr>
        <w:t xml:space="preserve"> </w:t>
      </w:r>
      <w:r w:rsidR="002F2117">
        <w:rPr>
          <w:rFonts w:ascii="Arial Black" w:hAnsi="Arial Black"/>
          <w:noProof/>
          <w:sz w:val="20"/>
          <w:szCs w:val="20"/>
        </w:rPr>
        <w:t>gösterilebilir</w:t>
      </w:r>
      <w:r w:rsidR="002F2117" w:rsidRPr="00665C3B">
        <w:rPr>
          <w:rFonts w:ascii="Arial Black" w:hAnsi="Arial Black"/>
          <w:noProof/>
          <w:sz w:val="20"/>
          <w:szCs w:val="20"/>
        </w:rPr>
        <w:t xml:space="preserve">? </w:t>
      </w:r>
    </w:p>
    <w:p w14:paraId="6E48A3A5" w14:textId="77777777" w:rsidR="002F2117" w:rsidRDefault="002F2117" w:rsidP="002F21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3BAE54D" w14:textId="77777777" w:rsidR="002F2117" w:rsidRDefault="002F2117" w:rsidP="002F2117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665C3B">
        <w:rPr>
          <w:noProof/>
          <w:sz w:val="20"/>
          <w:szCs w:val="20"/>
        </w:rPr>
        <w:t>A) Yalnız I</w:t>
      </w:r>
      <w:r>
        <w:rPr>
          <w:noProof/>
          <w:sz w:val="20"/>
          <w:szCs w:val="20"/>
        </w:rPr>
        <w:t>I</w:t>
      </w:r>
      <w:r w:rsidRPr="00665C3B">
        <w:rPr>
          <w:noProof/>
          <w:sz w:val="20"/>
          <w:szCs w:val="20"/>
        </w:rPr>
        <w:t xml:space="preserve">                                        B) I ve II                               C) II ve III                                     </w:t>
      </w:r>
      <w:r>
        <w:rPr>
          <w:noProof/>
          <w:sz w:val="20"/>
          <w:szCs w:val="20"/>
        </w:rPr>
        <w:t xml:space="preserve"> </w:t>
      </w:r>
      <w:r w:rsidRPr="00665C3B">
        <w:rPr>
          <w:noProof/>
          <w:sz w:val="20"/>
          <w:szCs w:val="20"/>
        </w:rPr>
        <w:t xml:space="preserve">    D) I ve III</w:t>
      </w:r>
      <w:r w:rsidRPr="00665C3B">
        <w:rPr>
          <w:noProof/>
          <w:sz w:val="20"/>
          <w:szCs w:val="20"/>
        </w:rPr>
        <w:tab/>
      </w:r>
      <w:r w:rsidRPr="00665C3B">
        <w:rPr>
          <w:noProof/>
          <w:sz w:val="20"/>
          <w:szCs w:val="20"/>
        </w:rPr>
        <w:tab/>
      </w:r>
    </w:p>
    <w:p w14:paraId="63FBBE9F" w14:textId="77777777" w:rsidR="002F2117" w:rsidRDefault="002F2117" w:rsidP="002F2117">
      <w:pPr>
        <w:tabs>
          <w:tab w:val="left" w:pos="4500"/>
        </w:tabs>
        <w:ind w:left="-180"/>
        <w:rPr>
          <w:noProof/>
          <w:sz w:val="20"/>
          <w:szCs w:val="20"/>
        </w:rPr>
      </w:pPr>
    </w:p>
    <w:p w14:paraId="4BCCB925" w14:textId="47FE3A80" w:rsidR="00C70B31" w:rsidRDefault="00C70B31" w:rsidP="005F699A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</w:t>
      </w:r>
      <w:r w:rsidR="004E2ABE">
        <w:rPr>
          <w:b/>
          <w:noProof/>
          <w:sz w:val="20"/>
          <w:szCs w:val="20"/>
        </w:rPr>
        <w:t>5</w:t>
      </w:r>
      <w:r>
        <w:rPr>
          <w:b/>
          <w:noProof/>
          <w:sz w:val="20"/>
          <w:szCs w:val="20"/>
        </w:rPr>
        <w:t>-</w:t>
      </w:r>
    </w:p>
    <w:p w14:paraId="07E7A30D" w14:textId="77777777" w:rsidR="00C70B31" w:rsidRDefault="00C70B31" w:rsidP="005F699A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46D9D2DC" wp14:editId="0AAED539">
            <wp:extent cx="2836293" cy="2849207"/>
            <wp:effectExtent l="0" t="0" r="0" b="0"/>
            <wp:docPr id="3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43" cy="285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6DEB2" w14:textId="77777777" w:rsidR="00C70B31" w:rsidRDefault="00C70B31" w:rsidP="005F699A">
      <w:pPr>
        <w:tabs>
          <w:tab w:val="left" w:pos="4500"/>
        </w:tabs>
        <w:rPr>
          <w:b/>
          <w:noProof/>
          <w:sz w:val="20"/>
          <w:szCs w:val="20"/>
        </w:rPr>
      </w:pPr>
    </w:p>
    <w:p w14:paraId="717A3C9C" w14:textId="77777777" w:rsidR="00C70B31" w:rsidRDefault="00C70B31" w:rsidP="005F699A">
      <w:pPr>
        <w:tabs>
          <w:tab w:val="left" w:pos="4500"/>
        </w:tabs>
        <w:rPr>
          <w:b/>
          <w:noProof/>
          <w:sz w:val="20"/>
          <w:szCs w:val="20"/>
        </w:rPr>
      </w:pPr>
    </w:p>
    <w:p w14:paraId="797426BA" w14:textId="77777777" w:rsidR="00C70B31" w:rsidRDefault="00C70B31" w:rsidP="005F699A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</w:t>
      </w:r>
      <w:r w:rsidR="004E2ABE">
        <w:rPr>
          <w:b/>
          <w:noProof/>
          <w:sz w:val="20"/>
          <w:szCs w:val="20"/>
        </w:rPr>
        <w:t>6</w:t>
      </w:r>
      <w:r>
        <w:rPr>
          <w:b/>
          <w:noProof/>
          <w:sz w:val="20"/>
          <w:szCs w:val="20"/>
        </w:rPr>
        <w:t>-</w:t>
      </w:r>
    </w:p>
    <w:p w14:paraId="77FEA9B9" w14:textId="77777777" w:rsidR="00C70B31" w:rsidRDefault="00C70B31" w:rsidP="005F699A">
      <w:pPr>
        <w:tabs>
          <w:tab w:val="left" w:pos="4500"/>
        </w:tabs>
        <w:rPr>
          <w:b/>
          <w:noProof/>
          <w:sz w:val="20"/>
          <w:szCs w:val="20"/>
        </w:rPr>
      </w:pPr>
    </w:p>
    <w:p w14:paraId="7FC21DA8" w14:textId="6FBC0192" w:rsidR="0060152F" w:rsidRDefault="004835DE" w:rsidP="0060152F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3560FF81" wp14:editId="4D70C4C7">
            <wp:extent cx="3381107" cy="38671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201" cy="38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B52F" w14:textId="77777777" w:rsidR="00C22532" w:rsidRDefault="00C22532" w:rsidP="00C22532">
      <w:pPr>
        <w:tabs>
          <w:tab w:val="left" w:pos="4500"/>
        </w:tabs>
        <w:jc w:val="center"/>
        <w:rPr>
          <w:b/>
          <w:noProof/>
          <w:sz w:val="20"/>
          <w:szCs w:val="20"/>
        </w:rPr>
      </w:pPr>
    </w:p>
    <w:p w14:paraId="644BAF5A" w14:textId="77777777" w:rsidR="00C22532" w:rsidRDefault="00C22532" w:rsidP="00C22532">
      <w:pPr>
        <w:tabs>
          <w:tab w:val="left" w:pos="4500"/>
        </w:tabs>
        <w:rPr>
          <w:b/>
          <w:noProof/>
          <w:sz w:val="20"/>
          <w:szCs w:val="20"/>
        </w:rPr>
      </w:pPr>
    </w:p>
    <w:p w14:paraId="46930362" w14:textId="77777777" w:rsidR="00C22532" w:rsidRDefault="00C22532" w:rsidP="00C22532">
      <w:pPr>
        <w:tabs>
          <w:tab w:val="left" w:pos="4500"/>
        </w:tabs>
        <w:rPr>
          <w:b/>
          <w:noProof/>
          <w:sz w:val="20"/>
          <w:szCs w:val="20"/>
        </w:rPr>
      </w:pPr>
    </w:p>
    <w:p w14:paraId="25324EC1" w14:textId="77777777" w:rsidR="00F4190C" w:rsidRDefault="00C22532" w:rsidP="00F4190C">
      <w:pPr>
        <w:rPr>
          <w:rFonts w:ascii="Arial Black" w:hAnsi="Arial Black"/>
        </w:rPr>
      </w:pPr>
      <w:r>
        <w:rPr>
          <w:b/>
          <w:noProof/>
          <w:sz w:val="20"/>
          <w:szCs w:val="20"/>
        </w:rPr>
        <w:t>1</w:t>
      </w:r>
      <w:r w:rsidR="004E2ABE">
        <w:rPr>
          <w:b/>
          <w:noProof/>
          <w:sz w:val="20"/>
          <w:szCs w:val="20"/>
        </w:rPr>
        <w:t>7</w:t>
      </w:r>
      <w:r>
        <w:rPr>
          <w:b/>
          <w:noProof/>
          <w:sz w:val="20"/>
          <w:szCs w:val="20"/>
        </w:rPr>
        <w:t>-</w:t>
      </w:r>
    </w:p>
    <w:p w14:paraId="1603F60B" w14:textId="46F050E5" w:rsidR="00F4190C" w:rsidRDefault="00D9650F" w:rsidP="00F4190C">
      <w:pPr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78FCE" wp14:editId="4B0CD911">
                <wp:simplePos x="0" y="0"/>
                <wp:positionH relativeFrom="column">
                  <wp:posOffset>74295</wp:posOffset>
                </wp:positionH>
                <wp:positionV relativeFrom="paragraph">
                  <wp:posOffset>23495</wp:posOffset>
                </wp:positionV>
                <wp:extent cx="3248025" cy="818515"/>
                <wp:effectExtent l="37465" t="107950" r="114935" b="35560"/>
                <wp:wrapNone/>
                <wp:docPr id="27" name="AutoShap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818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857231" w14:textId="77777777" w:rsidR="00F4190C" w:rsidRPr="005D09E4" w:rsidRDefault="00F4190C" w:rsidP="00F4190C">
                            <w:pPr>
                              <w:shd w:val="clear" w:color="auto" w:fill="FFFFFF"/>
                              <w:spacing w:after="250" w:line="275" w:lineRule="atLeast"/>
                              <w:textAlignment w:val="baseline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 xml:space="preserve">Oluşumları milyonlarca yıl almayan ve yakın gelecekte tükenmesi muhtemel gözükmeyen enerji kaynaklarına </w:t>
                            </w:r>
                            <w:r w:rsidRPr="00F4190C">
                              <w:rPr>
                                <w:rFonts w:eastAsia="Times New Roman"/>
                                <w:b/>
                                <w:color w:val="000000"/>
                              </w:rPr>
                              <w:t>yenilenebilir enerji kaynakları</w:t>
                            </w:r>
                            <w:r>
                              <w:rPr>
                                <w:rFonts w:eastAsia="Times New Roman"/>
                                <w:color w:val="000000"/>
                              </w:rPr>
                              <w:t xml:space="preserve"> denir.</w:t>
                            </w:r>
                          </w:p>
                          <w:p w14:paraId="117AB2F2" w14:textId="77777777" w:rsidR="00F4190C" w:rsidRDefault="00F4190C" w:rsidP="00F419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878FCE" id="AutoShape 2275" o:spid="_x0000_s1031" style="position:absolute;margin-left:5.85pt;margin-top:1.85pt;width:255.75pt;height:6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" strokecolor="#9bbb59" strokeweight="5pt">
                <v:stroke linestyle="thickThin"/>
                <v:shadow on="t" color="#868686" opacity=".5" offset="6pt,-6pt"/>
                <v:textbox>
                  <w:txbxContent>
                    <w:p w14:paraId="63857231" w14:textId="77777777" w:rsidR="00F4190C" w:rsidRPr="005D09E4" w:rsidRDefault="00F4190C" w:rsidP="00F4190C">
                      <w:pPr>
                        <w:shd w:val="clear" w:color="auto" w:fill="FFFFFF"/>
                        <w:spacing w:after="250" w:line="275" w:lineRule="atLeast"/>
                        <w:textAlignment w:val="baseline"/>
                        <w:rPr>
                          <w:rFonts w:eastAsia="Times New Roman"/>
                          <w:color w:val="000000"/>
                        </w:rPr>
                      </w:pPr>
                      <w:r>
                        <w:rPr>
                          <w:rFonts w:eastAsia="Times New Roman"/>
                          <w:color w:val="000000"/>
                        </w:rPr>
                        <w:t xml:space="preserve">Oluşumları milyonlarca yıl almayan ve yakın gelecekte tükenmesi muhtemel gözükmeyen enerji kaynaklarına </w:t>
                      </w:r>
                      <w:r w:rsidRPr="00F4190C">
                        <w:rPr>
                          <w:rFonts w:eastAsia="Times New Roman"/>
                          <w:b/>
                          <w:color w:val="000000"/>
                        </w:rPr>
                        <w:t>yenilenebilir enerji kaynakları</w:t>
                      </w:r>
                      <w:r>
                        <w:rPr>
                          <w:rFonts w:eastAsia="Times New Roman"/>
                          <w:color w:val="000000"/>
                        </w:rPr>
                        <w:t xml:space="preserve"> denir.</w:t>
                      </w:r>
                    </w:p>
                    <w:p w14:paraId="117AB2F2" w14:textId="77777777" w:rsidR="00F4190C" w:rsidRDefault="00F4190C" w:rsidP="00F4190C"/>
                  </w:txbxContent>
                </v:textbox>
              </v:roundrect>
            </w:pict>
          </mc:Fallback>
        </mc:AlternateContent>
      </w:r>
    </w:p>
    <w:p w14:paraId="3102B2C1" w14:textId="77777777" w:rsidR="00F4190C" w:rsidRDefault="00F4190C" w:rsidP="00F4190C">
      <w:pPr>
        <w:rPr>
          <w:rFonts w:ascii="Arial Black" w:hAnsi="Arial Black"/>
        </w:rPr>
      </w:pPr>
    </w:p>
    <w:p w14:paraId="4F9056C7" w14:textId="77777777" w:rsidR="00F4190C" w:rsidRDefault="00F4190C" w:rsidP="00F4190C">
      <w:pPr>
        <w:rPr>
          <w:rFonts w:ascii="Arial Black" w:hAnsi="Arial Black"/>
        </w:rPr>
      </w:pPr>
    </w:p>
    <w:p w14:paraId="6F5DE0C3" w14:textId="77777777" w:rsidR="00F4190C" w:rsidRDefault="00F4190C" w:rsidP="00F4190C">
      <w:pPr>
        <w:rPr>
          <w:rFonts w:ascii="Arial Black" w:hAnsi="Arial Black"/>
        </w:rPr>
      </w:pPr>
    </w:p>
    <w:p w14:paraId="7F849C30" w14:textId="77777777" w:rsidR="00F4190C" w:rsidRDefault="00F4190C" w:rsidP="00F4190C">
      <w:pPr>
        <w:rPr>
          <w:rFonts w:ascii="Arial Black" w:hAnsi="Arial Black"/>
        </w:rPr>
      </w:pPr>
    </w:p>
    <w:p w14:paraId="1D68C750" w14:textId="77777777" w:rsidR="00F4190C" w:rsidRDefault="00F4190C" w:rsidP="00F4190C">
      <w:pPr>
        <w:rPr>
          <w:rFonts w:ascii="Arial Black" w:hAnsi="Arial Black"/>
        </w:rPr>
      </w:pPr>
    </w:p>
    <w:p w14:paraId="57B314DD" w14:textId="77777777" w:rsidR="00F4190C" w:rsidRDefault="00F4190C" w:rsidP="00F4190C">
      <w:pPr>
        <w:rPr>
          <w:rFonts w:ascii="Arial Black" w:hAnsi="Arial Black"/>
        </w:rPr>
      </w:pPr>
      <w:r>
        <w:rPr>
          <w:rFonts w:ascii="Arial Black" w:hAnsi="Arial Black"/>
        </w:rPr>
        <w:t xml:space="preserve">Buna göre, aşağıdakilerden hangisi yenilenebilir enerji kaynakları arasında </w:t>
      </w:r>
      <w:r w:rsidRPr="00913797">
        <w:rPr>
          <w:rFonts w:ascii="Arial Black" w:hAnsi="Arial Black"/>
          <w:u w:val="single"/>
        </w:rPr>
        <w:t>gösterilemez?</w:t>
      </w:r>
    </w:p>
    <w:p w14:paraId="0C344319" w14:textId="7DD91B0A" w:rsidR="00F4190C" w:rsidRDefault="004835DE" w:rsidP="00F4190C">
      <w:r>
        <w:t xml:space="preserve">  </w:t>
      </w:r>
    </w:p>
    <w:p w14:paraId="4BFEBD45" w14:textId="08F1C0EE" w:rsidR="00F4190C" w:rsidRPr="002250E9" w:rsidRDefault="00F4190C" w:rsidP="00F4190C">
      <w:r w:rsidRPr="00913797">
        <w:t xml:space="preserve">A) </w:t>
      </w:r>
      <w:r>
        <w:t>Biyokütle</w:t>
      </w:r>
      <w:r w:rsidR="0071161B">
        <w:tab/>
        <w:t xml:space="preserve">   </w:t>
      </w:r>
      <w:r w:rsidRPr="00913797">
        <w:t xml:space="preserve">B) </w:t>
      </w:r>
      <w:r w:rsidR="004835DE">
        <w:t>Nükleer</w:t>
      </w:r>
      <w:r w:rsidR="0071161B">
        <w:t xml:space="preserve">  </w:t>
      </w:r>
      <w:r w:rsidR="0071161B">
        <w:tab/>
      </w:r>
      <w:r w:rsidR="004835DE">
        <w:t xml:space="preserve">   </w:t>
      </w:r>
      <w:r w:rsidRPr="00913797">
        <w:t xml:space="preserve">C) Rüzgâr </w:t>
      </w:r>
      <w:r w:rsidR="0071161B">
        <w:tab/>
      </w:r>
      <w:r w:rsidR="004835DE">
        <w:t xml:space="preserve">   </w:t>
      </w:r>
      <w:r w:rsidRPr="00913797">
        <w:t xml:space="preserve">D) </w:t>
      </w:r>
      <w:r w:rsidR="004835DE">
        <w:t xml:space="preserve">Jeotermal  </w:t>
      </w:r>
    </w:p>
    <w:p w14:paraId="06AFD9D6" w14:textId="77777777" w:rsidR="0071161B" w:rsidRDefault="0071161B" w:rsidP="00C22532">
      <w:pPr>
        <w:tabs>
          <w:tab w:val="left" w:pos="4500"/>
        </w:tabs>
        <w:rPr>
          <w:b/>
          <w:noProof/>
          <w:sz w:val="20"/>
          <w:szCs w:val="20"/>
        </w:rPr>
      </w:pPr>
    </w:p>
    <w:p w14:paraId="47AB5103" w14:textId="1F345B0D" w:rsidR="00BB2A79" w:rsidRPr="00D863A7" w:rsidRDefault="00BB2A79" w:rsidP="00BB2A79">
      <w:pPr>
        <w:spacing w:after="240" w:line="202" w:lineRule="atLeast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0EA4DB55" wp14:editId="1E8352F1">
            <wp:simplePos x="0" y="0"/>
            <wp:positionH relativeFrom="column">
              <wp:posOffset>1073150</wp:posOffset>
            </wp:positionH>
            <wp:positionV relativeFrom="paragraph">
              <wp:posOffset>576580</wp:posOffset>
            </wp:positionV>
            <wp:extent cx="671830" cy="927100"/>
            <wp:effectExtent l="0" t="0" r="0" b="0"/>
            <wp:wrapTight wrapText="bothSides">
              <wp:wrapPolygon edited="0">
                <wp:start x="0" y="0"/>
                <wp:lineTo x="0" y="21403"/>
                <wp:lineTo x="20887" y="21403"/>
                <wp:lineTo x="20887" y="0"/>
                <wp:lineTo x="0" y="0"/>
              </wp:wrapPolygon>
            </wp:wrapTight>
            <wp:docPr id="2240" name="Resim 17" descr="http://img-superetut.mncdn.com/css/08030201_bso_dosyalar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superetut.mncdn.com/css/08030201_bso_dosyalar/image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532">
        <w:rPr>
          <w:b/>
          <w:noProof/>
          <w:sz w:val="20"/>
          <w:szCs w:val="20"/>
        </w:rPr>
        <w:t>1</w:t>
      </w:r>
      <w:r w:rsidR="004E2ABE">
        <w:rPr>
          <w:b/>
          <w:noProof/>
          <w:sz w:val="20"/>
          <w:szCs w:val="20"/>
        </w:rPr>
        <w:t>8</w:t>
      </w:r>
      <w:r w:rsidR="00C22532">
        <w:rPr>
          <w:b/>
          <w:noProof/>
          <w:sz w:val="20"/>
          <w:szCs w:val="20"/>
        </w:rPr>
        <w:t>-</w:t>
      </w:r>
      <w:r w:rsidRPr="00BB2A79">
        <w:rPr>
          <w:rFonts w:eastAsia="Times New Roman"/>
          <w:color w:val="000000"/>
          <w:sz w:val="22"/>
          <w:szCs w:val="22"/>
        </w:rPr>
        <w:t xml:space="preserve"> </w:t>
      </w:r>
      <w:r w:rsidRPr="00D863A7">
        <w:rPr>
          <w:rFonts w:eastAsia="Times New Roman"/>
          <w:color w:val="000000"/>
          <w:sz w:val="22"/>
          <w:szCs w:val="22"/>
        </w:rPr>
        <w:t>Birbiri içinde çözünmeyen K, L ve M sıvıları aynı deney tüpüne konulup bir süre bekletildiğinde şekildeki durum oluşuyor.</w:t>
      </w:r>
    </w:p>
    <w:p w14:paraId="17988224" w14:textId="5A67937C" w:rsidR="00C22532" w:rsidRDefault="00C22532" w:rsidP="00C22532">
      <w:pPr>
        <w:tabs>
          <w:tab w:val="left" w:pos="4500"/>
        </w:tabs>
        <w:rPr>
          <w:b/>
          <w:noProof/>
          <w:sz w:val="20"/>
          <w:szCs w:val="20"/>
        </w:rPr>
      </w:pPr>
    </w:p>
    <w:p w14:paraId="50C56CEE" w14:textId="3958D01A" w:rsidR="00FE1D22" w:rsidRDefault="00FE1D22" w:rsidP="00C22532">
      <w:pPr>
        <w:tabs>
          <w:tab w:val="left" w:pos="4500"/>
        </w:tabs>
        <w:rPr>
          <w:b/>
          <w:noProof/>
          <w:sz w:val="20"/>
          <w:szCs w:val="20"/>
        </w:rPr>
      </w:pPr>
    </w:p>
    <w:p w14:paraId="40F0B5BC" w14:textId="77777777" w:rsidR="00FE1D22" w:rsidRDefault="00FE1D22" w:rsidP="00C22532">
      <w:pPr>
        <w:tabs>
          <w:tab w:val="left" w:pos="4500"/>
        </w:tabs>
        <w:rPr>
          <w:b/>
          <w:noProof/>
          <w:sz w:val="20"/>
          <w:szCs w:val="20"/>
        </w:rPr>
      </w:pPr>
    </w:p>
    <w:p w14:paraId="6D78CDE1" w14:textId="77777777" w:rsidR="00FE1D22" w:rsidRDefault="00FE1D22" w:rsidP="00C22532">
      <w:pPr>
        <w:tabs>
          <w:tab w:val="left" w:pos="4500"/>
        </w:tabs>
        <w:rPr>
          <w:b/>
          <w:noProof/>
          <w:sz w:val="20"/>
          <w:szCs w:val="20"/>
        </w:rPr>
      </w:pPr>
    </w:p>
    <w:p w14:paraId="4E7F0FBF" w14:textId="77777777" w:rsidR="00FF17DD" w:rsidRDefault="00FF17DD" w:rsidP="00C22532">
      <w:pPr>
        <w:tabs>
          <w:tab w:val="left" w:pos="4500"/>
        </w:tabs>
        <w:rPr>
          <w:b/>
          <w:noProof/>
          <w:sz w:val="20"/>
          <w:szCs w:val="20"/>
        </w:rPr>
      </w:pPr>
    </w:p>
    <w:p w14:paraId="7B8BF883" w14:textId="77777777" w:rsidR="00FF17DD" w:rsidRDefault="00FF17DD" w:rsidP="00C22532">
      <w:pPr>
        <w:tabs>
          <w:tab w:val="left" w:pos="4500"/>
        </w:tabs>
        <w:rPr>
          <w:b/>
          <w:noProof/>
          <w:sz w:val="20"/>
          <w:szCs w:val="20"/>
        </w:rPr>
      </w:pPr>
    </w:p>
    <w:p w14:paraId="43C9A988" w14:textId="77777777" w:rsidR="00FF17DD" w:rsidRDefault="00FF17DD" w:rsidP="00C22532">
      <w:pPr>
        <w:tabs>
          <w:tab w:val="left" w:pos="4500"/>
        </w:tabs>
        <w:rPr>
          <w:b/>
          <w:noProof/>
          <w:sz w:val="20"/>
          <w:szCs w:val="20"/>
        </w:rPr>
      </w:pPr>
    </w:p>
    <w:p w14:paraId="192D49BB" w14:textId="77777777" w:rsidR="00FF17DD" w:rsidRDefault="00FF17DD" w:rsidP="00C22532">
      <w:pPr>
        <w:tabs>
          <w:tab w:val="left" w:pos="4500"/>
        </w:tabs>
        <w:rPr>
          <w:b/>
          <w:noProof/>
          <w:sz w:val="20"/>
          <w:szCs w:val="20"/>
        </w:rPr>
      </w:pPr>
    </w:p>
    <w:p w14:paraId="30E7BBC3" w14:textId="77777777" w:rsidR="00FF17DD" w:rsidRPr="00D863A7" w:rsidRDefault="00FF17DD" w:rsidP="00FF17DD">
      <w:pPr>
        <w:spacing w:after="240" w:line="202" w:lineRule="atLeast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eastAsia="Times New Roman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706368" behindDoc="1" locked="0" layoutInCell="1" allowOverlap="1" wp14:anchorId="55E3030A" wp14:editId="00F868D5">
            <wp:simplePos x="0" y="0"/>
            <wp:positionH relativeFrom="column">
              <wp:posOffset>31115</wp:posOffset>
            </wp:positionH>
            <wp:positionV relativeFrom="paragraph">
              <wp:posOffset>613410</wp:posOffset>
            </wp:positionV>
            <wp:extent cx="2948940" cy="2617470"/>
            <wp:effectExtent l="19050" t="0" r="3810" b="0"/>
            <wp:wrapTight wrapText="bothSides">
              <wp:wrapPolygon edited="0">
                <wp:start x="-140" y="0"/>
                <wp:lineTo x="-140" y="21380"/>
                <wp:lineTo x="21628" y="21380"/>
                <wp:lineTo x="21628" y="0"/>
                <wp:lineTo x="-140" y="0"/>
              </wp:wrapPolygon>
            </wp:wrapTight>
            <wp:docPr id="2241" name="Resim 18" descr="http://img-superetut.mncdn.com/css/08030201_bso_dosyalar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superetut.mncdn.com/css/08030201_bso_dosyalar/image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61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63A7">
        <w:rPr>
          <w:rFonts w:eastAsia="Times New Roman"/>
          <w:b/>
          <w:bCs/>
          <w:color w:val="000000"/>
          <w:sz w:val="22"/>
          <w:szCs w:val="22"/>
        </w:rPr>
        <w:t xml:space="preserve">Buna göre, bu sıvıların kütle </w:t>
      </w:r>
      <w:r>
        <w:rPr>
          <w:rFonts w:eastAsia="Times New Roman"/>
          <w:b/>
          <w:bCs/>
          <w:color w:val="000000"/>
          <w:sz w:val="22"/>
          <w:szCs w:val="22"/>
        </w:rPr>
        <w:t>-</w:t>
      </w:r>
      <w:r w:rsidRPr="00D863A7">
        <w:rPr>
          <w:rFonts w:eastAsia="Times New Roman"/>
          <w:b/>
          <w:bCs/>
          <w:color w:val="000000"/>
          <w:sz w:val="22"/>
          <w:szCs w:val="22"/>
        </w:rPr>
        <w:t xml:space="preserve">hacim değişimini gösteren grafik </w:t>
      </w:r>
      <w:r>
        <w:rPr>
          <w:rFonts w:eastAsia="Times New Roman"/>
          <w:b/>
          <w:bCs/>
          <w:color w:val="000000"/>
          <w:sz w:val="22"/>
          <w:szCs w:val="22"/>
        </w:rPr>
        <w:t>aşağıdakilerden hangisi olabilir</w:t>
      </w:r>
      <w:r w:rsidRPr="00D863A7">
        <w:rPr>
          <w:rFonts w:eastAsia="Times New Roman"/>
          <w:b/>
          <w:bCs/>
          <w:color w:val="000000"/>
          <w:sz w:val="22"/>
          <w:szCs w:val="22"/>
        </w:rPr>
        <w:t>?</w:t>
      </w:r>
    </w:p>
    <w:p w14:paraId="451B01FB" w14:textId="77777777" w:rsidR="00FF17DD" w:rsidRDefault="004E2ABE" w:rsidP="00C22532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19</w:t>
      </w:r>
      <w:r w:rsidR="00FF17DD">
        <w:rPr>
          <w:b/>
          <w:noProof/>
          <w:sz w:val="20"/>
          <w:szCs w:val="20"/>
        </w:rPr>
        <w:t>-</w:t>
      </w:r>
    </w:p>
    <w:p w14:paraId="3827C15E" w14:textId="3EDDF2F5" w:rsidR="00FF17DD" w:rsidRPr="00BB2A79" w:rsidRDefault="00BB2A79" w:rsidP="00C22532">
      <w:pPr>
        <w:tabs>
          <w:tab w:val="left" w:pos="4500"/>
        </w:tabs>
        <w:rPr>
          <w:bCs/>
          <w:noProof/>
          <w:sz w:val="20"/>
          <w:szCs w:val="20"/>
        </w:rPr>
      </w:pPr>
      <w:r w:rsidRPr="00BB2A79">
        <w:rPr>
          <w:bCs/>
          <w:noProof/>
          <w:sz w:val="20"/>
          <w:szCs w:val="20"/>
        </w:rPr>
        <w:t>Aşağıdaki resimlerde basından alınan soba zehirlenmeleri haberleri</w:t>
      </w:r>
      <w:r>
        <w:rPr>
          <w:bCs/>
          <w:noProof/>
          <w:sz w:val="20"/>
          <w:szCs w:val="20"/>
        </w:rPr>
        <w:t xml:space="preserve">ne yer </w:t>
      </w:r>
      <w:r w:rsidRPr="00BB2A79">
        <w:rPr>
          <w:bCs/>
          <w:noProof/>
          <w:sz w:val="20"/>
          <w:szCs w:val="20"/>
        </w:rPr>
        <w:t>verilmiştir.</w:t>
      </w:r>
    </w:p>
    <w:p w14:paraId="6831FC0D" w14:textId="77777777" w:rsidR="008E5F17" w:rsidRDefault="008E5F17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09F74CF" w14:textId="77777777" w:rsidR="008E5F17" w:rsidRDefault="00C178EB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4DA70D2" wp14:editId="5B270008">
            <wp:simplePos x="0" y="0"/>
            <wp:positionH relativeFrom="column">
              <wp:posOffset>262255</wp:posOffset>
            </wp:positionH>
            <wp:positionV relativeFrom="paragraph">
              <wp:posOffset>23495</wp:posOffset>
            </wp:positionV>
            <wp:extent cx="2242185" cy="1016000"/>
            <wp:effectExtent l="0" t="0" r="0" b="0"/>
            <wp:wrapTight wrapText="bothSides">
              <wp:wrapPolygon edited="0">
                <wp:start x="0" y="0"/>
                <wp:lineTo x="0" y="21060"/>
                <wp:lineTo x="21472" y="21060"/>
                <wp:lineTo x="21472" y="0"/>
                <wp:lineTo x="0" y="0"/>
              </wp:wrapPolygon>
            </wp:wrapTight>
            <wp:docPr id="39" name="Resim 39" descr="http://www.ceyhaninsesi.com/wp-content/uploads/2014/02/soba-zehirlenmesi-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eyhaninsesi.com/wp-content/uploads/2014/02/soba-zehirlenmesi-sit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510D3A" w14:textId="77777777" w:rsidR="008E5F17" w:rsidRDefault="008E5F17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07556B8" w14:textId="77777777" w:rsidR="008E5F17" w:rsidRDefault="008E5F17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08C92DB" w14:textId="77777777" w:rsidR="008E5F17" w:rsidRDefault="008E5F17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BEAB65F" w14:textId="77777777" w:rsidR="008E5F17" w:rsidRDefault="008E5F17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6633A0C" w14:textId="77777777" w:rsidR="008E5F17" w:rsidRDefault="008E5F17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7B6A88B" w14:textId="77777777" w:rsidR="008E5F17" w:rsidRDefault="008E5F17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556C893A" w14:textId="77777777" w:rsidR="008E5F17" w:rsidRDefault="00F55819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2390CC0" wp14:editId="61AACD0F">
            <wp:simplePos x="0" y="0"/>
            <wp:positionH relativeFrom="column">
              <wp:posOffset>262255</wp:posOffset>
            </wp:positionH>
            <wp:positionV relativeFrom="paragraph">
              <wp:posOffset>146050</wp:posOffset>
            </wp:positionV>
            <wp:extent cx="2242185" cy="1118870"/>
            <wp:effectExtent l="0" t="0" r="0" b="0"/>
            <wp:wrapSquare wrapText="bothSides"/>
            <wp:docPr id="40" name="Resim 40" descr="http://www.sereflikochisarcengel.net/upload/resimler/haber/Soba-zehirlenmes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ereflikochisarcengel.net/upload/resimler/haber/Soba-zehirlenmesi-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D960C5" w14:textId="77777777" w:rsidR="00F55819" w:rsidRDefault="00F55819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1623239" w14:textId="77777777" w:rsidR="00F55819" w:rsidRDefault="00F55819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7F2D6136" w14:textId="77777777" w:rsidR="00C178EB" w:rsidRDefault="00C178EB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AF750C7" w14:textId="77777777" w:rsidR="00C178EB" w:rsidRDefault="00C178EB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CE29505" w14:textId="77777777" w:rsidR="00F55819" w:rsidRDefault="00F55819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2B7BB988" w14:textId="77777777" w:rsidR="00F55819" w:rsidRDefault="00F55819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48972A5" w14:textId="77777777" w:rsidR="00F55819" w:rsidRDefault="00F55819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7FFEE6B" w14:textId="77777777" w:rsidR="00F55819" w:rsidRDefault="00F55819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06A6DD7" w14:textId="77777777" w:rsidR="00F55819" w:rsidRDefault="00F55819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6E04AB51" w14:textId="0FC1B29B" w:rsidR="00AD04DD" w:rsidRDefault="00BB2A79" w:rsidP="008E5F17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Buna göre s</w:t>
      </w:r>
      <w:r w:rsidR="008E5F17">
        <w:rPr>
          <w:b/>
          <w:noProof/>
          <w:sz w:val="20"/>
          <w:szCs w:val="20"/>
        </w:rPr>
        <w:t xml:space="preserve">oba zehirlenmelerine karşı aşağıdaki önlemlerden hangisinin alınması </w:t>
      </w:r>
      <w:r w:rsidR="008E5F17" w:rsidRPr="008E5F17">
        <w:rPr>
          <w:b/>
          <w:noProof/>
          <w:sz w:val="20"/>
          <w:szCs w:val="20"/>
          <w:u w:val="single"/>
        </w:rPr>
        <w:t>uygun değildir?</w:t>
      </w:r>
    </w:p>
    <w:p w14:paraId="442D36F0" w14:textId="77777777" w:rsidR="00AD04DD" w:rsidRDefault="00AD04DD" w:rsidP="002B101B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15A1806A" w14:textId="77777777" w:rsidR="00AD04DD" w:rsidRPr="00C178EB" w:rsidRDefault="008E5F17" w:rsidP="002B101B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8E5F17">
        <w:rPr>
          <w:noProof/>
          <w:sz w:val="20"/>
          <w:szCs w:val="20"/>
        </w:rPr>
        <w:t xml:space="preserve">A) </w:t>
      </w:r>
      <w:r w:rsidR="00C178EB" w:rsidRPr="00C178EB">
        <w:rPr>
          <w:rFonts w:eastAsia="Times New Roman"/>
          <w:color w:val="000000" w:themeColor="text1"/>
          <w:sz w:val="20"/>
          <w:szCs w:val="20"/>
        </w:rPr>
        <w:t>Sobadan çıkan gazların uygun bir baca sistemi ile dışarı atılması</w:t>
      </w:r>
      <w:r w:rsidR="00C178EB">
        <w:rPr>
          <w:rFonts w:eastAsia="Times New Roman"/>
          <w:color w:val="000000" w:themeColor="text1"/>
          <w:sz w:val="20"/>
          <w:szCs w:val="20"/>
        </w:rPr>
        <w:t xml:space="preserve"> gerekir.</w:t>
      </w:r>
      <w:r w:rsidR="0071161B">
        <w:rPr>
          <w:rFonts w:eastAsia="Times New Roman"/>
          <w:color w:val="000000" w:themeColor="text1"/>
          <w:sz w:val="20"/>
          <w:szCs w:val="20"/>
        </w:rPr>
        <w:t xml:space="preserve">                                                                  </w:t>
      </w:r>
      <w:r w:rsidRPr="008E5F17">
        <w:rPr>
          <w:noProof/>
          <w:sz w:val="20"/>
          <w:szCs w:val="20"/>
        </w:rPr>
        <w:t xml:space="preserve">B) </w:t>
      </w:r>
      <w:r w:rsidR="00C178EB" w:rsidRPr="00C178EB">
        <w:rPr>
          <w:rFonts w:eastAsia="Times New Roman"/>
          <w:color w:val="000000" w:themeColor="text1"/>
          <w:sz w:val="20"/>
          <w:szCs w:val="20"/>
        </w:rPr>
        <w:t>Yatmadan önce sobanın tamamen söndüğünden emin olunmalıdır</w:t>
      </w:r>
      <w:r w:rsidR="0071161B">
        <w:rPr>
          <w:rFonts w:eastAsia="Times New Roman"/>
          <w:color w:val="000000" w:themeColor="text1"/>
          <w:sz w:val="20"/>
          <w:szCs w:val="20"/>
        </w:rPr>
        <w:t xml:space="preserve">                                                                                       </w:t>
      </w:r>
      <w:r w:rsidRPr="008E5F17">
        <w:rPr>
          <w:noProof/>
          <w:sz w:val="20"/>
          <w:szCs w:val="20"/>
        </w:rPr>
        <w:t xml:space="preserve">C) </w:t>
      </w:r>
      <w:r w:rsidR="00C178EB" w:rsidRPr="00C178EB">
        <w:rPr>
          <w:rFonts w:eastAsia="Times New Roman"/>
          <w:color w:val="000000" w:themeColor="text1"/>
          <w:sz w:val="20"/>
          <w:szCs w:val="20"/>
        </w:rPr>
        <w:t>Lodos ve fırtınalı havalarda soba iyice yakıl</w:t>
      </w:r>
      <w:r w:rsidR="00C178EB">
        <w:rPr>
          <w:rFonts w:eastAsia="Times New Roman"/>
          <w:color w:val="000000" w:themeColor="text1"/>
          <w:sz w:val="20"/>
          <w:szCs w:val="20"/>
        </w:rPr>
        <w:t>arak soba söndürülmeden yatılmalıdır.</w:t>
      </w:r>
      <w:r w:rsidR="0071161B">
        <w:rPr>
          <w:rFonts w:eastAsia="Times New Roman"/>
          <w:color w:val="000000" w:themeColor="text1"/>
          <w:sz w:val="20"/>
          <w:szCs w:val="20"/>
        </w:rPr>
        <w:t xml:space="preserve">                                                 </w:t>
      </w:r>
      <w:r w:rsidRPr="008E5F17">
        <w:rPr>
          <w:noProof/>
          <w:sz w:val="20"/>
          <w:szCs w:val="20"/>
        </w:rPr>
        <w:t>D)</w:t>
      </w:r>
      <w:r w:rsidR="0071161B">
        <w:rPr>
          <w:noProof/>
          <w:sz w:val="20"/>
          <w:szCs w:val="20"/>
        </w:rPr>
        <w:t xml:space="preserve"> </w:t>
      </w:r>
      <w:r w:rsidR="00C178EB" w:rsidRPr="00C178EB">
        <w:rPr>
          <w:rFonts w:eastAsia="Times New Roman"/>
          <w:color w:val="000000" w:themeColor="text1"/>
          <w:sz w:val="20"/>
          <w:szCs w:val="20"/>
        </w:rPr>
        <w:t>Soba bacaları düzenli aralıklarla temizlenmelidir.</w:t>
      </w:r>
    </w:p>
    <w:p w14:paraId="6FC81335" w14:textId="431A895D" w:rsidR="00AD04DD" w:rsidRDefault="004E2ABE" w:rsidP="00F55819">
      <w:pPr>
        <w:tabs>
          <w:tab w:val="left" w:pos="4500"/>
        </w:tabs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20-</w:t>
      </w:r>
    </w:p>
    <w:p w14:paraId="6995DB00" w14:textId="77777777" w:rsidR="0084663D" w:rsidRDefault="0084663D" w:rsidP="0084663D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708991D7" wp14:editId="68ACCA55">
            <wp:extent cx="3117215" cy="1788795"/>
            <wp:effectExtent l="19050" t="0" r="6985" b="0"/>
            <wp:docPr id="24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F8DDB" w14:textId="77777777" w:rsidR="0084663D" w:rsidRDefault="0084663D" w:rsidP="0084663D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AF1D1E4" w14:textId="77777777" w:rsidR="0084663D" w:rsidRPr="001C1DF2" w:rsidRDefault="0084663D" w:rsidP="0084663D">
      <w:pPr>
        <w:tabs>
          <w:tab w:val="left" w:pos="4500"/>
        </w:tabs>
        <w:ind w:left="-180"/>
        <w:rPr>
          <w:b/>
          <w:noProof/>
          <w:sz w:val="22"/>
          <w:szCs w:val="22"/>
        </w:rPr>
      </w:pPr>
      <w:r w:rsidRPr="00107FEC">
        <w:rPr>
          <w:noProof/>
          <w:sz w:val="22"/>
          <w:szCs w:val="22"/>
        </w:rPr>
        <w:t>Ali Öğretmen,soğuk bir kış günü Trabzon’un Çaykara ilçesindeki Uzungöl’e gittiğinde gölün buz tuttuğunu görmüştür.</w:t>
      </w:r>
      <w:r>
        <w:rPr>
          <w:b/>
          <w:noProof/>
          <w:sz w:val="22"/>
          <w:szCs w:val="22"/>
        </w:rPr>
        <w:t>Ali Öğretmen bu durumu arkadaşı Ahmet'e açıklarken şöyle bir konuşma yapmıştır.</w:t>
      </w:r>
    </w:p>
    <w:p w14:paraId="3A0DEEAC" w14:textId="77777777" w:rsidR="0084663D" w:rsidRDefault="0084663D" w:rsidP="0084663D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38A03F7" w14:textId="77777777" w:rsidR="0084663D" w:rsidRDefault="0084663D" w:rsidP="0084663D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47DB0801" wp14:editId="38CEE222">
            <wp:extent cx="2970641" cy="1451342"/>
            <wp:effectExtent l="19050" t="0" r="1159" b="0"/>
            <wp:docPr id="1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51" cy="145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6FF83" w14:textId="77777777" w:rsidR="0084663D" w:rsidRDefault="0084663D" w:rsidP="0084663D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0D4503D5" w14:textId="77777777" w:rsidR="0084663D" w:rsidRPr="00107FEC" w:rsidRDefault="0084663D" w:rsidP="0084663D">
      <w:pPr>
        <w:tabs>
          <w:tab w:val="left" w:pos="4500"/>
        </w:tabs>
        <w:ind w:left="-180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Ali </w:t>
      </w:r>
      <w:r w:rsidRPr="00107FEC">
        <w:rPr>
          <w:b/>
          <w:noProof/>
          <w:sz w:val="22"/>
          <w:szCs w:val="22"/>
        </w:rPr>
        <w:t>Öğretmen</w:t>
      </w:r>
      <w:r>
        <w:rPr>
          <w:b/>
          <w:noProof/>
          <w:sz w:val="22"/>
          <w:szCs w:val="22"/>
        </w:rPr>
        <w:t>'</w:t>
      </w:r>
      <w:r w:rsidRPr="00107FEC">
        <w:rPr>
          <w:b/>
          <w:noProof/>
          <w:sz w:val="22"/>
          <w:szCs w:val="22"/>
        </w:rPr>
        <w:t xml:space="preserve">in konuşmasında boş bırakılan yerlere uygun olarak </w:t>
      </w:r>
      <w:r w:rsidRPr="00887B43">
        <w:rPr>
          <w:b/>
          <w:noProof/>
          <w:sz w:val="22"/>
          <w:szCs w:val="22"/>
          <w:u w:val="single"/>
        </w:rPr>
        <w:t>sırasıyla</w:t>
      </w:r>
      <w:r w:rsidRPr="00107FEC">
        <w:rPr>
          <w:b/>
          <w:noProof/>
          <w:sz w:val="22"/>
          <w:szCs w:val="22"/>
        </w:rPr>
        <w:t xml:space="preserve"> hangi kelimeler gelmelidir?</w:t>
      </w:r>
    </w:p>
    <w:p w14:paraId="2BB0C18C" w14:textId="77777777" w:rsidR="0084663D" w:rsidRDefault="0084663D" w:rsidP="0084663D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36FDD00E" w14:textId="77777777" w:rsidR="0084663D" w:rsidRDefault="0084663D" w:rsidP="0084663D">
      <w:pPr>
        <w:tabs>
          <w:tab w:val="left" w:pos="4500"/>
        </w:tabs>
        <w:ind w:left="-180"/>
        <w:rPr>
          <w:b/>
          <w:noProof/>
          <w:sz w:val="20"/>
          <w:szCs w:val="20"/>
        </w:rPr>
      </w:pPr>
    </w:p>
    <w:p w14:paraId="42238BC4" w14:textId="77777777" w:rsidR="0084663D" w:rsidRPr="00483E96" w:rsidRDefault="0084663D" w:rsidP="0084663D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483E96">
        <w:rPr>
          <w:noProof/>
          <w:sz w:val="20"/>
          <w:szCs w:val="20"/>
        </w:rPr>
        <w:t>A)</w:t>
      </w:r>
      <w:r>
        <w:rPr>
          <w:noProof/>
          <w:sz w:val="20"/>
          <w:szCs w:val="20"/>
        </w:rPr>
        <w:t xml:space="preserve"> alt kısmı - büyük - olumsuz</w:t>
      </w:r>
    </w:p>
    <w:p w14:paraId="68B5C082" w14:textId="77777777" w:rsidR="0084663D" w:rsidRPr="00483E96" w:rsidRDefault="0084663D" w:rsidP="0084663D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483E96">
        <w:rPr>
          <w:noProof/>
          <w:sz w:val="20"/>
          <w:szCs w:val="20"/>
        </w:rPr>
        <w:t>B)</w:t>
      </w:r>
      <w:r>
        <w:rPr>
          <w:noProof/>
          <w:sz w:val="20"/>
          <w:szCs w:val="20"/>
        </w:rPr>
        <w:t xml:space="preserve"> üst kısmı - büyük - olumlu</w:t>
      </w:r>
    </w:p>
    <w:p w14:paraId="1FA7210E" w14:textId="77777777" w:rsidR="0084663D" w:rsidRPr="00483E96" w:rsidRDefault="0084663D" w:rsidP="0084663D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483E96">
        <w:rPr>
          <w:noProof/>
          <w:sz w:val="20"/>
          <w:szCs w:val="20"/>
        </w:rPr>
        <w:t>C)</w:t>
      </w:r>
      <w:r>
        <w:rPr>
          <w:noProof/>
          <w:sz w:val="20"/>
          <w:szCs w:val="20"/>
        </w:rPr>
        <w:t xml:space="preserve"> alt kısmı - küçük - olumsuz</w:t>
      </w:r>
    </w:p>
    <w:p w14:paraId="69ABEA27" w14:textId="77777777" w:rsidR="0084663D" w:rsidRPr="00483E96" w:rsidRDefault="0084663D" w:rsidP="0084663D">
      <w:pPr>
        <w:tabs>
          <w:tab w:val="left" w:pos="4500"/>
        </w:tabs>
        <w:ind w:left="-180"/>
        <w:rPr>
          <w:noProof/>
          <w:sz w:val="20"/>
          <w:szCs w:val="20"/>
        </w:rPr>
      </w:pPr>
      <w:r w:rsidRPr="00483E96">
        <w:rPr>
          <w:noProof/>
          <w:sz w:val="20"/>
          <w:szCs w:val="20"/>
        </w:rPr>
        <w:t>D)</w:t>
      </w:r>
      <w:r>
        <w:rPr>
          <w:noProof/>
          <w:sz w:val="20"/>
          <w:szCs w:val="20"/>
        </w:rPr>
        <w:t xml:space="preserve"> üst kısmı - küçük - olumlu</w:t>
      </w:r>
    </w:p>
    <w:p w14:paraId="0342D2BB" w14:textId="77777777" w:rsidR="004E2ABE" w:rsidRDefault="004E2ABE" w:rsidP="00F55819">
      <w:pPr>
        <w:tabs>
          <w:tab w:val="left" w:pos="4500"/>
        </w:tabs>
        <w:rPr>
          <w:b/>
          <w:noProof/>
          <w:sz w:val="20"/>
          <w:szCs w:val="20"/>
        </w:rPr>
      </w:pPr>
    </w:p>
    <w:p w14:paraId="779D5273" w14:textId="77777777" w:rsidR="0073185F" w:rsidRDefault="0073185F" w:rsidP="00F55819">
      <w:pPr>
        <w:tabs>
          <w:tab w:val="left" w:pos="4500"/>
        </w:tabs>
        <w:rPr>
          <w:b/>
          <w:noProof/>
          <w:sz w:val="20"/>
          <w:szCs w:val="20"/>
        </w:rPr>
      </w:pPr>
    </w:p>
    <w:p w14:paraId="185CF39F" w14:textId="77777777" w:rsidR="004E2ABE" w:rsidRPr="0084663D" w:rsidRDefault="004E2ABE" w:rsidP="0084663D">
      <w:pPr>
        <w:tabs>
          <w:tab w:val="left" w:pos="4500"/>
        </w:tabs>
        <w:jc w:val="center"/>
        <w:rPr>
          <w:b/>
          <w:noProof/>
          <w:sz w:val="22"/>
          <w:szCs w:val="22"/>
        </w:rPr>
      </w:pPr>
    </w:p>
    <w:p w14:paraId="52DC24A4" w14:textId="77777777" w:rsidR="00BB2A79" w:rsidRDefault="00BB2A79" w:rsidP="0084663D">
      <w:pPr>
        <w:spacing w:line="276" w:lineRule="auto"/>
        <w:jc w:val="center"/>
        <w:rPr>
          <w:rFonts w:ascii="Comic Sans MS" w:hAnsi="Comic Sans MS" w:cs="MV Boli"/>
          <w:b/>
          <w:sz w:val="22"/>
          <w:szCs w:val="22"/>
        </w:rPr>
      </w:pPr>
    </w:p>
    <w:p w14:paraId="77DC9134" w14:textId="77777777" w:rsidR="00BB2A79" w:rsidRDefault="00BB2A79" w:rsidP="0084663D">
      <w:pPr>
        <w:spacing w:line="276" w:lineRule="auto"/>
        <w:jc w:val="center"/>
        <w:rPr>
          <w:rFonts w:ascii="Comic Sans MS" w:hAnsi="Comic Sans MS" w:cs="MV Boli"/>
          <w:b/>
          <w:sz w:val="22"/>
          <w:szCs w:val="22"/>
        </w:rPr>
      </w:pPr>
    </w:p>
    <w:p w14:paraId="2865B4C7" w14:textId="77777777" w:rsidR="00BB2A79" w:rsidRDefault="00BB2A79" w:rsidP="0084663D">
      <w:pPr>
        <w:spacing w:line="276" w:lineRule="auto"/>
        <w:jc w:val="center"/>
        <w:rPr>
          <w:rFonts w:ascii="Comic Sans MS" w:hAnsi="Comic Sans MS" w:cs="MV Boli"/>
          <w:b/>
          <w:sz w:val="22"/>
          <w:szCs w:val="22"/>
        </w:rPr>
      </w:pPr>
    </w:p>
    <w:p w14:paraId="65F5FB42" w14:textId="77777777" w:rsidR="00BB2A79" w:rsidRDefault="00BB2A79" w:rsidP="0084663D">
      <w:pPr>
        <w:spacing w:line="276" w:lineRule="auto"/>
        <w:jc w:val="center"/>
        <w:rPr>
          <w:rFonts w:ascii="Comic Sans MS" w:hAnsi="Comic Sans MS" w:cs="MV Boli"/>
          <w:b/>
          <w:sz w:val="22"/>
          <w:szCs w:val="22"/>
        </w:rPr>
      </w:pPr>
    </w:p>
    <w:p w14:paraId="40FAD9C7" w14:textId="2E8AD111" w:rsidR="0084663D" w:rsidRPr="0096173B" w:rsidRDefault="0084663D" w:rsidP="0084663D">
      <w:pPr>
        <w:spacing w:line="276" w:lineRule="auto"/>
        <w:jc w:val="center"/>
        <w:rPr>
          <w:rFonts w:ascii="Comic Sans MS" w:hAnsi="Comic Sans MS" w:cs="MV Boli"/>
          <w:b/>
          <w:sz w:val="22"/>
          <w:szCs w:val="22"/>
        </w:rPr>
      </w:pPr>
      <w:r w:rsidRPr="0096173B">
        <w:rPr>
          <w:rFonts w:ascii="Comic Sans MS" w:hAnsi="Comic Sans MS" w:cs="MV Boli"/>
          <w:b/>
          <w:sz w:val="22"/>
          <w:szCs w:val="22"/>
        </w:rPr>
        <w:t>Süre 40 dakikadır.</w:t>
      </w:r>
      <w:r w:rsidRPr="0024194A">
        <w:rPr>
          <w:noProof/>
        </w:rPr>
        <w:t xml:space="preserve"> </w:t>
      </w:r>
    </w:p>
    <w:p w14:paraId="728177EA" w14:textId="77777777" w:rsidR="0084663D" w:rsidRPr="0084663D" w:rsidRDefault="0084663D" w:rsidP="0084663D">
      <w:pPr>
        <w:tabs>
          <w:tab w:val="left" w:pos="4500"/>
        </w:tabs>
        <w:jc w:val="center"/>
        <w:rPr>
          <w:b/>
          <w:noProof/>
          <w:sz w:val="22"/>
          <w:szCs w:val="22"/>
        </w:rPr>
      </w:pPr>
    </w:p>
    <w:p w14:paraId="6BE236EE" w14:textId="77777777" w:rsidR="0084663D" w:rsidRDefault="0084663D" w:rsidP="0084663D">
      <w:pPr>
        <w:tabs>
          <w:tab w:val="left" w:pos="4500"/>
        </w:tabs>
        <w:jc w:val="center"/>
        <w:rPr>
          <w:b/>
          <w:noProof/>
          <w:sz w:val="22"/>
          <w:szCs w:val="22"/>
        </w:rPr>
      </w:pPr>
      <w:r w:rsidRPr="0084663D">
        <w:rPr>
          <w:b/>
          <w:noProof/>
          <w:sz w:val="22"/>
          <w:szCs w:val="22"/>
        </w:rPr>
        <w:t>Başarılar Dilerim.</w:t>
      </w:r>
    </w:p>
    <w:p w14:paraId="60622A17" w14:textId="77777777" w:rsidR="0084663D" w:rsidRPr="0084663D" w:rsidRDefault="0084663D" w:rsidP="0084663D">
      <w:pPr>
        <w:tabs>
          <w:tab w:val="left" w:pos="4500"/>
        </w:tabs>
        <w:jc w:val="center"/>
        <w:rPr>
          <w:b/>
          <w:noProof/>
          <w:sz w:val="22"/>
          <w:szCs w:val="22"/>
        </w:rPr>
      </w:pPr>
    </w:p>
    <w:p w14:paraId="30F5A845" w14:textId="77777777" w:rsidR="0084663D" w:rsidRPr="0084663D" w:rsidRDefault="0084663D" w:rsidP="0084663D">
      <w:pPr>
        <w:spacing w:line="276" w:lineRule="auto"/>
        <w:jc w:val="center"/>
        <w:rPr>
          <w:rFonts w:ascii="Comic Sans MS" w:hAnsi="Comic Sans MS" w:cs="MV Boli"/>
          <w:b/>
          <w:sz w:val="22"/>
          <w:szCs w:val="22"/>
        </w:rPr>
      </w:pPr>
      <w:r w:rsidRPr="0084663D">
        <w:rPr>
          <w:rFonts w:ascii="Comic Sans MS" w:hAnsi="Comic Sans MS" w:cs="MV Boli"/>
          <w:b/>
          <w:sz w:val="22"/>
          <w:szCs w:val="22"/>
        </w:rPr>
        <w:t>ALİ UZUN – Fen Bilimleri Öğretmeni</w:t>
      </w:r>
    </w:p>
    <w:p w14:paraId="5B4538D4" w14:textId="77777777" w:rsidR="004E2ABE" w:rsidRDefault="004E2ABE" w:rsidP="00F55819">
      <w:pPr>
        <w:tabs>
          <w:tab w:val="left" w:pos="4500"/>
        </w:tabs>
        <w:rPr>
          <w:b/>
          <w:noProof/>
          <w:sz w:val="20"/>
          <w:szCs w:val="20"/>
        </w:rPr>
      </w:pPr>
    </w:p>
    <w:p w14:paraId="09A20E16" w14:textId="77777777" w:rsidR="004E2ABE" w:rsidRDefault="004E2ABE" w:rsidP="00F55819">
      <w:pPr>
        <w:tabs>
          <w:tab w:val="left" w:pos="4500"/>
        </w:tabs>
        <w:rPr>
          <w:b/>
          <w:noProof/>
          <w:sz w:val="20"/>
          <w:szCs w:val="20"/>
        </w:rPr>
      </w:pPr>
    </w:p>
    <w:p w14:paraId="29031924" w14:textId="62E426D8" w:rsidR="004E2ABE" w:rsidRDefault="004E2ABE" w:rsidP="00F55819">
      <w:pPr>
        <w:tabs>
          <w:tab w:val="left" w:pos="4500"/>
        </w:tabs>
        <w:rPr>
          <w:b/>
          <w:noProof/>
          <w:sz w:val="20"/>
          <w:szCs w:val="20"/>
        </w:rPr>
      </w:pPr>
    </w:p>
    <w:p w14:paraId="65B3094E" w14:textId="2078D133" w:rsidR="0073185F" w:rsidRDefault="0073185F" w:rsidP="00F55819">
      <w:pPr>
        <w:tabs>
          <w:tab w:val="left" w:pos="4500"/>
        </w:tabs>
        <w:rPr>
          <w:b/>
          <w:noProof/>
          <w:sz w:val="20"/>
          <w:szCs w:val="20"/>
        </w:rPr>
      </w:pPr>
    </w:p>
    <w:p w14:paraId="55FE5F87" w14:textId="1AA39B42" w:rsidR="0073185F" w:rsidRDefault="0073185F" w:rsidP="00F55819">
      <w:pPr>
        <w:tabs>
          <w:tab w:val="left" w:pos="4500"/>
        </w:tabs>
        <w:rPr>
          <w:b/>
          <w:noProof/>
          <w:sz w:val="20"/>
          <w:szCs w:val="20"/>
        </w:rPr>
      </w:pPr>
    </w:p>
    <w:p w14:paraId="1187E4F5" w14:textId="25674467" w:rsidR="0073185F" w:rsidRDefault="0073185F" w:rsidP="00F55819">
      <w:pPr>
        <w:tabs>
          <w:tab w:val="left" w:pos="4500"/>
        </w:tabs>
        <w:rPr>
          <w:b/>
          <w:noProof/>
          <w:sz w:val="20"/>
          <w:szCs w:val="20"/>
        </w:rPr>
      </w:pPr>
    </w:p>
    <w:p w14:paraId="05B7DC24" w14:textId="798517CF" w:rsidR="0073185F" w:rsidRDefault="0073185F" w:rsidP="00F55819">
      <w:pPr>
        <w:tabs>
          <w:tab w:val="left" w:pos="4500"/>
        </w:tabs>
        <w:rPr>
          <w:b/>
          <w:noProof/>
          <w:sz w:val="20"/>
          <w:szCs w:val="20"/>
        </w:rPr>
      </w:pPr>
    </w:p>
    <w:p w14:paraId="05108155" w14:textId="77777777" w:rsidR="00D14FB6" w:rsidRDefault="00D14FB6" w:rsidP="00BB2A79">
      <w:pPr>
        <w:tabs>
          <w:tab w:val="left" w:pos="4500"/>
        </w:tabs>
        <w:rPr>
          <w:b/>
          <w:sz w:val="20"/>
          <w:szCs w:val="20"/>
        </w:rPr>
        <w:sectPr w:rsidR="00D14FB6" w:rsidSect="00E84267">
          <w:headerReference w:type="even" r:id="rId35"/>
          <w:headerReference w:type="default" r:id="rId36"/>
          <w:headerReference w:type="first" r:id="rId37"/>
          <w:footerReference w:type="first" r:id="rId38"/>
          <w:type w:val="continuous"/>
          <w:pgSz w:w="11907" w:h="16840" w:code="9"/>
          <w:pgMar w:top="397" w:right="851" w:bottom="397" w:left="851" w:header="709" w:footer="113" w:gutter="0"/>
          <w:cols w:num="2" w:sep="1" w:space="397"/>
          <w:titlePg/>
          <w:docGrid w:linePitch="360"/>
        </w:sectPr>
      </w:pPr>
    </w:p>
    <w:p w14:paraId="4B412CD9" w14:textId="77777777" w:rsidR="0020753E" w:rsidRPr="00634D79" w:rsidRDefault="0020753E" w:rsidP="00775ABF">
      <w:pPr>
        <w:tabs>
          <w:tab w:val="left" w:pos="4500"/>
        </w:tabs>
        <w:rPr>
          <w:b/>
          <w:sz w:val="20"/>
          <w:szCs w:val="20"/>
        </w:rPr>
      </w:pPr>
    </w:p>
    <w:sectPr w:rsidR="0020753E" w:rsidRPr="00634D79" w:rsidSect="00E84267">
      <w:type w:val="continuous"/>
      <w:pgSz w:w="11907" w:h="16840" w:code="9"/>
      <w:pgMar w:top="397" w:right="851" w:bottom="397" w:left="851" w:header="709" w:footer="113" w:gutter="0"/>
      <w:cols w:num="2" w:sep="1"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CA52B" w14:textId="77777777" w:rsidR="0067639B" w:rsidRDefault="0067639B">
      <w:r>
        <w:separator/>
      </w:r>
    </w:p>
  </w:endnote>
  <w:endnote w:type="continuationSeparator" w:id="0">
    <w:p w14:paraId="5B81FEE7" w14:textId="77777777" w:rsidR="0067639B" w:rsidRDefault="00676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ogue">
    <w:altName w:val="Arial"/>
    <w:charset w:val="00"/>
    <w:family w:val="swiss"/>
    <w:pitch w:val="variable"/>
    <w:sig w:usb0="00000001" w:usb1="00000000" w:usb2="00000000" w:usb3="00000000" w:csb0="00000019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Balloon Bd BT">
    <w:charset w:val="00"/>
    <w:family w:val="script"/>
    <w:pitch w:val="variable"/>
    <w:sig w:usb0="00000087" w:usb1="00000000" w:usb2="00000000" w:usb3="00000000" w:csb0="0000001B" w:csb1="00000000"/>
  </w:font>
  <w:font w:name="C39HrP48Dh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A70D" w14:textId="77777777" w:rsidR="0059207C" w:rsidRPr="008C6171" w:rsidRDefault="0059207C" w:rsidP="00433B64">
    <w:pPr>
      <w:pStyle w:val="AltBilgi"/>
      <w:rPr>
        <w:i/>
        <w:sz w:val="20"/>
        <w:szCs w:val="20"/>
      </w:rPr>
    </w:pPr>
    <w:r w:rsidRPr="00631AD4">
      <w:rPr>
        <w:b/>
        <w:sz w:val="20"/>
        <w:szCs w:val="20"/>
      </w:rPr>
      <w:tab/>
    </w:r>
    <w:r w:rsidR="00D90D00" w:rsidRPr="00631AD4">
      <w:rPr>
        <w:rStyle w:val="SayfaNumaras"/>
        <w:b/>
        <w:sz w:val="20"/>
        <w:szCs w:val="20"/>
      </w:rPr>
      <w:fldChar w:fldCharType="begin"/>
    </w:r>
    <w:r w:rsidRPr="00631AD4">
      <w:rPr>
        <w:rStyle w:val="SayfaNumaras"/>
        <w:b/>
        <w:sz w:val="20"/>
        <w:szCs w:val="20"/>
      </w:rPr>
      <w:instrText xml:space="preserve"> PAGE </w:instrText>
    </w:r>
    <w:r w:rsidR="00D90D00" w:rsidRPr="00631AD4">
      <w:rPr>
        <w:rStyle w:val="SayfaNumaras"/>
        <w:b/>
        <w:sz w:val="20"/>
        <w:szCs w:val="20"/>
      </w:rPr>
      <w:fldChar w:fldCharType="separate"/>
    </w:r>
    <w:r>
      <w:rPr>
        <w:rStyle w:val="SayfaNumaras"/>
        <w:b/>
        <w:noProof/>
        <w:sz w:val="20"/>
        <w:szCs w:val="20"/>
      </w:rPr>
      <w:t>2</w:t>
    </w:r>
    <w:r w:rsidR="00D90D00" w:rsidRPr="00631AD4">
      <w:rPr>
        <w:rStyle w:val="SayfaNumaras"/>
        <w:b/>
        <w:sz w:val="20"/>
        <w:szCs w:val="20"/>
      </w:rPr>
      <w:fldChar w:fldCharType="end"/>
    </w:r>
    <w:r w:rsidRPr="00631AD4">
      <w:rPr>
        <w:rStyle w:val="SayfaNumaras"/>
        <w:b/>
        <w:sz w:val="20"/>
        <w:szCs w:val="20"/>
      </w:rPr>
      <w:tab/>
    </w:r>
    <w:r w:rsidRPr="00631AD4">
      <w:rPr>
        <w:rStyle w:val="SayfaNumaras"/>
        <w:b/>
        <w:i/>
        <w:sz w:val="20"/>
        <w:szCs w:val="20"/>
      </w:rPr>
      <w:t>Diğer Sayfaya Geçiniz.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CD0A3" w14:textId="77777777" w:rsidR="0059207C" w:rsidRPr="00733A39" w:rsidRDefault="0059207C" w:rsidP="002B6826">
    <w:pPr>
      <w:pStyle w:val="AltBilgi"/>
      <w:jc w:val="center"/>
      <w:rPr>
        <w:rFonts w:ascii="C39HrP48DhTt" w:hAnsi="C39HrP48DhTt"/>
        <w:sz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496FB" w14:textId="77777777" w:rsidR="0059207C" w:rsidRPr="00187E9B" w:rsidRDefault="0059207C" w:rsidP="00187E9B">
    <w:pPr>
      <w:pStyle w:val="AltBilgi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57505" w14:textId="77777777" w:rsidR="0067639B" w:rsidRDefault="0067639B">
      <w:r>
        <w:separator/>
      </w:r>
    </w:p>
  </w:footnote>
  <w:footnote w:type="continuationSeparator" w:id="0">
    <w:p w14:paraId="54F24B88" w14:textId="77777777" w:rsidR="0067639B" w:rsidRDefault="00676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7C36E" w14:textId="39A5D122" w:rsidR="0059207C" w:rsidRPr="00BF4849" w:rsidRDefault="00D9650F" w:rsidP="00172814">
    <w:pPr>
      <w:pStyle w:val="stBilgi"/>
      <w:jc w:val="center"/>
      <w:rPr>
        <w:sz w:val="20"/>
        <w:szCs w:val="20"/>
      </w:rPr>
    </w:pPr>
    <w:r>
      <w:rPr>
        <w:b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4E78FF69" wp14:editId="703EF0B9">
              <wp:simplePos x="0" y="0"/>
              <wp:positionH relativeFrom="page">
                <wp:align>center</wp:align>
              </wp:positionH>
              <wp:positionV relativeFrom="page">
                <wp:posOffset>1080135</wp:posOffset>
              </wp:positionV>
              <wp:extent cx="179705" cy="8531860"/>
              <wp:effectExtent l="0" t="13335" r="1270" b="8255"/>
              <wp:wrapNone/>
              <wp:docPr id="19" name="Group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8531860"/>
                        <a:chOff x="5815" y="1709"/>
                        <a:chExt cx="283" cy="13436"/>
                      </a:xfrm>
                    </wpg:grpSpPr>
                    <wps:wsp>
                      <wps:cNvPr id="22" name="Line 152"/>
                      <wps:cNvCnPr>
                        <a:cxnSpLocks noChangeShapeType="1"/>
                      </wps:cNvCnPr>
                      <wps:spPr bwMode="auto">
                        <a:xfrm>
                          <a:off x="5956" y="1709"/>
                          <a:ext cx="0" cy="134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Text Box 153"/>
                      <wps:cNvSpPr txBox="1">
                        <a:spLocks noChangeArrowheads="1"/>
                      </wps:cNvSpPr>
                      <wps:spPr bwMode="auto">
                        <a:xfrm>
                          <a:off x="5815" y="5394"/>
                          <a:ext cx="283" cy="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BD4DC" w14:textId="77777777" w:rsidR="0059207C" w:rsidRPr="008274EC" w:rsidRDefault="0059207C" w:rsidP="00172814">
                            <w:pPr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</w:pPr>
                            <w:r w:rsidRPr="008274EC"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  <w:t>İREM YAYINCILIK</w:t>
                            </w:r>
                          </w:p>
                        </w:txbxContent>
                      </wps:txbx>
                      <wps:bodyPr rot="0" vert="vert270" wrap="square" lIns="7200" tIns="0" rIns="0" bIns="0" anchor="t" anchorCtr="0" upright="1">
                        <a:noAutofit/>
                      </wps:bodyPr>
                    </wps:wsp>
                    <wps:wsp>
                      <wps:cNvPr id="26" name="Text Box 154"/>
                      <wps:cNvSpPr txBox="1">
                        <a:spLocks noChangeArrowheads="1"/>
                      </wps:cNvSpPr>
                      <wps:spPr bwMode="auto">
                        <a:xfrm>
                          <a:off x="5815" y="10128"/>
                          <a:ext cx="283" cy="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DC3E2" w14:textId="77777777" w:rsidR="0059207C" w:rsidRPr="008274EC" w:rsidRDefault="0059207C" w:rsidP="00172814">
                            <w:pPr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</w:pPr>
                            <w:r w:rsidRPr="008274EC"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  <w:t>İREM YAYINCILIK</w:t>
                            </w:r>
                          </w:p>
                        </w:txbxContent>
                      </wps:txbx>
                      <wps:bodyPr rot="0" vert="vert270" wrap="square" lIns="720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78FF69" id="Group 162" o:spid="_x0000_s1032" style="position:absolute;left:0;text-align:left;margin-left:0;margin-top:85.05pt;width:14.15pt;height:671.8pt;z-index:251651072;mso-position-horizontal:center;mso-position-horizontal-relative:page;mso-position-vertical-relative:page" coordorigin="5815,1709" coordsize="283,1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">
              <v:line id="Line 152" o:spid="_x0000_s1033" style="position:absolute;visibility:visible;mso-wrap-style:square" from="5956,1709" to="5956,15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34" type="#_x0000_t202" style="position:absolute;left:5815;top:5394;width:283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" stroked="f">
                <v:textbox style="layout-flow:vertical;mso-layout-flow-alt:bottom-to-top" inset=".2mm,0,0,0">
                  <w:txbxContent>
                    <w:p w14:paraId="710BD4DC" w14:textId="77777777" w:rsidR="0059207C" w:rsidRPr="008274EC" w:rsidRDefault="0059207C" w:rsidP="00172814">
                      <w:pPr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</w:pPr>
                      <w:r w:rsidRPr="008274EC"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  <w:t>İREM YAYINCILIK</w:t>
                      </w:r>
                    </w:p>
                  </w:txbxContent>
                </v:textbox>
              </v:shape>
              <v:shape id="Text Box 154" o:spid="_x0000_s1035" type="#_x0000_t202" style="position:absolute;left:5815;top:10128;width:283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" stroked="f">
                <v:textbox style="layout-flow:vertical;mso-layout-flow-alt:bottom-to-top" inset=".2mm,0,0,0">
                  <w:txbxContent>
                    <w:p w14:paraId="77DDC3E2" w14:textId="77777777" w:rsidR="0059207C" w:rsidRPr="008274EC" w:rsidRDefault="0059207C" w:rsidP="00172814">
                      <w:pPr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</w:pPr>
                      <w:r w:rsidRPr="008274EC"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  <w:t>İREM YAYINCILIK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21D1248F" w14:textId="77777777" w:rsidR="0059207C" w:rsidRPr="00BF4849" w:rsidRDefault="0059207C" w:rsidP="00172814">
    <w:pPr>
      <w:pStyle w:val="stBilgi"/>
      <w:jc w:val="center"/>
      <w:rPr>
        <w:sz w:val="20"/>
        <w:szCs w:val="20"/>
      </w:rPr>
    </w:pPr>
  </w:p>
  <w:p w14:paraId="6F74545E" w14:textId="77777777" w:rsidR="0059207C" w:rsidRPr="0087335E" w:rsidRDefault="0059207C" w:rsidP="00172814">
    <w:pPr>
      <w:pStyle w:val="stBilgi"/>
      <w:jc w:val="center"/>
      <w:rPr>
        <w:b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FCD61" w14:textId="0C7BD3CD" w:rsidR="0059207C" w:rsidRPr="00BF4849" w:rsidRDefault="00D9650F" w:rsidP="00172814">
    <w:pPr>
      <w:pStyle w:val="stBilgi"/>
      <w:rPr>
        <w:sz w:val="20"/>
        <w:szCs w:val="20"/>
      </w:rPr>
    </w:pPr>
    <w:r>
      <w:rPr>
        <w:b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12EB39A9" wp14:editId="5BDEC6C1">
              <wp:simplePos x="0" y="0"/>
              <wp:positionH relativeFrom="page">
                <wp:align>center</wp:align>
              </wp:positionH>
              <wp:positionV relativeFrom="page">
                <wp:posOffset>1080135</wp:posOffset>
              </wp:positionV>
              <wp:extent cx="179705" cy="8531860"/>
              <wp:effectExtent l="0" t="13335" r="1270" b="8255"/>
              <wp:wrapNone/>
              <wp:docPr id="12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8531860"/>
                        <a:chOff x="5815" y="1709"/>
                        <a:chExt cx="283" cy="13436"/>
                      </a:xfrm>
                    </wpg:grpSpPr>
                    <wps:wsp>
                      <wps:cNvPr id="14" name="Line 164"/>
                      <wps:cNvCnPr>
                        <a:cxnSpLocks noChangeShapeType="1"/>
                      </wps:cNvCnPr>
                      <wps:spPr bwMode="auto">
                        <a:xfrm>
                          <a:off x="5956" y="1709"/>
                          <a:ext cx="0" cy="134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Text Box 165"/>
                      <wps:cNvSpPr txBox="1">
                        <a:spLocks noChangeArrowheads="1"/>
                      </wps:cNvSpPr>
                      <wps:spPr bwMode="auto">
                        <a:xfrm>
                          <a:off x="5815" y="5394"/>
                          <a:ext cx="283" cy="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154AC" w14:textId="77777777" w:rsidR="0059207C" w:rsidRPr="008274EC" w:rsidRDefault="0059207C" w:rsidP="00172814">
                            <w:pPr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</w:pPr>
                            <w:r w:rsidRPr="008274EC"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  <w:t>İREM YAYINCILIK</w:t>
                            </w:r>
                          </w:p>
                        </w:txbxContent>
                      </wps:txbx>
                      <wps:bodyPr rot="0" vert="vert270" wrap="square" lIns="7200" tIns="0" rIns="0" bIns="0" anchor="t" anchorCtr="0" upright="1">
                        <a:noAutofit/>
                      </wps:bodyPr>
                    </wps:wsp>
                    <wps:wsp>
                      <wps:cNvPr id="16" name="Text Box 166"/>
                      <wps:cNvSpPr txBox="1">
                        <a:spLocks noChangeArrowheads="1"/>
                      </wps:cNvSpPr>
                      <wps:spPr bwMode="auto">
                        <a:xfrm>
                          <a:off x="5815" y="10128"/>
                          <a:ext cx="283" cy="1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B8471" w14:textId="77777777" w:rsidR="0059207C" w:rsidRPr="008274EC" w:rsidRDefault="0059207C" w:rsidP="00172814">
                            <w:pPr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</w:pPr>
                            <w:r w:rsidRPr="008274EC">
                              <w:rPr>
                                <w:rFonts w:ascii="Balloon Bd BT" w:hAnsi="Balloon Bd BT"/>
                                <w:b/>
                                <w:sz w:val="22"/>
                                <w:szCs w:val="22"/>
                              </w:rPr>
                              <w:t>İREM YAYINCILIK</w:t>
                            </w:r>
                          </w:p>
                        </w:txbxContent>
                      </wps:txbx>
                      <wps:bodyPr rot="0" vert="vert270" wrap="square" lIns="720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EB39A9" id="Group 163" o:spid="_x0000_s1036" style="position:absolute;margin-left:0;margin-top:85.05pt;width:14.15pt;height:671.8pt;z-index:251652096;mso-position-horizontal:center;mso-position-horizontal-relative:page;mso-position-vertical-relative:page" coordorigin="5815,1709" coordsize="283,1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">
              <v:line id="Line 164" o:spid="_x0000_s1037" style="position:absolute;visibility:visible;mso-wrap-style:square" from="5956,1709" to="5956,15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38" type="#_x0000_t202" style="position:absolute;left:5815;top:5394;width:283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" stroked="f">
                <v:textbox style="layout-flow:vertical;mso-layout-flow-alt:bottom-to-top" inset=".2mm,0,0,0">
                  <w:txbxContent>
                    <w:p w14:paraId="41A154AC" w14:textId="77777777" w:rsidR="0059207C" w:rsidRPr="008274EC" w:rsidRDefault="0059207C" w:rsidP="00172814">
                      <w:pPr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</w:pPr>
                      <w:r w:rsidRPr="008274EC"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  <w:t>İREM YAYINCILIK</w:t>
                      </w:r>
                    </w:p>
                  </w:txbxContent>
                </v:textbox>
              </v:shape>
              <v:shape id="Text Box 166" o:spid="_x0000_s1039" type="#_x0000_t202" style="position:absolute;left:5815;top:10128;width:283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" stroked="f">
                <v:textbox style="layout-flow:vertical;mso-layout-flow-alt:bottom-to-top" inset=".2mm,0,0,0">
                  <w:txbxContent>
                    <w:p w14:paraId="014B8471" w14:textId="77777777" w:rsidR="0059207C" w:rsidRPr="008274EC" w:rsidRDefault="0059207C" w:rsidP="00172814">
                      <w:pPr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</w:pPr>
                      <w:r w:rsidRPr="008274EC">
                        <w:rPr>
                          <w:rFonts w:ascii="Balloon Bd BT" w:hAnsi="Balloon Bd BT"/>
                          <w:b/>
                          <w:sz w:val="22"/>
                          <w:szCs w:val="22"/>
                        </w:rPr>
                        <w:t>İREM YAYINCILIK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4426B258" w14:textId="77777777" w:rsidR="0059207C" w:rsidRPr="00BF4849" w:rsidRDefault="0059207C" w:rsidP="00172814">
    <w:pPr>
      <w:pStyle w:val="stBilgi"/>
      <w:rPr>
        <w:sz w:val="20"/>
        <w:szCs w:val="20"/>
      </w:rPr>
    </w:pPr>
  </w:p>
  <w:p w14:paraId="1B94A4F9" w14:textId="77777777" w:rsidR="0059207C" w:rsidRPr="0087335E" w:rsidRDefault="0059207C" w:rsidP="00172814">
    <w:pPr>
      <w:pStyle w:val="stBilgi"/>
      <w:rPr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F28E0" w14:textId="35DC5C69" w:rsidR="0059207C" w:rsidRPr="0071161B" w:rsidRDefault="00D9650F" w:rsidP="00ED1A46">
    <w:pPr>
      <w:pStyle w:val="stBilgi"/>
      <w:jc w:val="center"/>
      <w:rPr>
        <w:rFonts w:ascii="Arial Black" w:hAnsi="Arial Black"/>
        <w:b/>
        <w:sz w:val="28"/>
        <w:szCs w:val="28"/>
      </w:rPr>
    </w:pPr>
    <w:r>
      <w:rPr>
        <w:rFonts w:ascii="Arial Black" w:hAnsi="Arial Black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50FCC0E" wp14:editId="0A6A94D5">
              <wp:simplePos x="0" y="0"/>
              <wp:positionH relativeFrom="page">
                <wp:posOffset>-124460</wp:posOffset>
              </wp:positionH>
              <wp:positionV relativeFrom="page">
                <wp:posOffset>-154940</wp:posOffset>
              </wp:positionV>
              <wp:extent cx="7781925" cy="1699260"/>
              <wp:effectExtent l="8890" t="6985" r="10160" b="27305"/>
              <wp:wrapNone/>
              <wp:docPr id="11" name="Rectangl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81925" cy="169926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p w14:paraId="1C6A6250" w14:textId="77777777" w:rsidR="00BB03DB" w:rsidRDefault="00BB03DB" w:rsidP="00BB03DB">
                          <w:pPr>
                            <w:spacing w:line="276" w:lineRule="auto"/>
                            <w:jc w:val="center"/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384A563A" w14:textId="77777777" w:rsidR="00D9769D" w:rsidRDefault="00D9769D" w:rsidP="00D9769D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16DACDA2" w14:textId="77777777" w:rsidR="00D9769D" w:rsidRDefault="00D9769D" w:rsidP="00D9769D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630F7C2B" w14:textId="77777777" w:rsidR="00D9769D" w:rsidRDefault="00D9769D" w:rsidP="00D9769D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641B5FED" w14:textId="77777777" w:rsidR="00D9769D" w:rsidRDefault="00D9769D" w:rsidP="00D9769D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093BECEE" w14:textId="77777777" w:rsidR="00D9769D" w:rsidRDefault="00D9769D" w:rsidP="00D9769D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5AFD142A" w14:textId="77777777" w:rsidR="00D9769D" w:rsidRDefault="00D9769D" w:rsidP="00D9769D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"/>
                              <w:szCs w:val="2"/>
                            </w:rPr>
                          </w:pPr>
                        </w:p>
                        <w:p w14:paraId="39FB87D1" w14:textId="65A311AA" w:rsidR="00B83FF0" w:rsidRDefault="00B83FF0" w:rsidP="00B83FF0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E40703">
                            <w:rPr>
                              <w:rFonts w:ascii="Arial Black" w:hAnsi="Arial Black" w:cs="Times New Roman"/>
                              <w:b/>
                              <w:sz w:val="28"/>
                              <w:szCs w:val="28"/>
                            </w:rPr>
                            <w:t>KÜÇÜKDERE ENVER DURSUN YILMAZ</w:t>
                          </w:r>
                          <w:r w:rsidRPr="00E40703">
                            <w:rPr>
                              <w:rFonts w:ascii="Arial Black" w:hAnsi="Arial Black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ORTAOKULU                                                                                                 20</w:t>
                          </w:r>
                          <w:r w:rsidR="004835DE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7416E8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- 20</w:t>
                          </w:r>
                          <w:r w:rsidR="004835DE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7416E8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EĞİTİM ÖĞRETİM YILI</w:t>
                          </w:r>
                        </w:p>
                        <w:p w14:paraId="019640BC" w14:textId="77777777" w:rsidR="00B83FF0" w:rsidRDefault="00B83FF0" w:rsidP="00B83FF0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FEN BİLİMLERİ DERSİ                                                                                                                               6.SINIF 2.DÖNEM 1.YAZILI SINAVI</w:t>
                          </w:r>
                        </w:p>
                        <w:p w14:paraId="7C3E1DAC" w14:textId="77777777" w:rsidR="00B83FF0" w:rsidRDefault="00B83FF0" w:rsidP="00B83FF0">
                          <w:pPr>
                            <w:jc w:val="center"/>
                          </w:pPr>
                        </w:p>
                        <w:p w14:paraId="76054439" w14:textId="77777777" w:rsidR="00BB03DB" w:rsidRDefault="00BB03DB" w:rsidP="00B83FF0">
                          <w:pPr>
                            <w:spacing w:line="276" w:lineRule="auto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0FCC0E" id="Rectangle 283" o:spid="_x0000_s1040" style="position:absolute;left:0;text-align:left;margin-left:-9.8pt;margin-top:-12.2pt;width:612.75pt;height:133.8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p w14:paraId="1C6A6250" w14:textId="77777777" w:rsidR="00BB03DB" w:rsidRDefault="00BB03DB" w:rsidP="00BB03DB">
                    <w:pPr>
                      <w:spacing w:line="276" w:lineRule="auto"/>
                      <w:jc w:val="center"/>
                      <w:rPr>
                        <w:b/>
                        <w:color w:val="000000" w:themeColor="text1"/>
                        <w:sz w:val="28"/>
                        <w:szCs w:val="28"/>
                      </w:rPr>
                    </w:pPr>
                  </w:p>
                  <w:p w14:paraId="384A563A" w14:textId="77777777" w:rsidR="00D9769D" w:rsidRDefault="00D9769D" w:rsidP="00D9769D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16DACDA2" w14:textId="77777777" w:rsidR="00D9769D" w:rsidRDefault="00D9769D" w:rsidP="00D9769D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630F7C2B" w14:textId="77777777" w:rsidR="00D9769D" w:rsidRDefault="00D9769D" w:rsidP="00D9769D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641B5FED" w14:textId="77777777" w:rsidR="00D9769D" w:rsidRDefault="00D9769D" w:rsidP="00D9769D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093BECEE" w14:textId="77777777" w:rsidR="00D9769D" w:rsidRDefault="00D9769D" w:rsidP="00D9769D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5AFD142A" w14:textId="77777777" w:rsidR="00D9769D" w:rsidRDefault="00D9769D" w:rsidP="00D9769D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"/>
                        <w:szCs w:val="2"/>
                      </w:rPr>
                    </w:pPr>
                  </w:p>
                  <w:p w14:paraId="39FB87D1" w14:textId="65A311AA" w:rsidR="00B83FF0" w:rsidRDefault="00B83FF0" w:rsidP="00B83FF0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E40703">
                      <w:rPr>
                        <w:rFonts w:ascii="Arial Black" w:hAnsi="Arial Black" w:cs="Times New Roman"/>
                        <w:b/>
                        <w:sz w:val="28"/>
                        <w:szCs w:val="28"/>
                      </w:rPr>
                      <w:t>KÜÇÜKDERE ENVER DURSUN YILMAZ</w:t>
                    </w:r>
                    <w:r w:rsidRPr="00E40703">
                      <w:rPr>
                        <w:rFonts w:ascii="Arial Black" w:hAnsi="Arial Black" w:cs="Times New Roman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ORTAOKULU                                                                                                 20</w:t>
                    </w:r>
                    <w:r w:rsidR="004835DE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2</w:t>
                    </w:r>
                    <w:r w:rsidR="007416E8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 xml:space="preserve"> - 20</w:t>
                    </w:r>
                    <w:r w:rsidR="004835DE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2</w:t>
                    </w:r>
                    <w:r w:rsidR="007416E8"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 xml:space="preserve"> EĞİTİM ÖĞRETİM YILI</w:t>
                    </w:r>
                  </w:p>
                  <w:p w14:paraId="019640BC" w14:textId="77777777" w:rsidR="00B83FF0" w:rsidRDefault="00B83FF0" w:rsidP="00B83FF0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  <w:color w:val="000000" w:themeColor="text1"/>
                        <w:sz w:val="28"/>
                        <w:szCs w:val="28"/>
                      </w:rPr>
                      <w:t>FEN BİLİMLERİ DERSİ                                                                                                                               6.SINIF 2.DÖNEM 1.YAZILI SINAVI</w:t>
                    </w:r>
                  </w:p>
                  <w:p w14:paraId="7C3E1DAC" w14:textId="77777777" w:rsidR="00B83FF0" w:rsidRDefault="00B83FF0" w:rsidP="00B83FF0">
                    <w:pPr>
                      <w:jc w:val="center"/>
                    </w:pPr>
                  </w:p>
                  <w:p w14:paraId="76054439" w14:textId="77777777" w:rsidR="00BB03DB" w:rsidRDefault="00BB03DB" w:rsidP="00B83FF0">
                    <w:pPr>
                      <w:spacing w:line="276" w:lineRule="auto"/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1000F9E" w14:textId="43890184" w:rsidR="0059207C" w:rsidRPr="00ED1A46" w:rsidRDefault="00D9650F" w:rsidP="00365286">
    <w:pPr>
      <w:pStyle w:val="stBilgi"/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A140FC0" wp14:editId="76D4247F">
              <wp:simplePos x="0" y="0"/>
              <wp:positionH relativeFrom="page">
                <wp:posOffset>3785870</wp:posOffset>
              </wp:positionH>
              <wp:positionV relativeFrom="page">
                <wp:posOffset>1704975</wp:posOffset>
              </wp:positionV>
              <wp:extent cx="0" cy="8048625"/>
              <wp:effectExtent l="13970" t="9525" r="14605" b="9525"/>
              <wp:wrapNone/>
              <wp:docPr id="10" name="Lin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4862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AABA3F" id="Line 329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1pt,134.25pt" to="298.1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" strokeweight="1pt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1E29E" w14:textId="77777777" w:rsidR="0059207C" w:rsidRDefault="0059207C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E8488" w14:textId="102CA8A6" w:rsidR="0059207C" w:rsidRPr="00A9423E" w:rsidRDefault="00D9650F" w:rsidP="00726FD2">
    <w:pPr>
      <w:pStyle w:val="stBilgi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EAD0A58" wp14:editId="0D304751">
              <wp:simplePos x="0" y="0"/>
              <wp:positionH relativeFrom="page">
                <wp:posOffset>3776345</wp:posOffset>
              </wp:positionH>
              <wp:positionV relativeFrom="page">
                <wp:posOffset>476250</wp:posOffset>
              </wp:positionV>
              <wp:extent cx="0" cy="9439275"/>
              <wp:effectExtent l="13970" t="9525" r="14605" b="9525"/>
              <wp:wrapNone/>
              <wp:docPr id="9" name="Lin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4392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A6711A" id="Line 481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5pt,37.5pt" to="297.35pt,7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" strokeweight="1pt">
              <w10:wrap anchorx="page" anchory="page"/>
            </v:line>
          </w:pict>
        </mc:Fallback>
      </mc:AlternateContent>
    </w: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72CAC1" wp14:editId="66FFF6A8">
              <wp:simplePos x="0" y="0"/>
              <wp:positionH relativeFrom="column">
                <wp:posOffset>-62865</wp:posOffset>
              </wp:positionH>
              <wp:positionV relativeFrom="paragraph">
                <wp:posOffset>-299085</wp:posOffset>
              </wp:positionV>
              <wp:extent cx="6673215" cy="229870"/>
              <wp:effectExtent l="1270" t="0" r="2540" b="0"/>
              <wp:wrapSquare wrapText="bothSides"/>
              <wp:docPr id="4" name="Text Box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321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A70F2" w14:textId="77777777" w:rsidR="0059207C" w:rsidRPr="008D0F57" w:rsidRDefault="0059207C" w:rsidP="008D0F57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72CAC1" id="_x0000_t202" coordsize="21600,21600" o:spt="202" path="m,l,21600r21600,l21600,xe">
              <v:stroke joinstyle="miter"/>
              <v:path gradientshapeok="t" o:connecttype="rect"/>
            </v:shapetype>
            <v:shape id="Text Box 495" o:spid="_x0000_s1041" type="#_x0000_t202" style="position:absolute;margin-left:-4.95pt;margin-top:-23.55pt;width:525.45pt;height:1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" filled="f" stroked="f" strokecolor="white">
              <v:textbox>
                <w:txbxContent>
                  <w:p w14:paraId="69CA70F2" w14:textId="77777777" w:rsidR="0059207C" w:rsidRPr="008D0F57" w:rsidRDefault="0059207C" w:rsidP="008D0F57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23262" w14:textId="77777777" w:rsidR="0059207C" w:rsidRPr="00D74CA4" w:rsidRDefault="0059207C" w:rsidP="0097266F">
    <w:pPr>
      <w:pStyle w:val="stBilgi"/>
      <w:jc w:val="center"/>
      <w:rPr>
        <w:b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81A950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C6B3717"/>
    <w:multiLevelType w:val="hybridMultilevel"/>
    <w:tmpl w:val="CD06D386"/>
    <w:lvl w:ilvl="0" w:tplc="FFF03DAE">
      <w:start w:val="1"/>
      <w:numFmt w:val="upperLetter"/>
      <w:lvlText w:val="%1)"/>
      <w:lvlJc w:val="left"/>
      <w:pPr>
        <w:ind w:left="1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 w15:restartNumberingAfterBreak="0">
    <w:nsid w:val="2D2D4780"/>
    <w:multiLevelType w:val="hybridMultilevel"/>
    <w:tmpl w:val="03A894EA"/>
    <w:lvl w:ilvl="0" w:tplc="EC423B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87B37"/>
    <w:multiLevelType w:val="hybridMultilevel"/>
    <w:tmpl w:val="18527E62"/>
    <w:lvl w:ilvl="0" w:tplc="FE1ADC8E">
      <w:start w:val="1"/>
      <w:numFmt w:val="upperLetter"/>
      <w:lvlText w:val="%1)"/>
      <w:lvlJc w:val="left"/>
      <w:pPr>
        <w:ind w:left="502" w:hanging="360"/>
      </w:pPr>
      <w:rPr>
        <w:rFonts w:cs="Arial" w:hint="default"/>
        <w:b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D4B2CEA"/>
    <w:multiLevelType w:val="hybridMultilevel"/>
    <w:tmpl w:val="C3F04338"/>
    <w:lvl w:ilvl="0" w:tplc="D4926C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517C1D"/>
    <w:multiLevelType w:val="hybridMultilevel"/>
    <w:tmpl w:val="9C24B738"/>
    <w:lvl w:ilvl="0" w:tplc="5F42CEAE">
      <w:start w:val="1"/>
      <w:numFmt w:val="upperLetter"/>
      <w:lvlText w:val="%1)"/>
      <w:lvlJc w:val="left"/>
      <w:pPr>
        <w:ind w:left="1065" w:hanging="705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CA744DD"/>
    <w:multiLevelType w:val="multilevel"/>
    <w:tmpl w:val="1EDE960A"/>
    <w:styleLink w:val="StilNumaralandrlmanahatKaln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bCs/>
        <w:i w:val="0"/>
        <w:spacing w:val="0"/>
        <w:w w:val="100"/>
        <w:kern w:val="0"/>
        <w:position w:val="0"/>
        <w:sz w:val="18"/>
        <w:szCs w:val="18"/>
      </w:rPr>
    </w:lvl>
    <w:lvl w:ilvl="1">
      <w:start w:val="1"/>
      <w:numFmt w:val="upperLetter"/>
      <w:lvlText w:val="%2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18"/>
        <w:szCs w:val="18"/>
      </w:rPr>
    </w:lvl>
    <w:lvl w:ilvl="2">
      <w:start w:val="1"/>
      <w:numFmt w:val="upperLetter"/>
      <w:lvlText w:val="%3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74F35825"/>
    <w:multiLevelType w:val="hybridMultilevel"/>
    <w:tmpl w:val="C0B21324"/>
    <w:lvl w:ilvl="0" w:tplc="C270D1CA">
      <w:start w:val="1"/>
      <w:numFmt w:val="upperLetter"/>
      <w:lvlText w:val="%1)"/>
      <w:lvlJc w:val="left"/>
      <w:pPr>
        <w:ind w:left="3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65" w:hanging="360"/>
      </w:pPr>
    </w:lvl>
    <w:lvl w:ilvl="2" w:tplc="041F001B" w:tentative="1">
      <w:start w:val="1"/>
      <w:numFmt w:val="lowerRoman"/>
      <w:lvlText w:val="%3."/>
      <w:lvlJc w:val="right"/>
      <w:pPr>
        <w:ind w:left="1785" w:hanging="180"/>
      </w:pPr>
    </w:lvl>
    <w:lvl w:ilvl="3" w:tplc="041F000F" w:tentative="1">
      <w:start w:val="1"/>
      <w:numFmt w:val="decimal"/>
      <w:lvlText w:val="%4."/>
      <w:lvlJc w:val="left"/>
      <w:pPr>
        <w:ind w:left="2505" w:hanging="360"/>
      </w:pPr>
    </w:lvl>
    <w:lvl w:ilvl="4" w:tplc="041F0019" w:tentative="1">
      <w:start w:val="1"/>
      <w:numFmt w:val="lowerLetter"/>
      <w:lvlText w:val="%5."/>
      <w:lvlJc w:val="left"/>
      <w:pPr>
        <w:ind w:left="3225" w:hanging="360"/>
      </w:pPr>
    </w:lvl>
    <w:lvl w:ilvl="5" w:tplc="041F001B" w:tentative="1">
      <w:start w:val="1"/>
      <w:numFmt w:val="lowerRoman"/>
      <w:lvlText w:val="%6."/>
      <w:lvlJc w:val="right"/>
      <w:pPr>
        <w:ind w:left="3945" w:hanging="180"/>
      </w:pPr>
    </w:lvl>
    <w:lvl w:ilvl="6" w:tplc="041F000F" w:tentative="1">
      <w:start w:val="1"/>
      <w:numFmt w:val="decimal"/>
      <w:lvlText w:val="%7."/>
      <w:lvlJc w:val="left"/>
      <w:pPr>
        <w:ind w:left="4665" w:hanging="360"/>
      </w:pPr>
    </w:lvl>
    <w:lvl w:ilvl="7" w:tplc="041F0019" w:tentative="1">
      <w:start w:val="1"/>
      <w:numFmt w:val="lowerLetter"/>
      <w:lvlText w:val="%8."/>
      <w:lvlJc w:val="left"/>
      <w:pPr>
        <w:ind w:left="5385" w:hanging="360"/>
      </w:pPr>
    </w:lvl>
    <w:lvl w:ilvl="8" w:tplc="041F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1227105068">
    <w:abstractNumId w:val="0"/>
  </w:num>
  <w:num w:numId="2" w16cid:durableId="1038310256">
    <w:abstractNumId w:val="6"/>
  </w:num>
  <w:num w:numId="3" w16cid:durableId="229734031">
    <w:abstractNumId w:val="4"/>
  </w:num>
  <w:num w:numId="4" w16cid:durableId="280185865">
    <w:abstractNumId w:val="5"/>
  </w:num>
  <w:num w:numId="5" w16cid:durableId="1421608753">
    <w:abstractNumId w:val="3"/>
  </w:num>
  <w:num w:numId="6" w16cid:durableId="1414621262">
    <w:abstractNumId w:val="2"/>
  </w:num>
  <w:num w:numId="7" w16cid:durableId="211231494">
    <w:abstractNumId w:val="1"/>
  </w:num>
  <w:num w:numId="8" w16cid:durableId="74591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autoHyphenation/>
  <w:hyphenationZone w:val="425"/>
  <w:doNotHyphenateCaps/>
  <w:drawingGridHorizontalSpacing w:val="90"/>
  <w:displayHorizontalDrawingGridEvery w:val="2"/>
  <w:noPunctuationKerning/>
  <w:characterSpacingControl w:val="doNotCompress"/>
  <w:hdrShapeDefaults>
    <o:shapedefaults v:ext="edit" spidmax="2050">
      <o:colormru v:ext="edit" colors="#ddd,#004074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2FD"/>
    <w:rsid w:val="000005E4"/>
    <w:rsid w:val="00000C95"/>
    <w:rsid w:val="00001104"/>
    <w:rsid w:val="0000173C"/>
    <w:rsid w:val="0000322B"/>
    <w:rsid w:val="00003BD5"/>
    <w:rsid w:val="000041C8"/>
    <w:rsid w:val="00005DAD"/>
    <w:rsid w:val="00007744"/>
    <w:rsid w:val="00007A9B"/>
    <w:rsid w:val="00010FA6"/>
    <w:rsid w:val="00011104"/>
    <w:rsid w:val="0001197E"/>
    <w:rsid w:val="000131D4"/>
    <w:rsid w:val="0001384A"/>
    <w:rsid w:val="000138DF"/>
    <w:rsid w:val="00013941"/>
    <w:rsid w:val="00013D84"/>
    <w:rsid w:val="00013DCD"/>
    <w:rsid w:val="00014FF1"/>
    <w:rsid w:val="00014FF5"/>
    <w:rsid w:val="0001662B"/>
    <w:rsid w:val="000166FD"/>
    <w:rsid w:val="00017B06"/>
    <w:rsid w:val="00017BC7"/>
    <w:rsid w:val="000203A0"/>
    <w:rsid w:val="00020BBA"/>
    <w:rsid w:val="00020C25"/>
    <w:rsid w:val="0002100D"/>
    <w:rsid w:val="000213A6"/>
    <w:rsid w:val="00022151"/>
    <w:rsid w:val="00022A2C"/>
    <w:rsid w:val="0002610B"/>
    <w:rsid w:val="000266B8"/>
    <w:rsid w:val="00026810"/>
    <w:rsid w:val="000268E1"/>
    <w:rsid w:val="00026995"/>
    <w:rsid w:val="00026E23"/>
    <w:rsid w:val="0002719F"/>
    <w:rsid w:val="00027A3E"/>
    <w:rsid w:val="0003012C"/>
    <w:rsid w:val="00031BCE"/>
    <w:rsid w:val="000324F0"/>
    <w:rsid w:val="000333E3"/>
    <w:rsid w:val="000337D2"/>
    <w:rsid w:val="00033FB0"/>
    <w:rsid w:val="0003466E"/>
    <w:rsid w:val="00034B37"/>
    <w:rsid w:val="00034C4A"/>
    <w:rsid w:val="00034F61"/>
    <w:rsid w:val="00034F70"/>
    <w:rsid w:val="00035D2D"/>
    <w:rsid w:val="00036069"/>
    <w:rsid w:val="0003643E"/>
    <w:rsid w:val="000365D7"/>
    <w:rsid w:val="00036B9D"/>
    <w:rsid w:val="000379F7"/>
    <w:rsid w:val="000410C5"/>
    <w:rsid w:val="0004224C"/>
    <w:rsid w:val="0004315E"/>
    <w:rsid w:val="000435B8"/>
    <w:rsid w:val="000437AC"/>
    <w:rsid w:val="0004423C"/>
    <w:rsid w:val="000453A1"/>
    <w:rsid w:val="000466B2"/>
    <w:rsid w:val="000467A8"/>
    <w:rsid w:val="00047188"/>
    <w:rsid w:val="00050079"/>
    <w:rsid w:val="0005228D"/>
    <w:rsid w:val="000527CE"/>
    <w:rsid w:val="00054DEC"/>
    <w:rsid w:val="00055FC6"/>
    <w:rsid w:val="000562CC"/>
    <w:rsid w:val="000563D7"/>
    <w:rsid w:val="00056DED"/>
    <w:rsid w:val="00060E01"/>
    <w:rsid w:val="00062742"/>
    <w:rsid w:val="00063310"/>
    <w:rsid w:val="00063354"/>
    <w:rsid w:val="000639C8"/>
    <w:rsid w:val="00064F8A"/>
    <w:rsid w:val="0006582F"/>
    <w:rsid w:val="00066246"/>
    <w:rsid w:val="00066560"/>
    <w:rsid w:val="00066624"/>
    <w:rsid w:val="00066940"/>
    <w:rsid w:val="0006711C"/>
    <w:rsid w:val="0006782B"/>
    <w:rsid w:val="00067A0C"/>
    <w:rsid w:val="00067A49"/>
    <w:rsid w:val="00070B1F"/>
    <w:rsid w:val="00070EE1"/>
    <w:rsid w:val="00070FA3"/>
    <w:rsid w:val="000711BA"/>
    <w:rsid w:val="0007122A"/>
    <w:rsid w:val="000715F4"/>
    <w:rsid w:val="00071DA4"/>
    <w:rsid w:val="0007255F"/>
    <w:rsid w:val="00072BB1"/>
    <w:rsid w:val="00072CD4"/>
    <w:rsid w:val="00073BDF"/>
    <w:rsid w:val="0007429E"/>
    <w:rsid w:val="00075358"/>
    <w:rsid w:val="00075531"/>
    <w:rsid w:val="000760E7"/>
    <w:rsid w:val="000765BA"/>
    <w:rsid w:val="00076D46"/>
    <w:rsid w:val="00077F77"/>
    <w:rsid w:val="0008029E"/>
    <w:rsid w:val="0008061C"/>
    <w:rsid w:val="00080ECD"/>
    <w:rsid w:val="00081050"/>
    <w:rsid w:val="0008126E"/>
    <w:rsid w:val="000815AE"/>
    <w:rsid w:val="00082892"/>
    <w:rsid w:val="00082C3F"/>
    <w:rsid w:val="00083727"/>
    <w:rsid w:val="000838F2"/>
    <w:rsid w:val="00083E79"/>
    <w:rsid w:val="000848AB"/>
    <w:rsid w:val="0008505B"/>
    <w:rsid w:val="000855B8"/>
    <w:rsid w:val="000863D4"/>
    <w:rsid w:val="00086DEF"/>
    <w:rsid w:val="0008764E"/>
    <w:rsid w:val="00087C4E"/>
    <w:rsid w:val="00087E23"/>
    <w:rsid w:val="00087F10"/>
    <w:rsid w:val="00087F41"/>
    <w:rsid w:val="00087F93"/>
    <w:rsid w:val="0009013F"/>
    <w:rsid w:val="00090D7D"/>
    <w:rsid w:val="000917DF"/>
    <w:rsid w:val="00091B2A"/>
    <w:rsid w:val="0009300C"/>
    <w:rsid w:val="000934ED"/>
    <w:rsid w:val="000936D6"/>
    <w:rsid w:val="00093886"/>
    <w:rsid w:val="00093A7B"/>
    <w:rsid w:val="00095880"/>
    <w:rsid w:val="00096569"/>
    <w:rsid w:val="000A0CEA"/>
    <w:rsid w:val="000A0DCC"/>
    <w:rsid w:val="000A2F8B"/>
    <w:rsid w:val="000A3D5D"/>
    <w:rsid w:val="000A3F7C"/>
    <w:rsid w:val="000A4828"/>
    <w:rsid w:val="000A5431"/>
    <w:rsid w:val="000A5AF0"/>
    <w:rsid w:val="000A6EE2"/>
    <w:rsid w:val="000A728B"/>
    <w:rsid w:val="000A79DD"/>
    <w:rsid w:val="000A7F42"/>
    <w:rsid w:val="000A7F99"/>
    <w:rsid w:val="000B01A1"/>
    <w:rsid w:val="000B18EE"/>
    <w:rsid w:val="000B29C3"/>
    <w:rsid w:val="000B3215"/>
    <w:rsid w:val="000B3429"/>
    <w:rsid w:val="000B36C8"/>
    <w:rsid w:val="000B3EB8"/>
    <w:rsid w:val="000B4487"/>
    <w:rsid w:val="000B4E1D"/>
    <w:rsid w:val="000B56BD"/>
    <w:rsid w:val="000B6059"/>
    <w:rsid w:val="000B678D"/>
    <w:rsid w:val="000B6CAE"/>
    <w:rsid w:val="000B6E02"/>
    <w:rsid w:val="000B7103"/>
    <w:rsid w:val="000B7400"/>
    <w:rsid w:val="000B7F95"/>
    <w:rsid w:val="000C0DA6"/>
    <w:rsid w:val="000C1154"/>
    <w:rsid w:val="000C27B0"/>
    <w:rsid w:val="000C3090"/>
    <w:rsid w:val="000C3FE6"/>
    <w:rsid w:val="000C4DA1"/>
    <w:rsid w:val="000C50F9"/>
    <w:rsid w:val="000C545E"/>
    <w:rsid w:val="000C569C"/>
    <w:rsid w:val="000C5770"/>
    <w:rsid w:val="000C584D"/>
    <w:rsid w:val="000C5FCE"/>
    <w:rsid w:val="000C6136"/>
    <w:rsid w:val="000C6A61"/>
    <w:rsid w:val="000C751A"/>
    <w:rsid w:val="000D0888"/>
    <w:rsid w:val="000D0B40"/>
    <w:rsid w:val="000D0EFC"/>
    <w:rsid w:val="000D129D"/>
    <w:rsid w:val="000D1772"/>
    <w:rsid w:val="000D1D21"/>
    <w:rsid w:val="000D1E0E"/>
    <w:rsid w:val="000D217F"/>
    <w:rsid w:val="000D25B6"/>
    <w:rsid w:val="000D2A90"/>
    <w:rsid w:val="000D2B97"/>
    <w:rsid w:val="000D32A5"/>
    <w:rsid w:val="000D3CB1"/>
    <w:rsid w:val="000D41A6"/>
    <w:rsid w:val="000D4689"/>
    <w:rsid w:val="000D530B"/>
    <w:rsid w:val="000D5CC5"/>
    <w:rsid w:val="000D5D2C"/>
    <w:rsid w:val="000D609A"/>
    <w:rsid w:val="000D6219"/>
    <w:rsid w:val="000D626C"/>
    <w:rsid w:val="000D6A89"/>
    <w:rsid w:val="000D6C8F"/>
    <w:rsid w:val="000D726A"/>
    <w:rsid w:val="000D7B29"/>
    <w:rsid w:val="000E1C83"/>
    <w:rsid w:val="000E2449"/>
    <w:rsid w:val="000E2597"/>
    <w:rsid w:val="000E267B"/>
    <w:rsid w:val="000E3C39"/>
    <w:rsid w:val="000E3CB8"/>
    <w:rsid w:val="000E3E39"/>
    <w:rsid w:val="000E3F06"/>
    <w:rsid w:val="000E4203"/>
    <w:rsid w:val="000E430F"/>
    <w:rsid w:val="000E458B"/>
    <w:rsid w:val="000E5614"/>
    <w:rsid w:val="000E58CB"/>
    <w:rsid w:val="000E5CCD"/>
    <w:rsid w:val="000E6A9D"/>
    <w:rsid w:val="000E71EE"/>
    <w:rsid w:val="000E7494"/>
    <w:rsid w:val="000F11A8"/>
    <w:rsid w:val="000F286D"/>
    <w:rsid w:val="000F2A7D"/>
    <w:rsid w:val="000F2C54"/>
    <w:rsid w:val="000F35DA"/>
    <w:rsid w:val="000F3956"/>
    <w:rsid w:val="000F64FC"/>
    <w:rsid w:val="000F6B26"/>
    <w:rsid w:val="000F6B88"/>
    <w:rsid w:val="000F729B"/>
    <w:rsid w:val="000F7722"/>
    <w:rsid w:val="000F7F63"/>
    <w:rsid w:val="001004FC"/>
    <w:rsid w:val="001005F0"/>
    <w:rsid w:val="00100731"/>
    <w:rsid w:val="00100F4C"/>
    <w:rsid w:val="00101601"/>
    <w:rsid w:val="00101822"/>
    <w:rsid w:val="001018C6"/>
    <w:rsid w:val="00101918"/>
    <w:rsid w:val="00101A08"/>
    <w:rsid w:val="00101B77"/>
    <w:rsid w:val="001022BB"/>
    <w:rsid w:val="001029DA"/>
    <w:rsid w:val="00102CB8"/>
    <w:rsid w:val="00103ECB"/>
    <w:rsid w:val="00103F85"/>
    <w:rsid w:val="001040CC"/>
    <w:rsid w:val="001044AB"/>
    <w:rsid w:val="00104F8D"/>
    <w:rsid w:val="00106F6E"/>
    <w:rsid w:val="00107557"/>
    <w:rsid w:val="00107903"/>
    <w:rsid w:val="00107FEC"/>
    <w:rsid w:val="0011004C"/>
    <w:rsid w:val="001101E7"/>
    <w:rsid w:val="0011132F"/>
    <w:rsid w:val="00111517"/>
    <w:rsid w:val="00114BE8"/>
    <w:rsid w:val="00114C91"/>
    <w:rsid w:val="00115F26"/>
    <w:rsid w:val="00116B33"/>
    <w:rsid w:val="00120C72"/>
    <w:rsid w:val="001215D3"/>
    <w:rsid w:val="00121659"/>
    <w:rsid w:val="0012171D"/>
    <w:rsid w:val="00121C73"/>
    <w:rsid w:val="00122DEC"/>
    <w:rsid w:val="00122E6B"/>
    <w:rsid w:val="00122F9A"/>
    <w:rsid w:val="00123305"/>
    <w:rsid w:val="001234FA"/>
    <w:rsid w:val="00123B67"/>
    <w:rsid w:val="00123C10"/>
    <w:rsid w:val="00123F08"/>
    <w:rsid w:val="00124819"/>
    <w:rsid w:val="00124DA4"/>
    <w:rsid w:val="00124F95"/>
    <w:rsid w:val="00126668"/>
    <w:rsid w:val="001270C9"/>
    <w:rsid w:val="001275F6"/>
    <w:rsid w:val="00127B81"/>
    <w:rsid w:val="00130818"/>
    <w:rsid w:val="00130F0D"/>
    <w:rsid w:val="00131757"/>
    <w:rsid w:val="00133AF9"/>
    <w:rsid w:val="00133F09"/>
    <w:rsid w:val="001342F0"/>
    <w:rsid w:val="00134832"/>
    <w:rsid w:val="0013493E"/>
    <w:rsid w:val="001354E2"/>
    <w:rsid w:val="00135514"/>
    <w:rsid w:val="001362A5"/>
    <w:rsid w:val="001363BE"/>
    <w:rsid w:val="001369A2"/>
    <w:rsid w:val="00137482"/>
    <w:rsid w:val="00137565"/>
    <w:rsid w:val="00137BF5"/>
    <w:rsid w:val="00137D32"/>
    <w:rsid w:val="00140377"/>
    <w:rsid w:val="00140968"/>
    <w:rsid w:val="00140EC0"/>
    <w:rsid w:val="00140F67"/>
    <w:rsid w:val="001417B8"/>
    <w:rsid w:val="0014260B"/>
    <w:rsid w:val="00142A1C"/>
    <w:rsid w:val="001433E0"/>
    <w:rsid w:val="001442DD"/>
    <w:rsid w:val="00144B8A"/>
    <w:rsid w:val="00145B64"/>
    <w:rsid w:val="00145F08"/>
    <w:rsid w:val="00146203"/>
    <w:rsid w:val="00146A57"/>
    <w:rsid w:val="00147600"/>
    <w:rsid w:val="001510B8"/>
    <w:rsid w:val="00151479"/>
    <w:rsid w:val="00151D46"/>
    <w:rsid w:val="00152026"/>
    <w:rsid w:val="001525F4"/>
    <w:rsid w:val="00152B88"/>
    <w:rsid w:val="00152D84"/>
    <w:rsid w:val="00154982"/>
    <w:rsid w:val="0015534F"/>
    <w:rsid w:val="00155496"/>
    <w:rsid w:val="001555B6"/>
    <w:rsid w:val="00155D86"/>
    <w:rsid w:val="00155E3A"/>
    <w:rsid w:val="00156F35"/>
    <w:rsid w:val="001606A2"/>
    <w:rsid w:val="0016070E"/>
    <w:rsid w:val="00160821"/>
    <w:rsid w:val="00161357"/>
    <w:rsid w:val="001613FF"/>
    <w:rsid w:val="00162810"/>
    <w:rsid w:val="00162BC8"/>
    <w:rsid w:val="00163B58"/>
    <w:rsid w:val="00164A46"/>
    <w:rsid w:val="001655EE"/>
    <w:rsid w:val="00165D75"/>
    <w:rsid w:val="00166DAC"/>
    <w:rsid w:val="00167A7F"/>
    <w:rsid w:val="00170350"/>
    <w:rsid w:val="001709F5"/>
    <w:rsid w:val="00170A58"/>
    <w:rsid w:val="00170E9A"/>
    <w:rsid w:val="00171754"/>
    <w:rsid w:val="0017186F"/>
    <w:rsid w:val="001721AA"/>
    <w:rsid w:val="00172814"/>
    <w:rsid w:val="00173A74"/>
    <w:rsid w:val="001743A7"/>
    <w:rsid w:val="00174B2A"/>
    <w:rsid w:val="00175403"/>
    <w:rsid w:val="00175753"/>
    <w:rsid w:val="00176303"/>
    <w:rsid w:val="0017638D"/>
    <w:rsid w:val="00181C3F"/>
    <w:rsid w:val="00182025"/>
    <w:rsid w:val="00182B0F"/>
    <w:rsid w:val="00182D9E"/>
    <w:rsid w:val="00182E0A"/>
    <w:rsid w:val="001833B3"/>
    <w:rsid w:val="001836CF"/>
    <w:rsid w:val="001848E5"/>
    <w:rsid w:val="0018497B"/>
    <w:rsid w:val="00184C3D"/>
    <w:rsid w:val="00184DBF"/>
    <w:rsid w:val="00184EA6"/>
    <w:rsid w:val="00184FB3"/>
    <w:rsid w:val="001868E2"/>
    <w:rsid w:val="00186B0C"/>
    <w:rsid w:val="00186D60"/>
    <w:rsid w:val="00186F39"/>
    <w:rsid w:val="00187748"/>
    <w:rsid w:val="00187E9B"/>
    <w:rsid w:val="00187F42"/>
    <w:rsid w:val="00187FD3"/>
    <w:rsid w:val="001901FA"/>
    <w:rsid w:val="0019184E"/>
    <w:rsid w:val="00191A9D"/>
    <w:rsid w:val="00192BC9"/>
    <w:rsid w:val="00192E73"/>
    <w:rsid w:val="00192F03"/>
    <w:rsid w:val="0019389E"/>
    <w:rsid w:val="00193BBD"/>
    <w:rsid w:val="0019441B"/>
    <w:rsid w:val="00194810"/>
    <w:rsid w:val="0019734C"/>
    <w:rsid w:val="0019761B"/>
    <w:rsid w:val="0019770F"/>
    <w:rsid w:val="001A0A3C"/>
    <w:rsid w:val="001A1A9C"/>
    <w:rsid w:val="001A23BF"/>
    <w:rsid w:val="001A34A4"/>
    <w:rsid w:val="001A35C0"/>
    <w:rsid w:val="001A3F62"/>
    <w:rsid w:val="001A4524"/>
    <w:rsid w:val="001A4740"/>
    <w:rsid w:val="001A48DC"/>
    <w:rsid w:val="001A570C"/>
    <w:rsid w:val="001A59C2"/>
    <w:rsid w:val="001A63AA"/>
    <w:rsid w:val="001A7C39"/>
    <w:rsid w:val="001B0F9A"/>
    <w:rsid w:val="001B1402"/>
    <w:rsid w:val="001B1542"/>
    <w:rsid w:val="001B2034"/>
    <w:rsid w:val="001B2BA6"/>
    <w:rsid w:val="001B2C8B"/>
    <w:rsid w:val="001B3084"/>
    <w:rsid w:val="001B4FBD"/>
    <w:rsid w:val="001B5B2E"/>
    <w:rsid w:val="001B5FB5"/>
    <w:rsid w:val="001B6A68"/>
    <w:rsid w:val="001B6B35"/>
    <w:rsid w:val="001B6E5A"/>
    <w:rsid w:val="001C0940"/>
    <w:rsid w:val="001C0BDE"/>
    <w:rsid w:val="001C1487"/>
    <w:rsid w:val="001C192E"/>
    <w:rsid w:val="001C1DF2"/>
    <w:rsid w:val="001C4A76"/>
    <w:rsid w:val="001C4C05"/>
    <w:rsid w:val="001C5406"/>
    <w:rsid w:val="001C6A33"/>
    <w:rsid w:val="001C6AB3"/>
    <w:rsid w:val="001C6D8B"/>
    <w:rsid w:val="001C79A5"/>
    <w:rsid w:val="001D0239"/>
    <w:rsid w:val="001D0960"/>
    <w:rsid w:val="001D0BCE"/>
    <w:rsid w:val="001D14CB"/>
    <w:rsid w:val="001D2F41"/>
    <w:rsid w:val="001D2F96"/>
    <w:rsid w:val="001D344D"/>
    <w:rsid w:val="001D372E"/>
    <w:rsid w:val="001D3830"/>
    <w:rsid w:val="001D4ADD"/>
    <w:rsid w:val="001D4F2D"/>
    <w:rsid w:val="001D56DB"/>
    <w:rsid w:val="001D5C4A"/>
    <w:rsid w:val="001D5D99"/>
    <w:rsid w:val="001D6280"/>
    <w:rsid w:val="001D717D"/>
    <w:rsid w:val="001E0303"/>
    <w:rsid w:val="001E0942"/>
    <w:rsid w:val="001E0A75"/>
    <w:rsid w:val="001E0CCF"/>
    <w:rsid w:val="001E2473"/>
    <w:rsid w:val="001E307C"/>
    <w:rsid w:val="001E32FC"/>
    <w:rsid w:val="001E3BFC"/>
    <w:rsid w:val="001E3EAA"/>
    <w:rsid w:val="001E6215"/>
    <w:rsid w:val="001E62CD"/>
    <w:rsid w:val="001E6C8A"/>
    <w:rsid w:val="001F0793"/>
    <w:rsid w:val="001F0951"/>
    <w:rsid w:val="001F108A"/>
    <w:rsid w:val="001F1A1F"/>
    <w:rsid w:val="001F1D2B"/>
    <w:rsid w:val="001F2D32"/>
    <w:rsid w:val="001F3229"/>
    <w:rsid w:val="001F374A"/>
    <w:rsid w:val="001F3FC8"/>
    <w:rsid w:val="001F4411"/>
    <w:rsid w:val="001F4646"/>
    <w:rsid w:val="001F4C18"/>
    <w:rsid w:val="001F4CFC"/>
    <w:rsid w:val="001F4DFD"/>
    <w:rsid w:val="001F4F95"/>
    <w:rsid w:val="001F54B7"/>
    <w:rsid w:val="001F58CC"/>
    <w:rsid w:val="001F6594"/>
    <w:rsid w:val="00200934"/>
    <w:rsid w:val="00201309"/>
    <w:rsid w:val="002027A3"/>
    <w:rsid w:val="00204043"/>
    <w:rsid w:val="00204B4C"/>
    <w:rsid w:val="0020502F"/>
    <w:rsid w:val="00205225"/>
    <w:rsid w:val="0020753E"/>
    <w:rsid w:val="002104D5"/>
    <w:rsid w:val="0021094F"/>
    <w:rsid w:val="002118E9"/>
    <w:rsid w:val="00211AD8"/>
    <w:rsid w:val="002126B4"/>
    <w:rsid w:val="00213238"/>
    <w:rsid w:val="00213E83"/>
    <w:rsid w:val="0021430A"/>
    <w:rsid w:val="0021438B"/>
    <w:rsid w:val="0021441E"/>
    <w:rsid w:val="00214B8A"/>
    <w:rsid w:val="00214EDC"/>
    <w:rsid w:val="0021513A"/>
    <w:rsid w:val="002152BC"/>
    <w:rsid w:val="00215B71"/>
    <w:rsid w:val="002162EF"/>
    <w:rsid w:val="00220134"/>
    <w:rsid w:val="00220FAA"/>
    <w:rsid w:val="00221812"/>
    <w:rsid w:val="0022204C"/>
    <w:rsid w:val="00223846"/>
    <w:rsid w:val="00223D1F"/>
    <w:rsid w:val="00223E5D"/>
    <w:rsid w:val="00224D2E"/>
    <w:rsid w:val="002250E9"/>
    <w:rsid w:val="002251BB"/>
    <w:rsid w:val="00225277"/>
    <w:rsid w:val="00225505"/>
    <w:rsid w:val="002256F9"/>
    <w:rsid w:val="00225E10"/>
    <w:rsid w:val="00225F5C"/>
    <w:rsid w:val="002272A9"/>
    <w:rsid w:val="00227662"/>
    <w:rsid w:val="00227760"/>
    <w:rsid w:val="00227BB2"/>
    <w:rsid w:val="00227F23"/>
    <w:rsid w:val="00227FE1"/>
    <w:rsid w:val="00230071"/>
    <w:rsid w:val="00230609"/>
    <w:rsid w:val="00230904"/>
    <w:rsid w:val="00231BDF"/>
    <w:rsid w:val="002324FD"/>
    <w:rsid w:val="0023255B"/>
    <w:rsid w:val="002326F7"/>
    <w:rsid w:val="00232810"/>
    <w:rsid w:val="00232966"/>
    <w:rsid w:val="00232B77"/>
    <w:rsid w:val="002332F2"/>
    <w:rsid w:val="002344A4"/>
    <w:rsid w:val="00235875"/>
    <w:rsid w:val="002362FF"/>
    <w:rsid w:val="00236ADB"/>
    <w:rsid w:val="00236F3A"/>
    <w:rsid w:val="00237375"/>
    <w:rsid w:val="00237814"/>
    <w:rsid w:val="00237B84"/>
    <w:rsid w:val="00237DE6"/>
    <w:rsid w:val="0024194A"/>
    <w:rsid w:val="00241ABC"/>
    <w:rsid w:val="0024389F"/>
    <w:rsid w:val="002440EE"/>
    <w:rsid w:val="00244163"/>
    <w:rsid w:val="00244727"/>
    <w:rsid w:val="002450B9"/>
    <w:rsid w:val="002456E4"/>
    <w:rsid w:val="002458A4"/>
    <w:rsid w:val="00245AE5"/>
    <w:rsid w:val="002464D3"/>
    <w:rsid w:val="00246B78"/>
    <w:rsid w:val="00246E4D"/>
    <w:rsid w:val="00246EE5"/>
    <w:rsid w:val="00246F0A"/>
    <w:rsid w:val="00246F5A"/>
    <w:rsid w:val="002475F0"/>
    <w:rsid w:val="00247646"/>
    <w:rsid w:val="00247F88"/>
    <w:rsid w:val="002511D6"/>
    <w:rsid w:val="00251E66"/>
    <w:rsid w:val="00252837"/>
    <w:rsid w:val="00254211"/>
    <w:rsid w:val="0025484C"/>
    <w:rsid w:val="002549D6"/>
    <w:rsid w:val="00255BD9"/>
    <w:rsid w:val="00256FBF"/>
    <w:rsid w:val="00257156"/>
    <w:rsid w:val="002574CB"/>
    <w:rsid w:val="00257B46"/>
    <w:rsid w:val="00257DC2"/>
    <w:rsid w:val="002605EF"/>
    <w:rsid w:val="0026136F"/>
    <w:rsid w:val="002618AB"/>
    <w:rsid w:val="00261934"/>
    <w:rsid w:val="002623F8"/>
    <w:rsid w:val="00262BA9"/>
    <w:rsid w:val="00262C4A"/>
    <w:rsid w:val="00262CD2"/>
    <w:rsid w:val="002632BC"/>
    <w:rsid w:val="00263DDB"/>
    <w:rsid w:val="00264724"/>
    <w:rsid w:val="00265026"/>
    <w:rsid w:val="002652B9"/>
    <w:rsid w:val="002654E0"/>
    <w:rsid w:val="00265B6B"/>
    <w:rsid w:val="00265FD8"/>
    <w:rsid w:val="002666BE"/>
    <w:rsid w:val="002668D8"/>
    <w:rsid w:val="00266A5E"/>
    <w:rsid w:val="00267651"/>
    <w:rsid w:val="00267917"/>
    <w:rsid w:val="00267E63"/>
    <w:rsid w:val="002709D8"/>
    <w:rsid w:val="002710AF"/>
    <w:rsid w:val="0027136B"/>
    <w:rsid w:val="002717D3"/>
    <w:rsid w:val="00271B46"/>
    <w:rsid w:val="0027272E"/>
    <w:rsid w:val="002728F1"/>
    <w:rsid w:val="0027311E"/>
    <w:rsid w:val="002733CE"/>
    <w:rsid w:val="002735DE"/>
    <w:rsid w:val="002736AD"/>
    <w:rsid w:val="00274247"/>
    <w:rsid w:val="0027505D"/>
    <w:rsid w:val="0027565A"/>
    <w:rsid w:val="002757B7"/>
    <w:rsid w:val="00275E92"/>
    <w:rsid w:val="0027617F"/>
    <w:rsid w:val="0027748E"/>
    <w:rsid w:val="002805A4"/>
    <w:rsid w:val="002805C5"/>
    <w:rsid w:val="00281718"/>
    <w:rsid w:val="00281B51"/>
    <w:rsid w:val="0028292B"/>
    <w:rsid w:val="00282FB7"/>
    <w:rsid w:val="002832A5"/>
    <w:rsid w:val="00283D1B"/>
    <w:rsid w:val="00283EA0"/>
    <w:rsid w:val="00283FD6"/>
    <w:rsid w:val="0028426C"/>
    <w:rsid w:val="002848DD"/>
    <w:rsid w:val="00284C9F"/>
    <w:rsid w:val="00286759"/>
    <w:rsid w:val="00286A05"/>
    <w:rsid w:val="002875B6"/>
    <w:rsid w:val="00287FF9"/>
    <w:rsid w:val="0029050D"/>
    <w:rsid w:val="00290587"/>
    <w:rsid w:val="00290973"/>
    <w:rsid w:val="0029206F"/>
    <w:rsid w:val="0029284C"/>
    <w:rsid w:val="00293AB9"/>
    <w:rsid w:val="00293B3B"/>
    <w:rsid w:val="00293EE4"/>
    <w:rsid w:val="00293F1E"/>
    <w:rsid w:val="002949E8"/>
    <w:rsid w:val="002963C8"/>
    <w:rsid w:val="00296594"/>
    <w:rsid w:val="002969B0"/>
    <w:rsid w:val="00297073"/>
    <w:rsid w:val="002971F4"/>
    <w:rsid w:val="002A0425"/>
    <w:rsid w:val="002A1DAB"/>
    <w:rsid w:val="002A375F"/>
    <w:rsid w:val="002A3F83"/>
    <w:rsid w:val="002A4000"/>
    <w:rsid w:val="002A4616"/>
    <w:rsid w:val="002A4BF7"/>
    <w:rsid w:val="002A51FC"/>
    <w:rsid w:val="002A5477"/>
    <w:rsid w:val="002A5760"/>
    <w:rsid w:val="002A5E4F"/>
    <w:rsid w:val="002A6E83"/>
    <w:rsid w:val="002B0295"/>
    <w:rsid w:val="002B0972"/>
    <w:rsid w:val="002B0D24"/>
    <w:rsid w:val="002B0E1B"/>
    <w:rsid w:val="002B101B"/>
    <w:rsid w:val="002B1F47"/>
    <w:rsid w:val="002B2029"/>
    <w:rsid w:val="002B225C"/>
    <w:rsid w:val="002B2D81"/>
    <w:rsid w:val="002B3425"/>
    <w:rsid w:val="002B372A"/>
    <w:rsid w:val="002B3A13"/>
    <w:rsid w:val="002B48A8"/>
    <w:rsid w:val="002B4DB0"/>
    <w:rsid w:val="002B60D7"/>
    <w:rsid w:val="002B6826"/>
    <w:rsid w:val="002B6DD9"/>
    <w:rsid w:val="002B7351"/>
    <w:rsid w:val="002C013B"/>
    <w:rsid w:val="002C0414"/>
    <w:rsid w:val="002C0C7C"/>
    <w:rsid w:val="002C11E0"/>
    <w:rsid w:val="002C181A"/>
    <w:rsid w:val="002C22C5"/>
    <w:rsid w:val="002C3783"/>
    <w:rsid w:val="002C39C1"/>
    <w:rsid w:val="002C3E6F"/>
    <w:rsid w:val="002C3ED2"/>
    <w:rsid w:val="002C4B55"/>
    <w:rsid w:val="002C5022"/>
    <w:rsid w:val="002C526D"/>
    <w:rsid w:val="002C52D4"/>
    <w:rsid w:val="002C5327"/>
    <w:rsid w:val="002C59CB"/>
    <w:rsid w:val="002C5C96"/>
    <w:rsid w:val="002C7480"/>
    <w:rsid w:val="002C763A"/>
    <w:rsid w:val="002C7BA8"/>
    <w:rsid w:val="002D0C8F"/>
    <w:rsid w:val="002D1306"/>
    <w:rsid w:val="002D14A9"/>
    <w:rsid w:val="002D217A"/>
    <w:rsid w:val="002D255A"/>
    <w:rsid w:val="002D2AD3"/>
    <w:rsid w:val="002D3953"/>
    <w:rsid w:val="002D45B9"/>
    <w:rsid w:val="002D4730"/>
    <w:rsid w:val="002D5813"/>
    <w:rsid w:val="002D5C93"/>
    <w:rsid w:val="002D7A8E"/>
    <w:rsid w:val="002E02BD"/>
    <w:rsid w:val="002E1916"/>
    <w:rsid w:val="002E2241"/>
    <w:rsid w:val="002E2494"/>
    <w:rsid w:val="002E47FA"/>
    <w:rsid w:val="002E48C4"/>
    <w:rsid w:val="002E4CEB"/>
    <w:rsid w:val="002E6471"/>
    <w:rsid w:val="002E70BD"/>
    <w:rsid w:val="002E7925"/>
    <w:rsid w:val="002F0D0D"/>
    <w:rsid w:val="002F2117"/>
    <w:rsid w:val="002F2641"/>
    <w:rsid w:val="002F2F0B"/>
    <w:rsid w:val="002F35CC"/>
    <w:rsid w:val="002F3ADB"/>
    <w:rsid w:val="002F3CFE"/>
    <w:rsid w:val="002F53AA"/>
    <w:rsid w:val="002F5CE1"/>
    <w:rsid w:val="002F601C"/>
    <w:rsid w:val="002F6402"/>
    <w:rsid w:val="002F6C68"/>
    <w:rsid w:val="002F754D"/>
    <w:rsid w:val="00300239"/>
    <w:rsid w:val="003006E0"/>
    <w:rsid w:val="00300D57"/>
    <w:rsid w:val="00300F82"/>
    <w:rsid w:val="003014E5"/>
    <w:rsid w:val="003019C0"/>
    <w:rsid w:val="003035CE"/>
    <w:rsid w:val="00303BDF"/>
    <w:rsid w:val="00304892"/>
    <w:rsid w:val="0030552B"/>
    <w:rsid w:val="0031048C"/>
    <w:rsid w:val="00310605"/>
    <w:rsid w:val="00311108"/>
    <w:rsid w:val="00311A24"/>
    <w:rsid w:val="003121D3"/>
    <w:rsid w:val="00312667"/>
    <w:rsid w:val="00312A48"/>
    <w:rsid w:val="00312AD9"/>
    <w:rsid w:val="00313582"/>
    <w:rsid w:val="0031368B"/>
    <w:rsid w:val="00313CCA"/>
    <w:rsid w:val="003153CB"/>
    <w:rsid w:val="00315511"/>
    <w:rsid w:val="00315B52"/>
    <w:rsid w:val="00315D37"/>
    <w:rsid w:val="00320D7E"/>
    <w:rsid w:val="00320FAB"/>
    <w:rsid w:val="0032112F"/>
    <w:rsid w:val="00321CFB"/>
    <w:rsid w:val="00321F6A"/>
    <w:rsid w:val="00322083"/>
    <w:rsid w:val="00322E2E"/>
    <w:rsid w:val="0032343A"/>
    <w:rsid w:val="003239E2"/>
    <w:rsid w:val="00323B72"/>
    <w:rsid w:val="00323F19"/>
    <w:rsid w:val="0032472C"/>
    <w:rsid w:val="00324D8E"/>
    <w:rsid w:val="0032535D"/>
    <w:rsid w:val="00325AB8"/>
    <w:rsid w:val="00326226"/>
    <w:rsid w:val="0032671E"/>
    <w:rsid w:val="00326B90"/>
    <w:rsid w:val="00326DCD"/>
    <w:rsid w:val="00326E4A"/>
    <w:rsid w:val="003279CF"/>
    <w:rsid w:val="0033029A"/>
    <w:rsid w:val="003303F6"/>
    <w:rsid w:val="003308C8"/>
    <w:rsid w:val="00330BD9"/>
    <w:rsid w:val="003320A8"/>
    <w:rsid w:val="003326E8"/>
    <w:rsid w:val="00332984"/>
    <w:rsid w:val="00333E02"/>
    <w:rsid w:val="003342DA"/>
    <w:rsid w:val="00334371"/>
    <w:rsid w:val="003368A0"/>
    <w:rsid w:val="0033738B"/>
    <w:rsid w:val="0033780D"/>
    <w:rsid w:val="00337F06"/>
    <w:rsid w:val="00337F67"/>
    <w:rsid w:val="003400DD"/>
    <w:rsid w:val="0034158C"/>
    <w:rsid w:val="0034164E"/>
    <w:rsid w:val="00342D45"/>
    <w:rsid w:val="00343884"/>
    <w:rsid w:val="0034399E"/>
    <w:rsid w:val="003446DF"/>
    <w:rsid w:val="00345743"/>
    <w:rsid w:val="00345981"/>
    <w:rsid w:val="00346679"/>
    <w:rsid w:val="00350E3E"/>
    <w:rsid w:val="00353218"/>
    <w:rsid w:val="00353C5C"/>
    <w:rsid w:val="003544D8"/>
    <w:rsid w:val="003547B1"/>
    <w:rsid w:val="00354A12"/>
    <w:rsid w:val="00354C2D"/>
    <w:rsid w:val="00356293"/>
    <w:rsid w:val="00356395"/>
    <w:rsid w:val="00357021"/>
    <w:rsid w:val="00360FA7"/>
    <w:rsid w:val="0036247A"/>
    <w:rsid w:val="003632F0"/>
    <w:rsid w:val="00363C06"/>
    <w:rsid w:val="0036466D"/>
    <w:rsid w:val="003647FF"/>
    <w:rsid w:val="00364F9A"/>
    <w:rsid w:val="00365286"/>
    <w:rsid w:val="003675C4"/>
    <w:rsid w:val="00367D5B"/>
    <w:rsid w:val="00367FB3"/>
    <w:rsid w:val="0037094D"/>
    <w:rsid w:val="00370B5F"/>
    <w:rsid w:val="00370D2C"/>
    <w:rsid w:val="00371286"/>
    <w:rsid w:val="00372B96"/>
    <w:rsid w:val="0037348D"/>
    <w:rsid w:val="00373BB7"/>
    <w:rsid w:val="00373F1B"/>
    <w:rsid w:val="00374127"/>
    <w:rsid w:val="00374249"/>
    <w:rsid w:val="00375C6B"/>
    <w:rsid w:val="00376B56"/>
    <w:rsid w:val="003776D2"/>
    <w:rsid w:val="003778AB"/>
    <w:rsid w:val="003778C9"/>
    <w:rsid w:val="00377EBA"/>
    <w:rsid w:val="0038020B"/>
    <w:rsid w:val="00381240"/>
    <w:rsid w:val="00381CEB"/>
    <w:rsid w:val="00382308"/>
    <w:rsid w:val="0038236D"/>
    <w:rsid w:val="00382540"/>
    <w:rsid w:val="00382BA9"/>
    <w:rsid w:val="00383018"/>
    <w:rsid w:val="00383093"/>
    <w:rsid w:val="00383507"/>
    <w:rsid w:val="00383CDD"/>
    <w:rsid w:val="00384293"/>
    <w:rsid w:val="0038454C"/>
    <w:rsid w:val="0038500B"/>
    <w:rsid w:val="00385205"/>
    <w:rsid w:val="003854C7"/>
    <w:rsid w:val="00386122"/>
    <w:rsid w:val="003864C1"/>
    <w:rsid w:val="003875F6"/>
    <w:rsid w:val="003877AF"/>
    <w:rsid w:val="00387AAE"/>
    <w:rsid w:val="00387DD4"/>
    <w:rsid w:val="00387FF2"/>
    <w:rsid w:val="003910AD"/>
    <w:rsid w:val="00391544"/>
    <w:rsid w:val="0039191B"/>
    <w:rsid w:val="00391A3A"/>
    <w:rsid w:val="00391DDA"/>
    <w:rsid w:val="00392185"/>
    <w:rsid w:val="003923F1"/>
    <w:rsid w:val="00392AAC"/>
    <w:rsid w:val="00392FD9"/>
    <w:rsid w:val="0039400A"/>
    <w:rsid w:val="003947E2"/>
    <w:rsid w:val="003949B7"/>
    <w:rsid w:val="00394A8C"/>
    <w:rsid w:val="003957CA"/>
    <w:rsid w:val="003A1458"/>
    <w:rsid w:val="003A1DE2"/>
    <w:rsid w:val="003A2244"/>
    <w:rsid w:val="003A2AB3"/>
    <w:rsid w:val="003A32DF"/>
    <w:rsid w:val="003A36FC"/>
    <w:rsid w:val="003A3BA4"/>
    <w:rsid w:val="003A46C3"/>
    <w:rsid w:val="003A4830"/>
    <w:rsid w:val="003A4875"/>
    <w:rsid w:val="003A5DAD"/>
    <w:rsid w:val="003A6A38"/>
    <w:rsid w:val="003B041A"/>
    <w:rsid w:val="003B0749"/>
    <w:rsid w:val="003B1421"/>
    <w:rsid w:val="003B24D0"/>
    <w:rsid w:val="003B38B4"/>
    <w:rsid w:val="003B3997"/>
    <w:rsid w:val="003B43BF"/>
    <w:rsid w:val="003B53C3"/>
    <w:rsid w:val="003B5CB5"/>
    <w:rsid w:val="003B5EB7"/>
    <w:rsid w:val="003B5F3C"/>
    <w:rsid w:val="003B680B"/>
    <w:rsid w:val="003B69F4"/>
    <w:rsid w:val="003B70B7"/>
    <w:rsid w:val="003B7275"/>
    <w:rsid w:val="003B7673"/>
    <w:rsid w:val="003B77B1"/>
    <w:rsid w:val="003C0EB1"/>
    <w:rsid w:val="003C131D"/>
    <w:rsid w:val="003C17D2"/>
    <w:rsid w:val="003C2227"/>
    <w:rsid w:val="003C2629"/>
    <w:rsid w:val="003C3B36"/>
    <w:rsid w:val="003C3BAC"/>
    <w:rsid w:val="003C4675"/>
    <w:rsid w:val="003C482B"/>
    <w:rsid w:val="003C5CFF"/>
    <w:rsid w:val="003C641F"/>
    <w:rsid w:val="003C64AE"/>
    <w:rsid w:val="003C695B"/>
    <w:rsid w:val="003C69E8"/>
    <w:rsid w:val="003C6AC8"/>
    <w:rsid w:val="003C752E"/>
    <w:rsid w:val="003C7621"/>
    <w:rsid w:val="003D0426"/>
    <w:rsid w:val="003D06DC"/>
    <w:rsid w:val="003D1545"/>
    <w:rsid w:val="003D1B12"/>
    <w:rsid w:val="003D1B51"/>
    <w:rsid w:val="003D230B"/>
    <w:rsid w:val="003D410E"/>
    <w:rsid w:val="003D4237"/>
    <w:rsid w:val="003D4639"/>
    <w:rsid w:val="003D5882"/>
    <w:rsid w:val="003D5B9C"/>
    <w:rsid w:val="003D5EE2"/>
    <w:rsid w:val="003D6672"/>
    <w:rsid w:val="003D68CD"/>
    <w:rsid w:val="003D6C69"/>
    <w:rsid w:val="003D753B"/>
    <w:rsid w:val="003E1915"/>
    <w:rsid w:val="003E1940"/>
    <w:rsid w:val="003E300F"/>
    <w:rsid w:val="003E3CE8"/>
    <w:rsid w:val="003E3DEA"/>
    <w:rsid w:val="003E5C32"/>
    <w:rsid w:val="003E6597"/>
    <w:rsid w:val="003E73DA"/>
    <w:rsid w:val="003E7FD4"/>
    <w:rsid w:val="003F00A5"/>
    <w:rsid w:val="003F01F7"/>
    <w:rsid w:val="003F0329"/>
    <w:rsid w:val="003F0353"/>
    <w:rsid w:val="003F0AA4"/>
    <w:rsid w:val="003F0F79"/>
    <w:rsid w:val="003F14B6"/>
    <w:rsid w:val="003F2463"/>
    <w:rsid w:val="003F33D6"/>
    <w:rsid w:val="003F3640"/>
    <w:rsid w:val="003F3698"/>
    <w:rsid w:val="003F57AE"/>
    <w:rsid w:val="003F6DBD"/>
    <w:rsid w:val="003F724D"/>
    <w:rsid w:val="003F7340"/>
    <w:rsid w:val="003F7D2E"/>
    <w:rsid w:val="00400574"/>
    <w:rsid w:val="00400EDF"/>
    <w:rsid w:val="004010DC"/>
    <w:rsid w:val="00401BAA"/>
    <w:rsid w:val="00401C13"/>
    <w:rsid w:val="0040287A"/>
    <w:rsid w:val="00403196"/>
    <w:rsid w:val="00403BD8"/>
    <w:rsid w:val="0040532C"/>
    <w:rsid w:val="0040559C"/>
    <w:rsid w:val="00405AE7"/>
    <w:rsid w:val="00406111"/>
    <w:rsid w:val="00406357"/>
    <w:rsid w:val="00406CD1"/>
    <w:rsid w:val="0040730C"/>
    <w:rsid w:val="00410FF8"/>
    <w:rsid w:val="004114D7"/>
    <w:rsid w:val="00411833"/>
    <w:rsid w:val="004119E9"/>
    <w:rsid w:val="00411B8C"/>
    <w:rsid w:val="00411D9A"/>
    <w:rsid w:val="00412555"/>
    <w:rsid w:val="004126BD"/>
    <w:rsid w:val="0041273F"/>
    <w:rsid w:val="0041359F"/>
    <w:rsid w:val="004137B5"/>
    <w:rsid w:val="0041425E"/>
    <w:rsid w:val="0041602F"/>
    <w:rsid w:val="004171EB"/>
    <w:rsid w:val="00417385"/>
    <w:rsid w:val="00417895"/>
    <w:rsid w:val="00421382"/>
    <w:rsid w:val="004215D8"/>
    <w:rsid w:val="00421C81"/>
    <w:rsid w:val="0042212C"/>
    <w:rsid w:val="0042450E"/>
    <w:rsid w:val="004248AE"/>
    <w:rsid w:val="0042490A"/>
    <w:rsid w:val="00425269"/>
    <w:rsid w:val="0042537F"/>
    <w:rsid w:val="004254A2"/>
    <w:rsid w:val="00425A82"/>
    <w:rsid w:val="00425F08"/>
    <w:rsid w:val="00426099"/>
    <w:rsid w:val="004279B4"/>
    <w:rsid w:val="004308BE"/>
    <w:rsid w:val="0043117B"/>
    <w:rsid w:val="00431A99"/>
    <w:rsid w:val="00432C4B"/>
    <w:rsid w:val="004330BE"/>
    <w:rsid w:val="00433460"/>
    <w:rsid w:val="00433A0F"/>
    <w:rsid w:val="00433B64"/>
    <w:rsid w:val="0043400A"/>
    <w:rsid w:val="00434034"/>
    <w:rsid w:val="00434309"/>
    <w:rsid w:val="004364B8"/>
    <w:rsid w:val="00436984"/>
    <w:rsid w:val="00437799"/>
    <w:rsid w:val="00440DFC"/>
    <w:rsid w:val="00441BAA"/>
    <w:rsid w:val="00441E3B"/>
    <w:rsid w:val="00441FB7"/>
    <w:rsid w:val="004437D6"/>
    <w:rsid w:val="00443BB0"/>
    <w:rsid w:val="004443CB"/>
    <w:rsid w:val="00445176"/>
    <w:rsid w:val="00445612"/>
    <w:rsid w:val="004459A3"/>
    <w:rsid w:val="00445F90"/>
    <w:rsid w:val="00446648"/>
    <w:rsid w:val="0044673A"/>
    <w:rsid w:val="0044758B"/>
    <w:rsid w:val="00447E4F"/>
    <w:rsid w:val="004501E0"/>
    <w:rsid w:val="00450A4B"/>
    <w:rsid w:val="00450AAD"/>
    <w:rsid w:val="00450D03"/>
    <w:rsid w:val="00450F39"/>
    <w:rsid w:val="004514CC"/>
    <w:rsid w:val="0045155D"/>
    <w:rsid w:val="00451A0A"/>
    <w:rsid w:val="00451E07"/>
    <w:rsid w:val="004523EC"/>
    <w:rsid w:val="00452D0E"/>
    <w:rsid w:val="004535B3"/>
    <w:rsid w:val="00453697"/>
    <w:rsid w:val="00454ADE"/>
    <w:rsid w:val="00455D03"/>
    <w:rsid w:val="00455FCF"/>
    <w:rsid w:val="004566E1"/>
    <w:rsid w:val="004570D2"/>
    <w:rsid w:val="00457425"/>
    <w:rsid w:val="00457F8F"/>
    <w:rsid w:val="0046165B"/>
    <w:rsid w:val="00461AF5"/>
    <w:rsid w:val="004623B0"/>
    <w:rsid w:val="00462674"/>
    <w:rsid w:val="0046286C"/>
    <w:rsid w:val="00462DF2"/>
    <w:rsid w:val="0046329C"/>
    <w:rsid w:val="00463E65"/>
    <w:rsid w:val="00465389"/>
    <w:rsid w:val="00465EE7"/>
    <w:rsid w:val="00466078"/>
    <w:rsid w:val="00466C53"/>
    <w:rsid w:val="00467137"/>
    <w:rsid w:val="00467EB8"/>
    <w:rsid w:val="00470203"/>
    <w:rsid w:val="004708DD"/>
    <w:rsid w:val="00471345"/>
    <w:rsid w:val="0047134F"/>
    <w:rsid w:val="00471A7A"/>
    <w:rsid w:val="00471BB4"/>
    <w:rsid w:val="0047274C"/>
    <w:rsid w:val="00473132"/>
    <w:rsid w:val="0047387B"/>
    <w:rsid w:val="00473EB3"/>
    <w:rsid w:val="004746C3"/>
    <w:rsid w:val="00474915"/>
    <w:rsid w:val="004752D8"/>
    <w:rsid w:val="004753D6"/>
    <w:rsid w:val="0047596F"/>
    <w:rsid w:val="00476064"/>
    <w:rsid w:val="00476344"/>
    <w:rsid w:val="004764F5"/>
    <w:rsid w:val="00476D0F"/>
    <w:rsid w:val="00477028"/>
    <w:rsid w:val="00477329"/>
    <w:rsid w:val="00480C9C"/>
    <w:rsid w:val="00480DF9"/>
    <w:rsid w:val="004810A7"/>
    <w:rsid w:val="00481130"/>
    <w:rsid w:val="004813BD"/>
    <w:rsid w:val="00481850"/>
    <w:rsid w:val="00482744"/>
    <w:rsid w:val="00482C0F"/>
    <w:rsid w:val="00483579"/>
    <w:rsid w:val="004835DE"/>
    <w:rsid w:val="00483848"/>
    <w:rsid w:val="00483E96"/>
    <w:rsid w:val="00483F3B"/>
    <w:rsid w:val="0048453E"/>
    <w:rsid w:val="00484A34"/>
    <w:rsid w:val="004857CD"/>
    <w:rsid w:val="004860DF"/>
    <w:rsid w:val="00486678"/>
    <w:rsid w:val="00486F31"/>
    <w:rsid w:val="0048715F"/>
    <w:rsid w:val="00487506"/>
    <w:rsid w:val="00487507"/>
    <w:rsid w:val="00487691"/>
    <w:rsid w:val="0048786D"/>
    <w:rsid w:val="00487940"/>
    <w:rsid w:val="004909BA"/>
    <w:rsid w:val="00490B0C"/>
    <w:rsid w:val="00490F82"/>
    <w:rsid w:val="00491080"/>
    <w:rsid w:val="00491663"/>
    <w:rsid w:val="004921C9"/>
    <w:rsid w:val="00492571"/>
    <w:rsid w:val="004927FD"/>
    <w:rsid w:val="00493BDA"/>
    <w:rsid w:val="00493CA4"/>
    <w:rsid w:val="00493CB9"/>
    <w:rsid w:val="004940CC"/>
    <w:rsid w:val="00494872"/>
    <w:rsid w:val="00494C7B"/>
    <w:rsid w:val="00495603"/>
    <w:rsid w:val="004960F5"/>
    <w:rsid w:val="00497771"/>
    <w:rsid w:val="004A00B7"/>
    <w:rsid w:val="004A03D7"/>
    <w:rsid w:val="004A11E0"/>
    <w:rsid w:val="004A199C"/>
    <w:rsid w:val="004A1B97"/>
    <w:rsid w:val="004A2301"/>
    <w:rsid w:val="004A2432"/>
    <w:rsid w:val="004A2775"/>
    <w:rsid w:val="004A2D07"/>
    <w:rsid w:val="004A3609"/>
    <w:rsid w:val="004A5155"/>
    <w:rsid w:val="004A5240"/>
    <w:rsid w:val="004A5BB7"/>
    <w:rsid w:val="004A5BDF"/>
    <w:rsid w:val="004A63F5"/>
    <w:rsid w:val="004A69B3"/>
    <w:rsid w:val="004A6AAC"/>
    <w:rsid w:val="004B0694"/>
    <w:rsid w:val="004B0C1C"/>
    <w:rsid w:val="004B12C9"/>
    <w:rsid w:val="004B24F1"/>
    <w:rsid w:val="004B299F"/>
    <w:rsid w:val="004B36EA"/>
    <w:rsid w:val="004B3992"/>
    <w:rsid w:val="004B4767"/>
    <w:rsid w:val="004B4C14"/>
    <w:rsid w:val="004B5216"/>
    <w:rsid w:val="004B6983"/>
    <w:rsid w:val="004B6E84"/>
    <w:rsid w:val="004B6F7A"/>
    <w:rsid w:val="004B7A13"/>
    <w:rsid w:val="004C028D"/>
    <w:rsid w:val="004C0B5D"/>
    <w:rsid w:val="004C13E9"/>
    <w:rsid w:val="004C28FB"/>
    <w:rsid w:val="004C37B1"/>
    <w:rsid w:val="004C471F"/>
    <w:rsid w:val="004C550A"/>
    <w:rsid w:val="004C593D"/>
    <w:rsid w:val="004C5EA6"/>
    <w:rsid w:val="004C77AB"/>
    <w:rsid w:val="004D095A"/>
    <w:rsid w:val="004D1330"/>
    <w:rsid w:val="004D1EFC"/>
    <w:rsid w:val="004D3079"/>
    <w:rsid w:val="004D39D3"/>
    <w:rsid w:val="004D42E6"/>
    <w:rsid w:val="004D4399"/>
    <w:rsid w:val="004D466A"/>
    <w:rsid w:val="004D481B"/>
    <w:rsid w:val="004D5EB9"/>
    <w:rsid w:val="004D67F2"/>
    <w:rsid w:val="004E13A8"/>
    <w:rsid w:val="004E24DA"/>
    <w:rsid w:val="004E2909"/>
    <w:rsid w:val="004E2ABE"/>
    <w:rsid w:val="004E38CF"/>
    <w:rsid w:val="004E40A9"/>
    <w:rsid w:val="004E42C9"/>
    <w:rsid w:val="004E507B"/>
    <w:rsid w:val="004E5420"/>
    <w:rsid w:val="004E5B87"/>
    <w:rsid w:val="004E6879"/>
    <w:rsid w:val="004E6B09"/>
    <w:rsid w:val="004E7B69"/>
    <w:rsid w:val="004E7D0D"/>
    <w:rsid w:val="004F0DB2"/>
    <w:rsid w:val="004F29D3"/>
    <w:rsid w:val="004F39A8"/>
    <w:rsid w:val="004F3E75"/>
    <w:rsid w:val="004F4308"/>
    <w:rsid w:val="004F469D"/>
    <w:rsid w:val="004F57A9"/>
    <w:rsid w:val="004F7E91"/>
    <w:rsid w:val="00500DAD"/>
    <w:rsid w:val="00502111"/>
    <w:rsid w:val="00502543"/>
    <w:rsid w:val="005038DD"/>
    <w:rsid w:val="00503D7A"/>
    <w:rsid w:val="00503DDA"/>
    <w:rsid w:val="005047C9"/>
    <w:rsid w:val="005049A6"/>
    <w:rsid w:val="0050545A"/>
    <w:rsid w:val="005058D7"/>
    <w:rsid w:val="0050666F"/>
    <w:rsid w:val="005067DD"/>
    <w:rsid w:val="00506949"/>
    <w:rsid w:val="00507706"/>
    <w:rsid w:val="005077C3"/>
    <w:rsid w:val="0050789F"/>
    <w:rsid w:val="0051015A"/>
    <w:rsid w:val="0051018C"/>
    <w:rsid w:val="0051052E"/>
    <w:rsid w:val="005109F7"/>
    <w:rsid w:val="00511329"/>
    <w:rsid w:val="005117DD"/>
    <w:rsid w:val="00511AE0"/>
    <w:rsid w:val="00511E1A"/>
    <w:rsid w:val="00512EFA"/>
    <w:rsid w:val="00513072"/>
    <w:rsid w:val="00514273"/>
    <w:rsid w:val="00514DCE"/>
    <w:rsid w:val="00514FE1"/>
    <w:rsid w:val="00515512"/>
    <w:rsid w:val="00515CC3"/>
    <w:rsid w:val="00515EDD"/>
    <w:rsid w:val="0051666A"/>
    <w:rsid w:val="00516A2F"/>
    <w:rsid w:val="0051729E"/>
    <w:rsid w:val="00517531"/>
    <w:rsid w:val="00517D7A"/>
    <w:rsid w:val="0052034C"/>
    <w:rsid w:val="00520585"/>
    <w:rsid w:val="005224B1"/>
    <w:rsid w:val="00523B0A"/>
    <w:rsid w:val="005250BE"/>
    <w:rsid w:val="005257D9"/>
    <w:rsid w:val="0052591B"/>
    <w:rsid w:val="00527FFB"/>
    <w:rsid w:val="005304B8"/>
    <w:rsid w:val="0053079E"/>
    <w:rsid w:val="00530F7E"/>
    <w:rsid w:val="00531558"/>
    <w:rsid w:val="00531AE9"/>
    <w:rsid w:val="005326E4"/>
    <w:rsid w:val="005338E2"/>
    <w:rsid w:val="005345C8"/>
    <w:rsid w:val="00534A36"/>
    <w:rsid w:val="0053533B"/>
    <w:rsid w:val="005359B6"/>
    <w:rsid w:val="00535D4D"/>
    <w:rsid w:val="005361CB"/>
    <w:rsid w:val="00536BC2"/>
    <w:rsid w:val="00536C00"/>
    <w:rsid w:val="00537515"/>
    <w:rsid w:val="005376CC"/>
    <w:rsid w:val="005378C6"/>
    <w:rsid w:val="0054082A"/>
    <w:rsid w:val="00541240"/>
    <w:rsid w:val="005419C8"/>
    <w:rsid w:val="00541FBF"/>
    <w:rsid w:val="00542024"/>
    <w:rsid w:val="0054238A"/>
    <w:rsid w:val="0054424C"/>
    <w:rsid w:val="00544C38"/>
    <w:rsid w:val="00545AE0"/>
    <w:rsid w:val="0055055D"/>
    <w:rsid w:val="00550590"/>
    <w:rsid w:val="00550D0A"/>
    <w:rsid w:val="00551203"/>
    <w:rsid w:val="005519ED"/>
    <w:rsid w:val="00551B25"/>
    <w:rsid w:val="00551EED"/>
    <w:rsid w:val="0055208A"/>
    <w:rsid w:val="0055209F"/>
    <w:rsid w:val="005524FE"/>
    <w:rsid w:val="0055353A"/>
    <w:rsid w:val="00553633"/>
    <w:rsid w:val="0055371D"/>
    <w:rsid w:val="00553A52"/>
    <w:rsid w:val="00553CD7"/>
    <w:rsid w:val="00555C2E"/>
    <w:rsid w:val="00555FA5"/>
    <w:rsid w:val="005560D4"/>
    <w:rsid w:val="005573E6"/>
    <w:rsid w:val="00557AA6"/>
    <w:rsid w:val="00557AE4"/>
    <w:rsid w:val="00560D8A"/>
    <w:rsid w:val="0056143D"/>
    <w:rsid w:val="0056163A"/>
    <w:rsid w:val="00561A33"/>
    <w:rsid w:val="005622E2"/>
    <w:rsid w:val="005628A8"/>
    <w:rsid w:val="00562DDA"/>
    <w:rsid w:val="00562E0F"/>
    <w:rsid w:val="00562E39"/>
    <w:rsid w:val="005631FA"/>
    <w:rsid w:val="0056324C"/>
    <w:rsid w:val="005632C8"/>
    <w:rsid w:val="00564EFC"/>
    <w:rsid w:val="005657AD"/>
    <w:rsid w:val="00566449"/>
    <w:rsid w:val="00566B62"/>
    <w:rsid w:val="00566C60"/>
    <w:rsid w:val="00567125"/>
    <w:rsid w:val="005678A5"/>
    <w:rsid w:val="00570017"/>
    <w:rsid w:val="00570259"/>
    <w:rsid w:val="0057037D"/>
    <w:rsid w:val="00572438"/>
    <w:rsid w:val="005727AB"/>
    <w:rsid w:val="00572C86"/>
    <w:rsid w:val="00573D7B"/>
    <w:rsid w:val="00574CB2"/>
    <w:rsid w:val="00574F08"/>
    <w:rsid w:val="0057578C"/>
    <w:rsid w:val="00575F4B"/>
    <w:rsid w:val="005766DC"/>
    <w:rsid w:val="00577A1D"/>
    <w:rsid w:val="00577CD4"/>
    <w:rsid w:val="005805F4"/>
    <w:rsid w:val="00581768"/>
    <w:rsid w:val="005817C4"/>
    <w:rsid w:val="00582C03"/>
    <w:rsid w:val="00584EE3"/>
    <w:rsid w:val="00585216"/>
    <w:rsid w:val="00585B27"/>
    <w:rsid w:val="00586528"/>
    <w:rsid w:val="005872E3"/>
    <w:rsid w:val="00587805"/>
    <w:rsid w:val="00587F11"/>
    <w:rsid w:val="005906A2"/>
    <w:rsid w:val="005917E0"/>
    <w:rsid w:val="005918FB"/>
    <w:rsid w:val="0059203F"/>
    <w:rsid w:val="0059207C"/>
    <w:rsid w:val="005922BD"/>
    <w:rsid w:val="005930C9"/>
    <w:rsid w:val="005937C6"/>
    <w:rsid w:val="00593C62"/>
    <w:rsid w:val="00595869"/>
    <w:rsid w:val="00595C47"/>
    <w:rsid w:val="00596FEE"/>
    <w:rsid w:val="005975D1"/>
    <w:rsid w:val="005979F4"/>
    <w:rsid w:val="00597E3C"/>
    <w:rsid w:val="00597E67"/>
    <w:rsid w:val="005A04EF"/>
    <w:rsid w:val="005A09A3"/>
    <w:rsid w:val="005A0E5C"/>
    <w:rsid w:val="005A103C"/>
    <w:rsid w:val="005A1081"/>
    <w:rsid w:val="005A1D21"/>
    <w:rsid w:val="005A250F"/>
    <w:rsid w:val="005A2E82"/>
    <w:rsid w:val="005A3150"/>
    <w:rsid w:val="005A33FA"/>
    <w:rsid w:val="005A362F"/>
    <w:rsid w:val="005A36FC"/>
    <w:rsid w:val="005A3D18"/>
    <w:rsid w:val="005A3E39"/>
    <w:rsid w:val="005A49C1"/>
    <w:rsid w:val="005A4EC9"/>
    <w:rsid w:val="005A6084"/>
    <w:rsid w:val="005A6CBA"/>
    <w:rsid w:val="005A7BB6"/>
    <w:rsid w:val="005A7BE4"/>
    <w:rsid w:val="005A7D23"/>
    <w:rsid w:val="005B0A9D"/>
    <w:rsid w:val="005B12EF"/>
    <w:rsid w:val="005B15D2"/>
    <w:rsid w:val="005B17D3"/>
    <w:rsid w:val="005B1914"/>
    <w:rsid w:val="005B23CA"/>
    <w:rsid w:val="005B2521"/>
    <w:rsid w:val="005B2C30"/>
    <w:rsid w:val="005B5402"/>
    <w:rsid w:val="005B5726"/>
    <w:rsid w:val="005B5794"/>
    <w:rsid w:val="005B59D5"/>
    <w:rsid w:val="005B5B7F"/>
    <w:rsid w:val="005B5CB0"/>
    <w:rsid w:val="005B6AC8"/>
    <w:rsid w:val="005B6D7E"/>
    <w:rsid w:val="005B7AF0"/>
    <w:rsid w:val="005C0BC5"/>
    <w:rsid w:val="005C18A3"/>
    <w:rsid w:val="005C1DA6"/>
    <w:rsid w:val="005C200F"/>
    <w:rsid w:val="005C29BD"/>
    <w:rsid w:val="005C3756"/>
    <w:rsid w:val="005C3C76"/>
    <w:rsid w:val="005C3C82"/>
    <w:rsid w:val="005C3DF4"/>
    <w:rsid w:val="005C4441"/>
    <w:rsid w:val="005C6E03"/>
    <w:rsid w:val="005C6E17"/>
    <w:rsid w:val="005C6EC0"/>
    <w:rsid w:val="005C7333"/>
    <w:rsid w:val="005C734A"/>
    <w:rsid w:val="005C7529"/>
    <w:rsid w:val="005C7A6F"/>
    <w:rsid w:val="005D0877"/>
    <w:rsid w:val="005D0C3B"/>
    <w:rsid w:val="005D0E19"/>
    <w:rsid w:val="005D1519"/>
    <w:rsid w:val="005D1C25"/>
    <w:rsid w:val="005D1EC7"/>
    <w:rsid w:val="005D1F23"/>
    <w:rsid w:val="005D2FF5"/>
    <w:rsid w:val="005D37F8"/>
    <w:rsid w:val="005D3BC6"/>
    <w:rsid w:val="005D3ED9"/>
    <w:rsid w:val="005D4374"/>
    <w:rsid w:val="005D64C3"/>
    <w:rsid w:val="005D67E0"/>
    <w:rsid w:val="005E120D"/>
    <w:rsid w:val="005E1824"/>
    <w:rsid w:val="005E1EF2"/>
    <w:rsid w:val="005E24F0"/>
    <w:rsid w:val="005E3574"/>
    <w:rsid w:val="005E3F88"/>
    <w:rsid w:val="005E4459"/>
    <w:rsid w:val="005E5413"/>
    <w:rsid w:val="005E71FF"/>
    <w:rsid w:val="005E7B4C"/>
    <w:rsid w:val="005F0205"/>
    <w:rsid w:val="005F0901"/>
    <w:rsid w:val="005F1417"/>
    <w:rsid w:val="005F2541"/>
    <w:rsid w:val="005F2F2E"/>
    <w:rsid w:val="005F4165"/>
    <w:rsid w:val="005F45FB"/>
    <w:rsid w:val="005F47F6"/>
    <w:rsid w:val="005F49B3"/>
    <w:rsid w:val="005F638A"/>
    <w:rsid w:val="005F699A"/>
    <w:rsid w:val="005F6DCE"/>
    <w:rsid w:val="005F6E28"/>
    <w:rsid w:val="005F702A"/>
    <w:rsid w:val="005F75AC"/>
    <w:rsid w:val="005F7787"/>
    <w:rsid w:val="005F77CD"/>
    <w:rsid w:val="005F7DA5"/>
    <w:rsid w:val="0060072B"/>
    <w:rsid w:val="00600AA1"/>
    <w:rsid w:val="00600E2D"/>
    <w:rsid w:val="00600F24"/>
    <w:rsid w:val="0060152F"/>
    <w:rsid w:val="00601D47"/>
    <w:rsid w:val="00601DE2"/>
    <w:rsid w:val="006028DB"/>
    <w:rsid w:val="006028F5"/>
    <w:rsid w:val="00602961"/>
    <w:rsid w:val="00602E2F"/>
    <w:rsid w:val="006030D6"/>
    <w:rsid w:val="006037AC"/>
    <w:rsid w:val="006043E3"/>
    <w:rsid w:val="0060455E"/>
    <w:rsid w:val="0060632A"/>
    <w:rsid w:val="00607027"/>
    <w:rsid w:val="00607217"/>
    <w:rsid w:val="00607667"/>
    <w:rsid w:val="00610581"/>
    <w:rsid w:val="006106C0"/>
    <w:rsid w:val="006110C7"/>
    <w:rsid w:val="0061124C"/>
    <w:rsid w:val="006125E2"/>
    <w:rsid w:val="00612FDA"/>
    <w:rsid w:val="00614D05"/>
    <w:rsid w:val="00614D70"/>
    <w:rsid w:val="00615263"/>
    <w:rsid w:val="006153A3"/>
    <w:rsid w:val="00615AF2"/>
    <w:rsid w:val="00615E67"/>
    <w:rsid w:val="00616473"/>
    <w:rsid w:val="0061660A"/>
    <w:rsid w:val="006169AF"/>
    <w:rsid w:val="00617574"/>
    <w:rsid w:val="0061799A"/>
    <w:rsid w:val="006202E2"/>
    <w:rsid w:val="0062131B"/>
    <w:rsid w:val="006218AA"/>
    <w:rsid w:val="00622D23"/>
    <w:rsid w:val="00622F6C"/>
    <w:rsid w:val="006234A6"/>
    <w:rsid w:val="0062381C"/>
    <w:rsid w:val="00624809"/>
    <w:rsid w:val="006250D3"/>
    <w:rsid w:val="00625329"/>
    <w:rsid w:val="0062558C"/>
    <w:rsid w:val="0062596A"/>
    <w:rsid w:val="006259DE"/>
    <w:rsid w:val="00626652"/>
    <w:rsid w:val="00626E27"/>
    <w:rsid w:val="0062754A"/>
    <w:rsid w:val="00627F48"/>
    <w:rsid w:val="00630A31"/>
    <w:rsid w:val="00631AD4"/>
    <w:rsid w:val="006320E7"/>
    <w:rsid w:val="00632DAD"/>
    <w:rsid w:val="006340C8"/>
    <w:rsid w:val="0063425E"/>
    <w:rsid w:val="00634356"/>
    <w:rsid w:val="00634D79"/>
    <w:rsid w:val="0063508E"/>
    <w:rsid w:val="006358B7"/>
    <w:rsid w:val="00635C5D"/>
    <w:rsid w:val="00637A20"/>
    <w:rsid w:val="00640262"/>
    <w:rsid w:val="0064072C"/>
    <w:rsid w:val="00640A8D"/>
    <w:rsid w:val="00640C71"/>
    <w:rsid w:val="00641B2B"/>
    <w:rsid w:val="00641DAB"/>
    <w:rsid w:val="00642081"/>
    <w:rsid w:val="0064318E"/>
    <w:rsid w:val="006453FA"/>
    <w:rsid w:val="006460BD"/>
    <w:rsid w:val="00646719"/>
    <w:rsid w:val="0064682C"/>
    <w:rsid w:val="00647169"/>
    <w:rsid w:val="00650B12"/>
    <w:rsid w:val="00650D52"/>
    <w:rsid w:val="0065144C"/>
    <w:rsid w:val="006515B7"/>
    <w:rsid w:val="006529F8"/>
    <w:rsid w:val="006544DA"/>
    <w:rsid w:val="006548ED"/>
    <w:rsid w:val="00654ACE"/>
    <w:rsid w:val="00655452"/>
    <w:rsid w:val="00655586"/>
    <w:rsid w:val="00656B1E"/>
    <w:rsid w:val="00656C0D"/>
    <w:rsid w:val="00656F11"/>
    <w:rsid w:val="00657AA4"/>
    <w:rsid w:val="00657B63"/>
    <w:rsid w:val="006603F8"/>
    <w:rsid w:val="00660B60"/>
    <w:rsid w:val="00660E12"/>
    <w:rsid w:val="00661B8B"/>
    <w:rsid w:val="00662432"/>
    <w:rsid w:val="00662FD8"/>
    <w:rsid w:val="00663870"/>
    <w:rsid w:val="00664935"/>
    <w:rsid w:val="00665C3B"/>
    <w:rsid w:val="006665F9"/>
    <w:rsid w:val="00666652"/>
    <w:rsid w:val="00666917"/>
    <w:rsid w:val="00671B10"/>
    <w:rsid w:val="006720A4"/>
    <w:rsid w:val="006726F3"/>
    <w:rsid w:val="00672C9A"/>
    <w:rsid w:val="006739C2"/>
    <w:rsid w:val="006746DE"/>
    <w:rsid w:val="00674AA1"/>
    <w:rsid w:val="00675857"/>
    <w:rsid w:val="00675A7B"/>
    <w:rsid w:val="00675D67"/>
    <w:rsid w:val="0067639B"/>
    <w:rsid w:val="006766BD"/>
    <w:rsid w:val="00676D4F"/>
    <w:rsid w:val="006771E3"/>
    <w:rsid w:val="00677C0A"/>
    <w:rsid w:val="006807A2"/>
    <w:rsid w:val="006809B1"/>
    <w:rsid w:val="00680FA9"/>
    <w:rsid w:val="00682514"/>
    <w:rsid w:val="0068253F"/>
    <w:rsid w:val="00682556"/>
    <w:rsid w:val="00682BE9"/>
    <w:rsid w:val="006835F3"/>
    <w:rsid w:val="006837FC"/>
    <w:rsid w:val="006845CC"/>
    <w:rsid w:val="00684946"/>
    <w:rsid w:val="00684EF9"/>
    <w:rsid w:val="006853F3"/>
    <w:rsid w:val="00685B7E"/>
    <w:rsid w:val="00685D46"/>
    <w:rsid w:val="006907A2"/>
    <w:rsid w:val="00690D7C"/>
    <w:rsid w:val="006910F7"/>
    <w:rsid w:val="00691C32"/>
    <w:rsid w:val="00691FA8"/>
    <w:rsid w:val="00692E1F"/>
    <w:rsid w:val="00692EEA"/>
    <w:rsid w:val="00692F57"/>
    <w:rsid w:val="00693376"/>
    <w:rsid w:val="006934A4"/>
    <w:rsid w:val="00694025"/>
    <w:rsid w:val="00694047"/>
    <w:rsid w:val="006948E6"/>
    <w:rsid w:val="00694ABC"/>
    <w:rsid w:val="00695AAF"/>
    <w:rsid w:val="00696293"/>
    <w:rsid w:val="006965BA"/>
    <w:rsid w:val="00697461"/>
    <w:rsid w:val="006975D9"/>
    <w:rsid w:val="0069774B"/>
    <w:rsid w:val="006A0973"/>
    <w:rsid w:val="006A0A3D"/>
    <w:rsid w:val="006A1770"/>
    <w:rsid w:val="006A242D"/>
    <w:rsid w:val="006A2F2D"/>
    <w:rsid w:val="006A3167"/>
    <w:rsid w:val="006A3C90"/>
    <w:rsid w:val="006A41E1"/>
    <w:rsid w:val="006A70CE"/>
    <w:rsid w:val="006A77C2"/>
    <w:rsid w:val="006B04C4"/>
    <w:rsid w:val="006B05FE"/>
    <w:rsid w:val="006B0B94"/>
    <w:rsid w:val="006B1458"/>
    <w:rsid w:val="006B16ED"/>
    <w:rsid w:val="006B1725"/>
    <w:rsid w:val="006B19F4"/>
    <w:rsid w:val="006B2762"/>
    <w:rsid w:val="006B2B0D"/>
    <w:rsid w:val="006B2C97"/>
    <w:rsid w:val="006B2D4C"/>
    <w:rsid w:val="006B35E1"/>
    <w:rsid w:val="006B50B3"/>
    <w:rsid w:val="006B5D08"/>
    <w:rsid w:val="006B5FD9"/>
    <w:rsid w:val="006B60FB"/>
    <w:rsid w:val="006B6FD4"/>
    <w:rsid w:val="006B6FF4"/>
    <w:rsid w:val="006B78AE"/>
    <w:rsid w:val="006B7A69"/>
    <w:rsid w:val="006B7BEA"/>
    <w:rsid w:val="006C01A6"/>
    <w:rsid w:val="006C0257"/>
    <w:rsid w:val="006C04C3"/>
    <w:rsid w:val="006C0CF4"/>
    <w:rsid w:val="006C0D46"/>
    <w:rsid w:val="006C16CF"/>
    <w:rsid w:val="006C17E6"/>
    <w:rsid w:val="006C1DC2"/>
    <w:rsid w:val="006C2C81"/>
    <w:rsid w:val="006C40CD"/>
    <w:rsid w:val="006C4B65"/>
    <w:rsid w:val="006C4DEE"/>
    <w:rsid w:val="006C5B72"/>
    <w:rsid w:val="006C611E"/>
    <w:rsid w:val="006C7BFF"/>
    <w:rsid w:val="006C7D5D"/>
    <w:rsid w:val="006D01B0"/>
    <w:rsid w:val="006D0A9F"/>
    <w:rsid w:val="006D0DA3"/>
    <w:rsid w:val="006D0DF2"/>
    <w:rsid w:val="006D32D6"/>
    <w:rsid w:val="006D34F2"/>
    <w:rsid w:val="006D3840"/>
    <w:rsid w:val="006D3A5E"/>
    <w:rsid w:val="006D45FB"/>
    <w:rsid w:val="006D46F3"/>
    <w:rsid w:val="006D5344"/>
    <w:rsid w:val="006D5685"/>
    <w:rsid w:val="006D5D62"/>
    <w:rsid w:val="006D5DA8"/>
    <w:rsid w:val="006D6E43"/>
    <w:rsid w:val="006D6F33"/>
    <w:rsid w:val="006D707D"/>
    <w:rsid w:val="006E012C"/>
    <w:rsid w:val="006E0281"/>
    <w:rsid w:val="006E08B0"/>
    <w:rsid w:val="006E0A57"/>
    <w:rsid w:val="006E0D01"/>
    <w:rsid w:val="006E15E3"/>
    <w:rsid w:val="006E4D29"/>
    <w:rsid w:val="006E57D0"/>
    <w:rsid w:val="006E6E06"/>
    <w:rsid w:val="006E744F"/>
    <w:rsid w:val="006E7A1F"/>
    <w:rsid w:val="006F0424"/>
    <w:rsid w:val="006F0713"/>
    <w:rsid w:val="006F0BF2"/>
    <w:rsid w:val="006F1691"/>
    <w:rsid w:val="006F1735"/>
    <w:rsid w:val="006F1C5C"/>
    <w:rsid w:val="006F20D5"/>
    <w:rsid w:val="006F22AD"/>
    <w:rsid w:val="006F2DA0"/>
    <w:rsid w:val="006F3D73"/>
    <w:rsid w:val="006F3EEA"/>
    <w:rsid w:val="006F3EF9"/>
    <w:rsid w:val="006F5075"/>
    <w:rsid w:val="006F5FB3"/>
    <w:rsid w:val="006F640A"/>
    <w:rsid w:val="006F6573"/>
    <w:rsid w:val="00700032"/>
    <w:rsid w:val="007009AD"/>
    <w:rsid w:val="00700F3D"/>
    <w:rsid w:val="0070177E"/>
    <w:rsid w:val="00701882"/>
    <w:rsid w:val="00702E2A"/>
    <w:rsid w:val="00703123"/>
    <w:rsid w:val="007032C4"/>
    <w:rsid w:val="00703D14"/>
    <w:rsid w:val="0070493B"/>
    <w:rsid w:val="00705A0B"/>
    <w:rsid w:val="007066C8"/>
    <w:rsid w:val="00706D3A"/>
    <w:rsid w:val="00706E87"/>
    <w:rsid w:val="00707014"/>
    <w:rsid w:val="007072B1"/>
    <w:rsid w:val="00707A32"/>
    <w:rsid w:val="0071026E"/>
    <w:rsid w:val="007103A2"/>
    <w:rsid w:val="0071118B"/>
    <w:rsid w:val="0071161B"/>
    <w:rsid w:val="00711A36"/>
    <w:rsid w:val="00711C2F"/>
    <w:rsid w:val="007123C4"/>
    <w:rsid w:val="00712697"/>
    <w:rsid w:val="007126A4"/>
    <w:rsid w:val="007128EF"/>
    <w:rsid w:val="0071398B"/>
    <w:rsid w:val="007141C1"/>
    <w:rsid w:val="00714985"/>
    <w:rsid w:val="00715426"/>
    <w:rsid w:val="00715494"/>
    <w:rsid w:val="00715556"/>
    <w:rsid w:val="0071575B"/>
    <w:rsid w:val="00717421"/>
    <w:rsid w:val="00717710"/>
    <w:rsid w:val="007220A3"/>
    <w:rsid w:val="007225F1"/>
    <w:rsid w:val="0072508F"/>
    <w:rsid w:val="007261C1"/>
    <w:rsid w:val="00726FAE"/>
    <w:rsid w:val="00726FD2"/>
    <w:rsid w:val="00727361"/>
    <w:rsid w:val="00730A26"/>
    <w:rsid w:val="0073160D"/>
    <w:rsid w:val="0073185F"/>
    <w:rsid w:val="00731A33"/>
    <w:rsid w:val="00733422"/>
    <w:rsid w:val="00733A39"/>
    <w:rsid w:val="00733DFE"/>
    <w:rsid w:val="00734497"/>
    <w:rsid w:val="00735CC5"/>
    <w:rsid w:val="00735F1E"/>
    <w:rsid w:val="00735F6D"/>
    <w:rsid w:val="00736C56"/>
    <w:rsid w:val="007370B4"/>
    <w:rsid w:val="007370FC"/>
    <w:rsid w:val="007379D0"/>
    <w:rsid w:val="00740E02"/>
    <w:rsid w:val="00741195"/>
    <w:rsid w:val="007412A5"/>
    <w:rsid w:val="007416E8"/>
    <w:rsid w:val="007422B8"/>
    <w:rsid w:val="007426B8"/>
    <w:rsid w:val="0074483D"/>
    <w:rsid w:val="00745031"/>
    <w:rsid w:val="00745B76"/>
    <w:rsid w:val="00745B87"/>
    <w:rsid w:val="00745BCA"/>
    <w:rsid w:val="00745F84"/>
    <w:rsid w:val="007466F7"/>
    <w:rsid w:val="00747107"/>
    <w:rsid w:val="00747BD7"/>
    <w:rsid w:val="00751778"/>
    <w:rsid w:val="00751A57"/>
    <w:rsid w:val="00751EC3"/>
    <w:rsid w:val="00752B88"/>
    <w:rsid w:val="007531DA"/>
    <w:rsid w:val="00753454"/>
    <w:rsid w:val="00753DD2"/>
    <w:rsid w:val="007561F3"/>
    <w:rsid w:val="0075684C"/>
    <w:rsid w:val="00756E90"/>
    <w:rsid w:val="00757417"/>
    <w:rsid w:val="00757543"/>
    <w:rsid w:val="00757EAE"/>
    <w:rsid w:val="0076004A"/>
    <w:rsid w:val="00760E3B"/>
    <w:rsid w:val="007612D6"/>
    <w:rsid w:val="0076131D"/>
    <w:rsid w:val="007615FC"/>
    <w:rsid w:val="0076454B"/>
    <w:rsid w:val="0076475D"/>
    <w:rsid w:val="00766522"/>
    <w:rsid w:val="00766D2A"/>
    <w:rsid w:val="00766D7E"/>
    <w:rsid w:val="00766D81"/>
    <w:rsid w:val="00767FE1"/>
    <w:rsid w:val="007704C1"/>
    <w:rsid w:val="007717F6"/>
    <w:rsid w:val="00771C23"/>
    <w:rsid w:val="00771F8F"/>
    <w:rsid w:val="00773571"/>
    <w:rsid w:val="00774110"/>
    <w:rsid w:val="007742EC"/>
    <w:rsid w:val="00775898"/>
    <w:rsid w:val="00775A08"/>
    <w:rsid w:val="00775ABF"/>
    <w:rsid w:val="00775E55"/>
    <w:rsid w:val="00776485"/>
    <w:rsid w:val="007770B4"/>
    <w:rsid w:val="0077729A"/>
    <w:rsid w:val="007778C6"/>
    <w:rsid w:val="00777C10"/>
    <w:rsid w:val="00777C82"/>
    <w:rsid w:val="007808F7"/>
    <w:rsid w:val="0078160E"/>
    <w:rsid w:val="007833E3"/>
    <w:rsid w:val="00783CCF"/>
    <w:rsid w:val="00784100"/>
    <w:rsid w:val="00784546"/>
    <w:rsid w:val="00787694"/>
    <w:rsid w:val="00787BBA"/>
    <w:rsid w:val="00787D19"/>
    <w:rsid w:val="007911CD"/>
    <w:rsid w:val="00793DDE"/>
    <w:rsid w:val="00794463"/>
    <w:rsid w:val="00795272"/>
    <w:rsid w:val="00795BB0"/>
    <w:rsid w:val="00795D21"/>
    <w:rsid w:val="007965BB"/>
    <w:rsid w:val="00796B9B"/>
    <w:rsid w:val="00796F9F"/>
    <w:rsid w:val="007970C2"/>
    <w:rsid w:val="007977B9"/>
    <w:rsid w:val="007A106A"/>
    <w:rsid w:val="007A232B"/>
    <w:rsid w:val="007A35A6"/>
    <w:rsid w:val="007A3C0D"/>
    <w:rsid w:val="007A438F"/>
    <w:rsid w:val="007A56C1"/>
    <w:rsid w:val="007A590A"/>
    <w:rsid w:val="007B2ADB"/>
    <w:rsid w:val="007B2B83"/>
    <w:rsid w:val="007B4801"/>
    <w:rsid w:val="007B4E1F"/>
    <w:rsid w:val="007B5253"/>
    <w:rsid w:val="007B5B5B"/>
    <w:rsid w:val="007B690D"/>
    <w:rsid w:val="007B721D"/>
    <w:rsid w:val="007C015A"/>
    <w:rsid w:val="007C045B"/>
    <w:rsid w:val="007C0638"/>
    <w:rsid w:val="007C225E"/>
    <w:rsid w:val="007C3C2D"/>
    <w:rsid w:val="007C406B"/>
    <w:rsid w:val="007C4E31"/>
    <w:rsid w:val="007C5B3A"/>
    <w:rsid w:val="007C6878"/>
    <w:rsid w:val="007D05B8"/>
    <w:rsid w:val="007D0841"/>
    <w:rsid w:val="007D0EA2"/>
    <w:rsid w:val="007D0EAD"/>
    <w:rsid w:val="007D1035"/>
    <w:rsid w:val="007D1548"/>
    <w:rsid w:val="007D1824"/>
    <w:rsid w:val="007D1D2D"/>
    <w:rsid w:val="007D21C9"/>
    <w:rsid w:val="007D377A"/>
    <w:rsid w:val="007D40F1"/>
    <w:rsid w:val="007D4539"/>
    <w:rsid w:val="007D5B53"/>
    <w:rsid w:val="007D5EE3"/>
    <w:rsid w:val="007D629F"/>
    <w:rsid w:val="007D64D2"/>
    <w:rsid w:val="007D6FFC"/>
    <w:rsid w:val="007D70DF"/>
    <w:rsid w:val="007E04AF"/>
    <w:rsid w:val="007E0645"/>
    <w:rsid w:val="007E0CE7"/>
    <w:rsid w:val="007E15DC"/>
    <w:rsid w:val="007E1E62"/>
    <w:rsid w:val="007E2958"/>
    <w:rsid w:val="007E2E21"/>
    <w:rsid w:val="007E422F"/>
    <w:rsid w:val="007E50B7"/>
    <w:rsid w:val="007E643B"/>
    <w:rsid w:val="007E71F2"/>
    <w:rsid w:val="007E7ABF"/>
    <w:rsid w:val="007F221A"/>
    <w:rsid w:val="007F2F7C"/>
    <w:rsid w:val="007F33AE"/>
    <w:rsid w:val="007F3E3C"/>
    <w:rsid w:val="007F406F"/>
    <w:rsid w:val="007F44DE"/>
    <w:rsid w:val="007F451C"/>
    <w:rsid w:val="007F4F35"/>
    <w:rsid w:val="007F5133"/>
    <w:rsid w:val="007F58E0"/>
    <w:rsid w:val="007F5E57"/>
    <w:rsid w:val="007F63CF"/>
    <w:rsid w:val="007F6B7F"/>
    <w:rsid w:val="007F7880"/>
    <w:rsid w:val="007F7C3B"/>
    <w:rsid w:val="007F7D6D"/>
    <w:rsid w:val="00800A51"/>
    <w:rsid w:val="008032F4"/>
    <w:rsid w:val="00803823"/>
    <w:rsid w:val="00803AB7"/>
    <w:rsid w:val="0080433B"/>
    <w:rsid w:val="008055FA"/>
    <w:rsid w:val="00805A1A"/>
    <w:rsid w:val="00805C18"/>
    <w:rsid w:val="0080637D"/>
    <w:rsid w:val="00810D9F"/>
    <w:rsid w:val="0081294E"/>
    <w:rsid w:val="0081389C"/>
    <w:rsid w:val="0081445A"/>
    <w:rsid w:val="00814803"/>
    <w:rsid w:val="008152C7"/>
    <w:rsid w:val="0081551C"/>
    <w:rsid w:val="00815D16"/>
    <w:rsid w:val="008161BA"/>
    <w:rsid w:val="008179BB"/>
    <w:rsid w:val="00817D94"/>
    <w:rsid w:val="0082023A"/>
    <w:rsid w:val="008202F1"/>
    <w:rsid w:val="008207FD"/>
    <w:rsid w:val="00821BA0"/>
    <w:rsid w:val="00821D50"/>
    <w:rsid w:val="00821FE4"/>
    <w:rsid w:val="00822817"/>
    <w:rsid w:val="00825C89"/>
    <w:rsid w:val="00826090"/>
    <w:rsid w:val="00826D73"/>
    <w:rsid w:val="00826EB8"/>
    <w:rsid w:val="0082714E"/>
    <w:rsid w:val="00827B49"/>
    <w:rsid w:val="0083115F"/>
    <w:rsid w:val="00831260"/>
    <w:rsid w:val="0083128B"/>
    <w:rsid w:val="0083323A"/>
    <w:rsid w:val="00833240"/>
    <w:rsid w:val="00833ACD"/>
    <w:rsid w:val="008362E6"/>
    <w:rsid w:val="00840228"/>
    <w:rsid w:val="0084026C"/>
    <w:rsid w:val="00840ECD"/>
    <w:rsid w:val="00840F3B"/>
    <w:rsid w:val="00841A29"/>
    <w:rsid w:val="008421E2"/>
    <w:rsid w:val="00842362"/>
    <w:rsid w:val="00842CB2"/>
    <w:rsid w:val="00842D92"/>
    <w:rsid w:val="00843E12"/>
    <w:rsid w:val="0084571A"/>
    <w:rsid w:val="00845F72"/>
    <w:rsid w:val="0084624A"/>
    <w:rsid w:val="0084663D"/>
    <w:rsid w:val="00846A8E"/>
    <w:rsid w:val="00846B1E"/>
    <w:rsid w:val="00846C28"/>
    <w:rsid w:val="00846C6F"/>
    <w:rsid w:val="00846DA2"/>
    <w:rsid w:val="008476E5"/>
    <w:rsid w:val="0084778F"/>
    <w:rsid w:val="008505A0"/>
    <w:rsid w:val="00850A31"/>
    <w:rsid w:val="008511FC"/>
    <w:rsid w:val="00851832"/>
    <w:rsid w:val="00851D14"/>
    <w:rsid w:val="0085353F"/>
    <w:rsid w:val="008538C4"/>
    <w:rsid w:val="00854B39"/>
    <w:rsid w:val="00854DDD"/>
    <w:rsid w:val="0085531D"/>
    <w:rsid w:val="00855D55"/>
    <w:rsid w:val="00856D92"/>
    <w:rsid w:val="00856F9A"/>
    <w:rsid w:val="00857636"/>
    <w:rsid w:val="00857EEA"/>
    <w:rsid w:val="00857F75"/>
    <w:rsid w:val="008605EB"/>
    <w:rsid w:val="0086159A"/>
    <w:rsid w:val="00861702"/>
    <w:rsid w:val="00861C07"/>
    <w:rsid w:val="00861D54"/>
    <w:rsid w:val="00862C6F"/>
    <w:rsid w:val="008630C6"/>
    <w:rsid w:val="00863C60"/>
    <w:rsid w:val="00863EF5"/>
    <w:rsid w:val="0086577D"/>
    <w:rsid w:val="00865A80"/>
    <w:rsid w:val="00865C52"/>
    <w:rsid w:val="00865D24"/>
    <w:rsid w:val="00866844"/>
    <w:rsid w:val="008669C2"/>
    <w:rsid w:val="00866CCB"/>
    <w:rsid w:val="00867294"/>
    <w:rsid w:val="008672D8"/>
    <w:rsid w:val="0086755A"/>
    <w:rsid w:val="00867C4B"/>
    <w:rsid w:val="008702B7"/>
    <w:rsid w:val="00871C93"/>
    <w:rsid w:val="00872511"/>
    <w:rsid w:val="00872A1C"/>
    <w:rsid w:val="0087335E"/>
    <w:rsid w:val="00873513"/>
    <w:rsid w:val="0087426C"/>
    <w:rsid w:val="00874334"/>
    <w:rsid w:val="00874392"/>
    <w:rsid w:val="008744E8"/>
    <w:rsid w:val="00874B84"/>
    <w:rsid w:val="00875055"/>
    <w:rsid w:val="008750A4"/>
    <w:rsid w:val="00875758"/>
    <w:rsid w:val="008762EF"/>
    <w:rsid w:val="00876354"/>
    <w:rsid w:val="00876F4D"/>
    <w:rsid w:val="008802AC"/>
    <w:rsid w:val="008810EC"/>
    <w:rsid w:val="00881559"/>
    <w:rsid w:val="00881A2E"/>
    <w:rsid w:val="00881F20"/>
    <w:rsid w:val="00882154"/>
    <w:rsid w:val="00882B10"/>
    <w:rsid w:val="00882E24"/>
    <w:rsid w:val="00883030"/>
    <w:rsid w:val="0088306F"/>
    <w:rsid w:val="00883101"/>
    <w:rsid w:val="00883CD5"/>
    <w:rsid w:val="00883DE6"/>
    <w:rsid w:val="00883E1C"/>
    <w:rsid w:val="0088494E"/>
    <w:rsid w:val="00885DB5"/>
    <w:rsid w:val="00885F28"/>
    <w:rsid w:val="0088763D"/>
    <w:rsid w:val="00887ADE"/>
    <w:rsid w:val="00890A62"/>
    <w:rsid w:val="00890F4A"/>
    <w:rsid w:val="0089109D"/>
    <w:rsid w:val="008910AF"/>
    <w:rsid w:val="0089302B"/>
    <w:rsid w:val="00893540"/>
    <w:rsid w:val="008954E6"/>
    <w:rsid w:val="008962DD"/>
    <w:rsid w:val="00897CD3"/>
    <w:rsid w:val="008A00D0"/>
    <w:rsid w:val="008A0234"/>
    <w:rsid w:val="008A03B2"/>
    <w:rsid w:val="008A2472"/>
    <w:rsid w:val="008A31E8"/>
    <w:rsid w:val="008A37C2"/>
    <w:rsid w:val="008A3953"/>
    <w:rsid w:val="008A3E1E"/>
    <w:rsid w:val="008A44F1"/>
    <w:rsid w:val="008A4816"/>
    <w:rsid w:val="008A4A90"/>
    <w:rsid w:val="008A4B17"/>
    <w:rsid w:val="008A4C04"/>
    <w:rsid w:val="008A512D"/>
    <w:rsid w:val="008A6AA8"/>
    <w:rsid w:val="008A6C32"/>
    <w:rsid w:val="008A72D3"/>
    <w:rsid w:val="008A78CF"/>
    <w:rsid w:val="008B0029"/>
    <w:rsid w:val="008B0C7F"/>
    <w:rsid w:val="008B169E"/>
    <w:rsid w:val="008B19A4"/>
    <w:rsid w:val="008B1FA3"/>
    <w:rsid w:val="008B2FF8"/>
    <w:rsid w:val="008B3351"/>
    <w:rsid w:val="008B475B"/>
    <w:rsid w:val="008B5507"/>
    <w:rsid w:val="008B5549"/>
    <w:rsid w:val="008B5830"/>
    <w:rsid w:val="008B5846"/>
    <w:rsid w:val="008B6F32"/>
    <w:rsid w:val="008B7810"/>
    <w:rsid w:val="008B782C"/>
    <w:rsid w:val="008B7B8D"/>
    <w:rsid w:val="008C0B6F"/>
    <w:rsid w:val="008C0C42"/>
    <w:rsid w:val="008C2EE8"/>
    <w:rsid w:val="008C3388"/>
    <w:rsid w:val="008C360C"/>
    <w:rsid w:val="008C381A"/>
    <w:rsid w:val="008C4503"/>
    <w:rsid w:val="008C459F"/>
    <w:rsid w:val="008C6171"/>
    <w:rsid w:val="008C7083"/>
    <w:rsid w:val="008C7586"/>
    <w:rsid w:val="008C7D99"/>
    <w:rsid w:val="008D0848"/>
    <w:rsid w:val="008D0F57"/>
    <w:rsid w:val="008D25B0"/>
    <w:rsid w:val="008D271E"/>
    <w:rsid w:val="008D27BA"/>
    <w:rsid w:val="008D2F6A"/>
    <w:rsid w:val="008D3EF4"/>
    <w:rsid w:val="008D5C8E"/>
    <w:rsid w:val="008D6141"/>
    <w:rsid w:val="008D66C2"/>
    <w:rsid w:val="008D66E0"/>
    <w:rsid w:val="008E164C"/>
    <w:rsid w:val="008E22CD"/>
    <w:rsid w:val="008E23D0"/>
    <w:rsid w:val="008E3FB0"/>
    <w:rsid w:val="008E4C19"/>
    <w:rsid w:val="008E5F17"/>
    <w:rsid w:val="008E6647"/>
    <w:rsid w:val="008E7659"/>
    <w:rsid w:val="008E7D69"/>
    <w:rsid w:val="008F1700"/>
    <w:rsid w:val="008F1837"/>
    <w:rsid w:val="008F19AC"/>
    <w:rsid w:val="008F2BE6"/>
    <w:rsid w:val="008F2CF8"/>
    <w:rsid w:val="008F2F22"/>
    <w:rsid w:val="008F309E"/>
    <w:rsid w:val="008F355B"/>
    <w:rsid w:val="008F369D"/>
    <w:rsid w:val="008F3C06"/>
    <w:rsid w:val="008F3E0C"/>
    <w:rsid w:val="008F4908"/>
    <w:rsid w:val="008F4EBD"/>
    <w:rsid w:val="008F55EE"/>
    <w:rsid w:val="008F57B7"/>
    <w:rsid w:val="008F5B53"/>
    <w:rsid w:val="008F5D7D"/>
    <w:rsid w:val="008F5F23"/>
    <w:rsid w:val="008F6177"/>
    <w:rsid w:val="008F62DF"/>
    <w:rsid w:val="008F6FBE"/>
    <w:rsid w:val="008F75E4"/>
    <w:rsid w:val="008F766D"/>
    <w:rsid w:val="009001EF"/>
    <w:rsid w:val="009008A1"/>
    <w:rsid w:val="00900CF0"/>
    <w:rsid w:val="0090113C"/>
    <w:rsid w:val="00901426"/>
    <w:rsid w:val="00901431"/>
    <w:rsid w:val="0090163C"/>
    <w:rsid w:val="0090285D"/>
    <w:rsid w:val="009037B2"/>
    <w:rsid w:val="009040E7"/>
    <w:rsid w:val="00904717"/>
    <w:rsid w:val="00904A03"/>
    <w:rsid w:val="009065DC"/>
    <w:rsid w:val="009073CB"/>
    <w:rsid w:val="009077AD"/>
    <w:rsid w:val="009126AD"/>
    <w:rsid w:val="00913563"/>
    <w:rsid w:val="00913766"/>
    <w:rsid w:val="009138C6"/>
    <w:rsid w:val="00913A92"/>
    <w:rsid w:val="00913BCA"/>
    <w:rsid w:val="00914805"/>
    <w:rsid w:val="0091484E"/>
    <w:rsid w:val="009149B4"/>
    <w:rsid w:val="009153DF"/>
    <w:rsid w:val="009160F2"/>
    <w:rsid w:val="00917A98"/>
    <w:rsid w:val="0092064A"/>
    <w:rsid w:val="00921A35"/>
    <w:rsid w:val="00922822"/>
    <w:rsid w:val="00922DEA"/>
    <w:rsid w:val="009234B4"/>
    <w:rsid w:val="00923DBA"/>
    <w:rsid w:val="00924081"/>
    <w:rsid w:val="009243C0"/>
    <w:rsid w:val="009248AE"/>
    <w:rsid w:val="00925E67"/>
    <w:rsid w:val="00926782"/>
    <w:rsid w:val="00926BC3"/>
    <w:rsid w:val="0092797F"/>
    <w:rsid w:val="009279E5"/>
    <w:rsid w:val="00927A65"/>
    <w:rsid w:val="00927D8E"/>
    <w:rsid w:val="0093007A"/>
    <w:rsid w:val="00930499"/>
    <w:rsid w:val="00931090"/>
    <w:rsid w:val="00931696"/>
    <w:rsid w:val="00932F23"/>
    <w:rsid w:val="0093454C"/>
    <w:rsid w:val="00934855"/>
    <w:rsid w:val="009348D9"/>
    <w:rsid w:val="009363BA"/>
    <w:rsid w:val="009401EE"/>
    <w:rsid w:val="009422AF"/>
    <w:rsid w:val="00942901"/>
    <w:rsid w:val="00942BC6"/>
    <w:rsid w:val="00943400"/>
    <w:rsid w:val="0094393A"/>
    <w:rsid w:val="00943C1D"/>
    <w:rsid w:val="00944840"/>
    <w:rsid w:val="00944A71"/>
    <w:rsid w:val="009451C4"/>
    <w:rsid w:val="009453B9"/>
    <w:rsid w:val="00947444"/>
    <w:rsid w:val="009512B7"/>
    <w:rsid w:val="009520CE"/>
    <w:rsid w:val="0095289E"/>
    <w:rsid w:val="009539BB"/>
    <w:rsid w:val="00953D28"/>
    <w:rsid w:val="00953E96"/>
    <w:rsid w:val="00953FFA"/>
    <w:rsid w:val="009555E9"/>
    <w:rsid w:val="009563D7"/>
    <w:rsid w:val="0095692C"/>
    <w:rsid w:val="00956A74"/>
    <w:rsid w:val="00957527"/>
    <w:rsid w:val="009577B2"/>
    <w:rsid w:val="00957864"/>
    <w:rsid w:val="009578CB"/>
    <w:rsid w:val="009611A0"/>
    <w:rsid w:val="0096151A"/>
    <w:rsid w:val="0096173B"/>
    <w:rsid w:val="00962DEA"/>
    <w:rsid w:val="00963392"/>
    <w:rsid w:val="0096367D"/>
    <w:rsid w:val="009649B1"/>
    <w:rsid w:val="00964E42"/>
    <w:rsid w:val="00964F96"/>
    <w:rsid w:val="009651C7"/>
    <w:rsid w:val="009653AC"/>
    <w:rsid w:val="009657D2"/>
    <w:rsid w:val="00966664"/>
    <w:rsid w:val="00966973"/>
    <w:rsid w:val="00967273"/>
    <w:rsid w:val="009678C7"/>
    <w:rsid w:val="00967D26"/>
    <w:rsid w:val="00970869"/>
    <w:rsid w:val="00970F37"/>
    <w:rsid w:val="009714B9"/>
    <w:rsid w:val="00971FD0"/>
    <w:rsid w:val="009724F6"/>
    <w:rsid w:val="0097266F"/>
    <w:rsid w:val="00972825"/>
    <w:rsid w:val="00972C8E"/>
    <w:rsid w:val="00973AC3"/>
    <w:rsid w:val="00974251"/>
    <w:rsid w:val="009743F3"/>
    <w:rsid w:val="00975591"/>
    <w:rsid w:val="00975E7C"/>
    <w:rsid w:val="00976C47"/>
    <w:rsid w:val="009777DF"/>
    <w:rsid w:val="0098008F"/>
    <w:rsid w:val="00981D40"/>
    <w:rsid w:val="0098208D"/>
    <w:rsid w:val="00982DB4"/>
    <w:rsid w:val="009832B0"/>
    <w:rsid w:val="009847D8"/>
    <w:rsid w:val="00984E9E"/>
    <w:rsid w:val="00984F19"/>
    <w:rsid w:val="009854BA"/>
    <w:rsid w:val="00985C12"/>
    <w:rsid w:val="00986EBD"/>
    <w:rsid w:val="00986FC9"/>
    <w:rsid w:val="00987881"/>
    <w:rsid w:val="009903CD"/>
    <w:rsid w:val="009910B6"/>
    <w:rsid w:val="00994DF7"/>
    <w:rsid w:val="00994F23"/>
    <w:rsid w:val="00995FF5"/>
    <w:rsid w:val="009965C9"/>
    <w:rsid w:val="00997957"/>
    <w:rsid w:val="00997C40"/>
    <w:rsid w:val="009A245C"/>
    <w:rsid w:val="009A26C9"/>
    <w:rsid w:val="009A275E"/>
    <w:rsid w:val="009A27E3"/>
    <w:rsid w:val="009A408A"/>
    <w:rsid w:val="009A40D5"/>
    <w:rsid w:val="009A4242"/>
    <w:rsid w:val="009A4AA0"/>
    <w:rsid w:val="009A4E8A"/>
    <w:rsid w:val="009A588A"/>
    <w:rsid w:val="009A5DD2"/>
    <w:rsid w:val="009A5E41"/>
    <w:rsid w:val="009A620E"/>
    <w:rsid w:val="009A65BD"/>
    <w:rsid w:val="009A7B27"/>
    <w:rsid w:val="009A7BD0"/>
    <w:rsid w:val="009B04AE"/>
    <w:rsid w:val="009B06C3"/>
    <w:rsid w:val="009B217F"/>
    <w:rsid w:val="009B239C"/>
    <w:rsid w:val="009B316C"/>
    <w:rsid w:val="009B3524"/>
    <w:rsid w:val="009B3912"/>
    <w:rsid w:val="009B4138"/>
    <w:rsid w:val="009B432E"/>
    <w:rsid w:val="009B451D"/>
    <w:rsid w:val="009B54EF"/>
    <w:rsid w:val="009B6189"/>
    <w:rsid w:val="009B64C2"/>
    <w:rsid w:val="009B6C38"/>
    <w:rsid w:val="009B6CE8"/>
    <w:rsid w:val="009B77EF"/>
    <w:rsid w:val="009B79CC"/>
    <w:rsid w:val="009B7D10"/>
    <w:rsid w:val="009C0051"/>
    <w:rsid w:val="009C09ED"/>
    <w:rsid w:val="009C15AC"/>
    <w:rsid w:val="009C2123"/>
    <w:rsid w:val="009C3995"/>
    <w:rsid w:val="009C40FC"/>
    <w:rsid w:val="009C46B7"/>
    <w:rsid w:val="009C4BFF"/>
    <w:rsid w:val="009C54AC"/>
    <w:rsid w:val="009C5C4A"/>
    <w:rsid w:val="009C639D"/>
    <w:rsid w:val="009C7B6F"/>
    <w:rsid w:val="009D02E0"/>
    <w:rsid w:val="009D1AC3"/>
    <w:rsid w:val="009D22FF"/>
    <w:rsid w:val="009D27E0"/>
    <w:rsid w:val="009D2C8B"/>
    <w:rsid w:val="009D2F03"/>
    <w:rsid w:val="009D301E"/>
    <w:rsid w:val="009D306C"/>
    <w:rsid w:val="009D4A35"/>
    <w:rsid w:val="009D4F43"/>
    <w:rsid w:val="009D58B9"/>
    <w:rsid w:val="009D69BF"/>
    <w:rsid w:val="009D6B99"/>
    <w:rsid w:val="009D7848"/>
    <w:rsid w:val="009E08BD"/>
    <w:rsid w:val="009E2B4D"/>
    <w:rsid w:val="009E30F7"/>
    <w:rsid w:val="009E3AD4"/>
    <w:rsid w:val="009E6041"/>
    <w:rsid w:val="009E6384"/>
    <w:rsid w:val="009E6475"/>
    <w:rsid w:val="009E6E33"/>
    <w:rsid w:val="009E7400"/>
    <w:rsid w:val="009F004F"/>
    <w:rsid w:val="009F0D5E"/>
    <w:rsid w:val="009F17D6"/>
    <w:rsid w:val="009F2184"/>
    <w:rsid w:val="009F2798"/>
    <w:rsid w:val="009F27ED"/>
    <w:rsid w:val="009F2D46"/>
    <w:rsid w:val="009F332B"/>
    <w:rsid w:val="009F368B"/>
    <w:rsid w:val="009F413B"/>
    <w:rsid w:val="009F422E"/>
    <w:rsid w:val="009F452A"/>
    <w:rsid w:val="009F6E19"/>
    <w:rsid w:val="009F73BE"/>
    <w:rsid w:val="009F73CC"/>
    <w:rsid w:val="009F744F"/>
    <w:rsid w:val="009F75E6"/>
    <w:rsid w:val="009F7C02"/>
    <w:rsid w:val="00A01790"/>
    <w:rsid w:val="00A02425"/>
    <w:rsid w:val="00A024F8"/>
    <w:rsid w:val="00A02F68"/>
    <w:rsid w:val="00A04067"/>
    <w:rsid w:val="00A04B33"/>
    <w:rsid w:val="00A04C99"/>
    <w:rsid w:val="00A057D4"/>
    <w:rsid w:val="00A0675A"/>
    <w:rsid w:val="00A06D57"/>
    <w:rsid w:val="00A06EC9"/>
    <w:rsid w:val="00A06EFC"/>
    <w:rsid w:val="00A07599"/>
    <w:rsid w:val="00A1022B"/>
    <w:rsid w:val="00A11275"/>
    <w:rsid w:val="00A11F5E"/>
    <w:rsid w:val="00A13828"/>
    <w:rsid w:val="00A1389A"/>
    <w:rsid w:val="00A138FF"/>
    <w:rsid w:val="00A13CB8"/>
    <w:rsid w:val="00A14259"/>
    <w:rsid w:val="00A14BA0"/>
    <w:rsid w:val="00A1501C"/>
    <w:rsid w:val="00A1532E"/>
    <w:rsid w:val="00A15460"/>
    <w:rsid w:val="00A15476"/>
    <w:rsid w:val="00A16393"/>
    <w:rsid w:val="00A16532"/>
    <w:rsid w:val="00A1753D"/>
    <w:rsid w:val="00A21302"/>
    <w:rsid w:val="00A2348B"/>
    <w:rsid w:val="00A2366D"/>
    <w:rsid w:val="00A23E33"/>
    <w:rsid w:val="00A23EE6"/>
    <w:rsid w:val="00A24643"/>
    <w:rsid w:val="00A24AD0"/>
    <w:rsid w:val="00A24C44"/>
    <w:rsid w:val="00A2509E"/>
    <w:rsid w:val="00A2539F"/>
    <w:rsid w:val="00A25BEA"/>
    <w:rsid w:val="00A25D06"/>
    <w:rsid w:val="00A25FC3"/>
    <w:rsid w:val="00A26793"/>
    <w:rsid w:val="00A26A4B"/>
    <w:rsid w:val="00A26CDF"/>
    <w:rsid w:val="00A2764C"/>
    <w:rsid w:val="00A27AF9"/>
    <w:rsid w:val="00A27E57"/>
    <w:rsid w:val="00A30B50"/>
    <w:rsid w:val="00A30B8B"/>
    <w:rsid w:val="00A31311"/>
    <w:rsid w:val="00A3307A"/>
    <w:rsid w:val="00A34F40"/>
    <w:rsid w:val="00A3504C"/>
    <w:rsid w:val="00A3728C"/>
    <w:rsid w:val="00A3771B"/>
    <w:rsid w:val="00A378C0"/>
    <w:rsid w:val="00A40C1F"/>
    <w:rsid w:val="00A40DA0"/>
    <w:rsid w:val="00A4117B"/>
    <w:rsid w:val="00A41B27"/>
    <w:rsid w:val="00A4284A"/>
    <w:rsid w:val="00A42CF8"/>
    <w:rsid w:val="00A42E68"/>
    <w:rsid w:val="00A43854"/>
    <w:rsid w:val="00A4525F"/>
    <w:rsid w:val="00A45B28"/>
    <w:rsid w:val="00A45F5B"/>
    <w:rsid w:val="00A46FBE"/>
    <w:rsid w:val="00A473DC"/>
    <w:rsid w:val="00A47BE1"/>
    <w:rsid w:val="00A50219"/>
    <w:rsid w:val="00A503E9"/>
    <w:rsid w:val="00A50524"/>
    <w:rsid w:val="00A505D9"/>
    <w:rsid w:val="00A51365"/>
    <w:rsid w:val="00A51385"/>
    <w:rsid w:val="00A518A4"/>
    <w:rsid w:val="00A51DB6"/>
    <w:rsid w:val="00A51ED5"/>
    <w:rsid w:val="00A52755"/>
    <w:rsid w:val="00A52A61"/>
    <w:rsid w:val="00A55019"/>
    <w:rsid w:val="00A55231"/>
    <w:rsid w:val="00A559F1"/>
    <w:rsid w:val="00A56ACC"/>
    <w:rsid w:val="00A56CF7"/>
    <w:rsid w:val="00A56F87"/>
    <w:rsid w:val="00A56FC1"/>
    <w:rsid w:val="00A57DA7"/>
    <w:rsid w:val="00A6012A"/>
    <w:rsid w:val="00A60317"/>
    <w:rsid w:val="00A60B56"/>
    <w:rsid w:val="00A611AD"/>
    <w:rsid w:val="00A613F8"/>
    <w:rsid w:val="00A6252C"/>
    <w:rsid w:val="00A625AD"/>
    <w:rsid w:val="00A630B0"/>
    <w:rsid w:val="00A636FB"/>
    <w:rsid w:val="00A6373D"/>
    <w:rsid w:val="00A63ADC"/>
    <w:rsid w:val="00A63BBC"/>
    <w:rsid w:val="00A63F14"/>
    <w:rsid w:val="00A648C4"/>
    <w:rsid w:val="00A64E85"/>
    <w:rsid w:val="00A65006"/>
    <w:rsid w:val="00A650A0"/>
    <w:rsid w:val="00A65425"/>
    <w:rsid w:val="00A664D9"/>
    <w:rsid w:val="00A66F38"/>
    <w:rsid w:val="00A673A8"/>
    <w:rsid w:val="00A6766C"/>
    <w:rsid w:val="00A700AC"/>
    <w:rsid w:val="00A70356"/>
    <w:rsid w:val="00A706E2"/>
    <w:rsid w:val="00A70760"/>
    <w:rsid w:val="00A7078F"/>
    <w:rsid w:val="00A70D92"/>
    <w:rsid w:val="00A71E89"/>
    <w:rsid w:val="00A73405"/>
    <w:rsid w:val="00A742F2"/>
    <w:rsid w:val="00A74987"/>
    <w:rsid w:val="00A74D2E"/>
    <w:rsid w:val="00A76D3B"/>
    <w:rsid w:val="00A77E55"/>
    <w:rsid w:val="00A77F0C"/>
    <w:rsid w:val="00A80408"/>
    <w:rsid w:val="00A81131"/>
    <w:rsid w:val="00A81C25"/>
    <w:rsid w:val="00A82655"/>
    <w:rsid w:val="00A82CD5"/>
    <w:rsid w:val="00A83A58"/>
    <w:rsid w:val="00A83FE0"/>
    <w:rsid w:val="00A84320"/>
    <w:rsid w:val="00A8432A"/>
    <w:rsid w:val="00A8440D"/>
    <w:rsid w:val="00A84F2A"/>
    <w:rsid w:val="00A852BD"/>
    <w:rsid w:val="00A90D37"/>
    <w:rsid w:val="00A91568"/>
    <w:rsid w:val="00A91C50"/>
    <w:rsid w:val="00A91D41"/>
    <w:rsid w:val="00A91D55"/>
    <w:rsid w:val="00A9203B"/>
    <w:rsid w:val="00A93662"/>
    <w:rsid w:val="00A9379E"/>
    <w:rsid w:val="00A93B60"/>
    <w:rsid w:val="00A94055"/>
    <w:rsid w:val="00A9423E"/>
    <w:rsid w:val="00A9449E"/>
    <w:rsid w:val="00A95B02"/>
    <w:rsid w:val="00A95F11"/>
    <w:rsid w:val="00A96DD3"/>
    <w:rsid w:val="00A96F94"/>
    <w:rsid w:val="00A97074"/>
    <w:rsid w:val="00A978D6"/>
    <w:rsid w:val="00A979D6"/>
    <w:rsid w:val="00AA032C"/>
    <w:rsid w:val="00AA0E16"/>
    <w:rsid w:val="00AA1060"/>
    <w:rsid w:val="00AA1743"/>
    <w:rsid w:val="00AA1C4B"/>
    <w:rsid w:val="00AA2A52"/>
    <w:rsid w:val="00AA336A"/>
    <w:rsid w:val="00AA452C"/>
    <w:rsid w:val="00AA46F5"/>
    <w:rsid w:val="00AA4BD8"/>
    <w:rsid w:val="00AA4D04"/>
    <w:rsid w:val="00AA56B5"/>
    <w:rsid w:val="00AA5942"/>
    <w:rsid w:val="00AA5B40"/>
    <w:rsid w:val="00AA7C0E"/>
    <w:rsid w:val="00AB05C1"/>
    <w:rsid w:val="00AB0FB4"/>
    <w:rsid w:val="00AB17AA"/>
    <w:rsid w:val="00AB17F1"/>
    <w:rsid w:val="00AB1CB1"/>
    <w:rsid w:val="00AB1D1E"/>
    <w:rsid w:val="00AB27D6"/>
    <w:rsid w:val="00AB2BD3"/>
    <w:rsid w:val="00AB33CF"/>
    <w:rsid w:val="00AB3855"/>
    <w:rsid w:val="00AB399F"/>
    <w:rsid w:val="00AB3C60"/>
    <w:rsid w:val="00AB4154"/>
    <w:rsid w:val="00AB4251"/>
    <w:rsid w:val="00AB695D"/>
    <w:rsid w:val="00AB6C56"/>
    <w:rsid w:val="00AB72A8"/>
    <w:rsid w:val="00AB763B"/>
    <w:rsid w:val="00AC03DF"/>
    <w:rsid w:val="00AC1986"/>
    <w:rsid w:val="00AC24F5"/>
    <w:rsid w:val="00AC30B8"/>
    <w:rsid w:val="00AC334A"/>
    <w:rsid w:val="00AC36F4"/>
    <w:rsid w:val="00AC3723"/>
    <w:rsid w:val="00AC4761"/>
    <w:rsid w:val="00AC49C1"/>
    <w:rsid w:val="00AC59F9"/>
    <w:rsid w:val="00AC5EB2"/>
    <w:rsid w:val="00AC5FFB"/>
    <w:rsid w:val="00AC63D7"/>
    <w:rsid w:val="00AC7916"/>
    <w:rsid w:val="00AD04DD"/>
    <w:rsid w:val="00AD0EA8"/>
    <w:rsid w:val="00AD1295"/>
    <w:rsid w:val="00AD1754"/>
    <w:rsid w:val="00AD1ED2"/>
    <w:rsid w:val="00AD2010"/>
    <w:rsid w:val="00AD20D5"/>
    <w:rsid w:val="00AD2244"/>
    <w:rsid w:val="00AD270C"/>
    <w:rsid w:val="00AD271B"/>
    <w:rsid w:val="00AD2A83"/>
    <w:rsid w:val="00AD2DE5"/>
    <w:rsid w:val="00AD38A1"/>
    <w:rsid w:val="00AD3FCF"/>
    <w:rsid w:val="00AD4DB4"/>
    <w:rsid w:val="00AD64DE"/>
    <w:rsid w:val="00AD66A8"/>
    <w:rsid w:val="00AD69DB"/>
    <w:rsid w:val="00AD707A"/>
    <w:rsid w:val="00AD707F"/>
    <w:rsid w:val="00AD7B22"/>
    <w:rsid w:val="00AE03BB"/>
    <w:rsid w:val="00AE065C"/>
    <w:rsid w:val="00AE2AE4"/>
    <w:rsid w:val="00AE2EC4"/>
    <w:rsid w:val="00AE323F"/>
    <w:rsid w:val="00AE34CD"/>
    <w:rsid w:val="00AE4FA4"/>
    <w:rsid w:val="00AE5ABF"/>
    <w:rsid w:val="00AE6758"/>
    <w:rsid w:val="00AE6CDA"/>
    <w:rsid w:val="00AE6D5F"/>
    <w:rsid w:val="00AE6DE5"/>
    <w:rsid w:val="00AE72AD"/>
    <w:rsid w:val="00AE7D80"/>
    <w:rsid w:val="00AE7EC1"/>
    <w:rsid w:val="00AF0E75"/>
    <w:rsid w:val="00AF1393"/>
    <w:rsid w:val="00AF1460"/>
    <w:rsid w:val="00AF2FA2"/>
    <w:rsid w:val="00AF4AF6"/>
    <w:rsid w:val="00AF544E"/>
    <w:rsid w:val="00AF5988"/>
    <w:rsid w:val="00AF77EE"/>
    <w:rsid w:val="00B00739"/>
    <w:rsid w:val="00B00811"/>
    <w:rsid w:val="00B017BD"/>
    <w:rsid w:val="00B02185"/>
    <w:rsid w:val="00B031AA"/>
    <w:rsid w:val="00B035BA"/>
    <w:rsid w:val="00B03819"/>
    <w:rsid w:val="00B03BCE"/>
    <w:rsid w:val="00B03C9D"/>
    <w:rsid w:val="00B04029"/>
    <w:rsid w:val="00B04413"/>
    <w:rsid w:val="00B0510E"/>
    <w:rsid w:val="00B056BA"/>
    <w:rsid w:val="00B05A3B"/>
    <w:rsid w:val="00B0600C"/>
    <w:rsid w:val="00B0775B"/>
    <w:rsid w:val="00B10206"/>
    <w:rsid w:val="00B10227"/>
    <w:rsid w:val="00B10824"/>
    <w:rsid w:val="00B10D11"/>
    <w:rsid w:val="00B122A8"/>
    <w:rsid w:val="00B1243D"/>
    <w:rsid w:val="00B14CDA"/>
    <w:rsid w:val="00B169CC"/>
    <w:rsid w:val="00B1753F"/>
    <w:rsid w:val="00B1776E"/>
    <w:rsid w:val="00B17F4E"/>
    <w:rsid w:val="00B200E4"/>
    <w:rsid w:val="00B204A5"/>
    <w:rsid w:val="00B209E5"/>
    <w:rsid w:val="00B216A0"/>
    <w:rsid w:val="00B218A4"/>
    <w:rsid w:val="00B22839"/>
    <w:rsid w:val="00B23234"/>
    <w:rsid w:val="00B2340E"/>
    <w:rsid w:val="00B242F9"/>
    <w:rsid w:val="00B268B7"/>
    <w:rsid w:val="00B26C8D"/>
    <w:rsid w:val="00B270B9"/>
    <w:rsid w:val="00B27D40"/>
    <w:rsid w:val="00B3223D"/>
    <w:rsid w:val="00B3245A"/>
    <w:rsid w:val="00B330E6"/>
    <w:rsid w:val="00B35620"/>
    <w:rsid w:val="00B35C45"/>
    <w:rsid w:val="00B3630E"/>
    <w:rsid w:val="00B36FB3"/>
    <w:rsid w:val="00B401AD"/>
    <w:rsid w:val="00B40378"/>
    <w:rsid w:val="00B408A8"/>
    <w:rsid w:val="00B40B35"/>
    <w:rsid w:val="00B40F44"/>
    <w:rsid w:val="00B41F3A"/>
    <w:rsid w:val="00B42078"/>
    <w:rsid w:val="00B423F4"/>
    <w:rsid w:val="00B42505"/>
    <w:rsid w:val="00B42947"/>
    <w:rsid w:val="00B42D42"/>
    <w:rsid w:val="00B433FA"/>
    <w:rsid w:val="00B43E73"/>
    <w:rsid w:val="00B44771"/>
    <w:rsid w:val="00B44AF2"/>
    <w:rsid w:val="00B45FD1"/>
    <w:rsid w:val="00B45FF9"/>
    <w:rsid w:val="00B467DC"/>
    <w:rsid w:val="00B468B9"/>
    <w:rsid w:val="00B46A14"/>
    <w:rsid w:val="00B46D61"/>
    <w:rsid w:val="00B46E3A"/>
    <w:rsid w:val="00B478EF"/>
    <w:rsid w:val="00B502B8"/>
    <w:rsid w:val="00B50F83"/>
    <w:rsid w:val="00B51C93"/>
    <w:rsid w:val="00B522BC"/>
    <w:rsid w:val="00B533E2"/>
    <w:rsid w:val="00B5414A"/>
    <w:rsid w:val="00B54E2E"/>
    <w:rsid w:val="00B55253"/>
    <w:rsid w:val="00B56C48"/>
    <w:rsid w:val="00B573DA"/>
    <w:rsid w:val="00B5794A"/>
    <w:rsid w:val="00B57BA3"/>
    <w:rsid w:val="00B601DF"/>
    <w:rsid w:val="00B60F71"/>
    <w:rsid w:val="00B61C50"/>
    <w:rsid w:val="00B622CF"/>
    <w:rsid w:val="00B643B0"/>
    <w:rsid w:val="00B64C8C"/>
    <w:rsid w:val="00B65A83"/>
    <w:rsid w:val="00B66833"/>
    <w:rsid w:val="00B668A7"/>
    <w:rsid w:val="00B67943"/>
    <w:rsid w:val="00B67DA3"/>
    <w:rsid w:val="00B70743"/>
    <w:rsid w:val="00B7088B"/>
    <w:rsid w:val="00B71FB3"/>
    <w:rsid w:val="00B724FA"/>
    <w:rsid w:val="00B72A2C"/>
    <w:rsid w:val="00B72C83"/>
    <w:rsid w:val="00B739FE"/>
    <w:rsid w:val="00B76A2C"/>
    <w:rsid w:val="00B77B0B"/>
    <w:rsid w:val="00B80DE8"/>
    <w:rsid w:val="00B82698"/>
    <w:rsid w:val="00B827AB"/>
    <w:rsid w:val="00B833DF"/>
    <w:rsid w:val="00B8367F"/>
    <w:rsid w:val="00B83E8D"/>
    <w:rsid w:val="00B83E95"/>
    <w:rsid w:val="00B83FF0"/>
    <w:rsid w:val="00B84714"/>
    <w:rsid w:val="00B84B72"/>
    <w:rsid w:val="00B84CB7"/>
    <w:rsid w:val="00B85999"/>
    <w:rsid w:val="00B859AE"/>
    <w:rsid w:val="00B867F5"/>
    <w:rsid w:val="00B86E70"/>
    <w:rsid w:val="00B8704E"/>
    <w:rsid w:val="00B8709F"/>
    <w:rsid w:val="00B90069"/>
    <w:rsid w:val="00B90E18"/>
    <w:rsid w:val="00B90EA8"/>
    <w:rsid w:val="00B91D39"/>
    <w:rsid w:val="00B92B7C"/>
    <w:rsid w:val="00B92CF6"/>
    <w:rsid w:val="00B9401B"/>
    <w:rsid w:val="00B946A5"/>
    <w:rsid w:val="00B9489A"/>
    <w:rsid w:val="00B94CD0"/>
    <w:rsid w:val="00B94D65"/>
    <w:rsid w:val="00B95283"/>
    <w:rsid w:val="00B95A00"/>
    <w:rsid w:val="00B96254"/>
    <w:rsid w:val="00B96324"/>
    <w:rsid w:val="00B9640B"/>
    <w:rsid w:val="00B9680B"/>
    <w:rsid w:val="00B970FC"/>
    <w:rsid w:val="00B973D7"/>
    <w:rsid w:val="00BA0A84"/>
    <w:rsid w:val="00BA179F"/>
    <w:rsid w:val="00BA1D8A"/>
    <w:rsid w:val="00BA3139"/>
    <w:rsid w:val="00BA4A9E"/>
    <w:rsid w:val="00BA4B54"/>
    <w:rsid w:val="00BA56E5"/>
    <w:rsid w:val="00BA583D"/>
    <w:rsid w:val="00BA681F"/>
    <w:rsid w:val="00BA717F"/>
    <w:rsid w:val="00BA76C0"/>
    <w:rsid w:val="00BB03DB"/>
    <w:rsid w:val="00BB0714"/>
    <w:rsid w:val="00BB0AF5"/>
    <w:rsid w:val="00BB1CDA"/>
    <w:rsid w:val="00BB27E3"/>
    <w:rsid w:val="00BB2A79"/>
    <w:rsid w:val="00BB2C74"/>
    <w:rsid w:val="00BB2E63"/>
    <w:rsid w:val="00BB4D79"/>
    <w:rsid w:val="00BB510E"/>
    <w:rsid w:val="00BB5921"/>
    <w:rsid w:val="00BB6D1A"/>
    <w:rsid w:val="00BB7942"/>
    <w:rsid w:val="00BC0D75"/>
    <w:rsid w:val="00BC1347"/>
    <w:rsid w:val="00BC1CB2"/>
    <w:rsid w:val="00BC1EAA"/>
    <w:rsid w:val="00BC2201"/>
    <w:rsid w:val="00BC2E13"/>
    <w:rsid w:val="00BC3149"/>
    <w:rsid w:val="00BC3658"/>
    <w:rsid w:val="00BC37ED"/>
    <w:rsid w:val="00BC3D08"/>
    <w:rsid w:val="00BC4701"/>
    <w:rsid w:val="00BC49ED"/>
    <w:rsid w:val="00BC583F"/>
    <w:rsid w:val="00BC58E4"/>
    <w:rsid w:val="00BC7223"/>
    <w:rsid w:val="00BC733C"/>
    <w:rsid w:val="00BD0253"/>
    <w:rsid w:val="00BD0470"/>
    <w:rsid w:val="00BD0DEB"/>
    <w:rsid w:val="00BD129A"/>
    <w:rsid w:val="00BD12F5"/>
    <w:rsid w:val="00BD1B8B"/>
    <w:rsid w:val="00BD294B"/>
    <w:rsid w:val="00BD3E9F"/>
    <w:rsid w:val="00BD4956"/>
    <w:rsid w:val="00BD5B7A"/>
    <w:rsid w:val="00BD5FE7"/>
    <w:rsid w:val="00BD66AF"/>
    <w:rsid w:val="00BD69C6"/>
    <w:rsid w:val="00BD70A0"/>
    <w:rsid w:val="00BE0436"/>
    <w:rsid w:val="00BE0D23"/>
    <w:rsid w:val="00BE2D34"/>
    <w:rsid w:val="00BE3EEF"/>
    <w:rsid w:val="00BE4689"/>
    <w:rsid w:val="00BE4C37"/>
    <w:rsid w:val="00BE63F5"/>
    <w:rsid w:val="00BE761A"/>
    <w:rsid w:val="00BF0319"/>
    <w:rsid w:val="00BF04B6"/>
    <w:rsid w:val="00BF37CC"/>
    <w:rsid w:val="00BF38BE"/>
    <w:rsid w:val="00BF4849"/>
    <w:rsid w:val="00BF49AF"/>
    <w:rsid w:val="00BF4FE4"/>
    <w:rsid w:val="00BF5288"/>
    <w:rsid w:val="00BF5924"/>
    <w:rsid w:val="00BF6073"/>
    <w:rsid w:val="00BF6553"/>
    <w:rsid w:val="00BF6898"/>
    <w:rsid w:val="00BF6AE3"/>
    <w:rsid w:val="00BF7263"/>
    <w:rsid w:val="00BF7496"/>
    <w:rsid w:val="00BF7CFD"/>
    <w:rsid w:val="00BF7FAD"/>
    <w:rsid w:val="00C00141"/>
    <w:rsid w:val="00C008DD"/>
    <w:rsid w:val="00C01464"/>
    <w:rsid w:val="00C01D09"/>
    <w:rsid w:val="00C02114"/>
    <w:rsid w:val="00C02D83"/>
    <w:rsid w:val="00C032AF"/>
    <w:rsid w:val="00C03450"/>
    <w:rsid w:val="00C065E7"/>
    <w:rsid w:val="00C0684C"/>
    <w:rsid w:val="00C06AB3"/>
    <w:rsid w:val="00C06D84"/>
    <w:rsid w:val="00C073B3"/>
    <w:rsid w:val="00C07485"/>
    <w:rsid w:val="00C07E43"/>
    <w:rsid w:val="00C107EB"/>
    <w:rsid w:val="00C109B3"/>
    <w:rsid w:val="00C10A83"/>
    <w:rsid w:val="00C10F0A"/>
    <w:rsid w:val="00C11248"/>
    <w:rsid w:val="00C1154F"/>
    <w:rsid w:val="00C11A83"/>
    <w:rsid w:val="00C11ED6"/>
    <w:rsid w:val="00C12160"/>
    <w:rsid w:val="00C123C3"/>
    <w:rsid w:val="00C124B0"/>
    <w:rsid w:val="00C13A99"/>
    <w:rsid w:val="00C13FAD"/>
    <w:rsid w:val="00C13FD6"/>
    <w:rsid w:val="00C1530D"/>
    <w:rsid w:val="00C155D0"/>
    <w:rsid w:val="00C15DE4"/>
    <w:rsid w:val="00C1640D"/>
    <w:rsid w:val="00C16CF6"/>
    <w:rsid w:val="00C178EB"/>
    <w:rsid w:val="00C17D37"/>
    <w:rsid w:val="00C203BD"/>
    <w:rsid w:val="00C20815"/>
    <w:rsid w:val="00C2165D"/>
    <w:rsid w:val="00C218EA"/>
    <w:rsid w:val="00C21A15"/>
    <w:rsid w:val="00C221B6"/>
    <w:rsid w:val="00C22532"/>
    <w:rsid w:val="00C227EF"/>
    <w:rsid w:val="00C22C0B"/>
    <w:rsid w:val="00C23005"/>
    <w:rsid w:val="00C23330"/>
    <w:rsid w:val="00C23474"/>
    <w:rsid w:val="00C23634"/>
    <w:rsid w:val="00C236A1"/>
    <w:rsid w:val="00C250FC"/>
    <w:rsid w:val="00C25FAA"/>
    <w:rsid w:val="00C26736"/>
    <w:rsid w:val="00C2679F"/>
    <w:rsid w:val="00C27506"/>
    <w:rsid w:val="00C27DCF"/>
    <w:rsid w:val="00C30102"/>
    <w:rsid w:val="00C30FCA"/>
    <w:rsid w:val="00C316FD"/>
    <w:rsid w:val="00C31BAA"/>
    <w:rsid w:val="00C33739"/>
    <w:rsid w:val="00C33D81"/>
    <w:rsid w:val="00C33FC8"/>
    <w:rsid w:val="00C34274"/>
    <w:rsid w:val="00C34A0F"/>
    <w:rsid w:val="00C3563D"/>
    <w:rsid w:val="00C35A5E"/>
    <w:rsid w:val="00C35B3D"/>
    <w:rsid w:val="00C35E11"/>
    <w:rsid w:val="00C40A31"/>
    <w:rsid w:val="00C412BD"/>
    <w:rsid w:val="00C41D6F"/>
    <w:rsid w:val="00C42858"/>
    <w:rsid w:val="00C42D3A"/>
    <w:rsid w:val="00C439E2"/>
    <w:rsid w:val="00C43C60"/>
    <w:rsid w:val="00C441EE"/>
    <w:rsid w:val="00C45BE9"/>
    <w:rsid w:val="00C46361"/>
    <w:rsid w:val="00C469EE"/>
    <w:rsid w:val="00C47B52"/>
    <w:rsid w:val="00C50DFE"/>
    <w:rsid w:val="00C518EC"/>
    <w:rsid w:val="00C51CEC"/>
    <w:rsid w:val="00C51E49"/>
    <w:rsid w:val="00C529D8"/>
    <w:rsid w:val="00C52D08"/>
    <w:rsid w:val="00C530E8"/>
    <w:rsid w:val="00C5361B"/>
    <w:rsid w:val="00C53A78"/>
    <w:rsid w:val="00C545AB"/>
    <w:rsid w:val="00C54698"/>
    <w:rsid w:val="00C55FEF"/>
    <w:rsid w:val="00C5758A"/>
    <w:rsid w:val="00C577CA"/>
    <w:rsid w:val="00C60752"/>
    <w:rsid w:val="00C61D5C"/>
    <w:rsid w:val="00C6206A"/>
    <w:rsid w:val="00C623DB"/>
    <w:rsid w:val="00C629F9"/>
    <w:rsid w:val="00C630B0"/>
    <w:rsid w:val="00C633D3"/>
    <w:rsid w:val="00C63DA4"/>
    <w:rsid w:val="00C6415B"/>
    <w:rsid w:val="00C642CC"/>
    <w:rsid w:val="00C645F3"/>
    <w:rsid w:val="00C649A0"/>
    <w:rsid w:val="00C64F05"/>
    <w:rsid w:val="00C6561E"/>
    <w:rsid w:val="00C657B7"/>
    <w:rsid w:val="00C65E4F"/>
    <w:rsid w:val="00C6725A"/>
    <w:rsid w:val="00C706E3"/>
    <w:rsid w:val="00C70804"/>
    <w:rsid w:val="00C70857"/>
    <w:rsid w:val="00C70B31"/>
    <w:rsid w:val="00C70F9C"/>
    <w:rsid w:val="00C72B04"/>
    <w:rsid w:val="00C72CCD"/>
    <w:rsid w:val="00C74B21"/>
    <w:rsid w:val="00C74CC4"/>
    <w:rsid w:val="00C74F6A"/>
    <w:rsid w:val="00C75313"/>
    <w:rsid w:val="00C76016"/>
    <w:rsid w:val="00C76045"/>
    <w:rsid w:val="00C76586"/>
    <w:rsid w:val="00C76617"/>
    <w:rsid w:val="00C76633"/>
    <w:rsid w:val="00C766F9"/>
    <w:rsid w:val="00C7687C"/>
    <w:rsid w:val="00C76960"/>
    <w:rsid w:val="00C76E0B"/>
    <w:rsid w:val="00C77971"/>
    <w:rsid w:val="00C77D74"/>
    <w:rsid w:val="00C77F94"/>
    <w:rsid w:val="00C80C4E"/>
    <w:rsid w:val="00C80F16"/>
    <w:rsid w:val="00C81614"/>
    <w:rsid w:val="00C83E19"/>
    <w:rsid w:val="00C84513"/>
    <w:rsid w:val="00C84ED3"/>
    <w:rsid w:val="00C8502A"/>
    <w:rsid w:val="00C85306"/>
    <w:rsid w:val="00C86374"/>
    <w:rsid w:val="00C868E7"/>
    <w:rsid w:val="00C86D6F"/>
    <w:rsid w:val="00C87510"/>
    <w:rsid w:val="00C877DF"/>
    <w:rsid w:val="00C87A17"/>
    <w:rsid w:val="00C87E73"/>
    <w:rsid w:val="00C9000D"/>
    <w:rsid w:val="00C90C1D"/>
    <w:rsid w:val="00C9129D"/>
    <w:rsid w:val="00C91D5F"/>
    <w:rsid w:val="00C921E3"/>
    <w:rsid w:val="00C92422"/>
    <w:rsid w:val="00C9305E"/>
    <w:rsid w:val="00C93304"/>
    <w:rsid w:val="00C93910"/>
    <w:rsid w:val="00C93B61"/>
    <w:rsid w:val="00C93F0D"/>
    <w:rsid w:val="00C959C1"/>
    <w:rsid w:val="00C95DA6"/>
    <w:rsid w:val="00C96B6F"/>
    <w:rsid w:val="00C976E3"/>
    <w:rsid w:val="00CA0266"/>
    <w:rsid w:val="00CA09E7"/>
    <w:rsid w:val="00CA0EDB"/>
    <w:rsid w:val="00CA1434"/>
    <w:rsid w:val="00CA1600"/>
    <w:rsid w:val="00CA3524"/>
    <w:rsid w:val="00CA36C9"/>
    <w:rsid w:val="00CA3EB3"/>
    <w:rsid w:val="00CA4C4A"/>
    <w:rsid w:val="00CA4C71"/>
    <w:rsid w:val="00CA4E3C"/>
    <w:rsid w:val="00CA5468"/>
    <w:rsid w:val="00CA56B9"/>
    <w:rsid w:val="00CA56D8"/>
    <w:rsid w:val="00CA62E7"/>
    <w:rsid w:val="00CA64AF"/>
    <w:rsid w:val="00CA6E0B"/>
    <w:rsid w:val="00CA7750"/>
    <w:rsid w:val="00CA7B73"/>
    <w:rsid w:val="00CB0041"/>
    <w:rsid w:val="00CB168F"/>
    <w:rsid w:val="00CB25B8"/>
    <w:rsid w:val="00CB2DF4"/>
    <w:rsid w:val="00CB37D2"/>
    <w:rsid w:val="00CB4591"/>
    <w:rsid w:val="00CB4AB8"/>
    <w:rsid w:val="00CB5739"/>
    <w:rsid w:val="00CB6019"/>
    <w:rsid w:val="00CB60E3"/>
    <w:rsid w:val="00CB6D07"/>
    <w:rsid w:val="00CB75D7"/>
    <w:rsid w:val="00CB766B"/>
    <w:rsid w:val="00CB7B99"/>
    <w:rsid w:val="00CB7DC9"/>
    <w:rsid w:val="00CB7E56"/>
    <w:rsid w:val="00CC0393"/>
    <w:rsid w:val="00CC0443"/>
    <w:rsid w:val="00CC087D"/>
    <w:rsid w:val="00CC0ED6"/>
    <w:rsid w:val="00CC182B"/>
    <w:rsid w:val="00CC1E1C"/>
    <w:rsid w:val="00CC2833"/>
    <w:rsid w:val="00CC2B4E"/>
    <w:rsid w:val="00CC3B63"/>
    <w:rsid w:val="00CC3D93"/>
    <w:rsid w:val="00CC4CEF"/>
    <w:rsid w:val="00CC5260"/>
    <w:rsid w:val="00CC5E30"/>
    <w:rsid w:val="00CC6247"/>
    <w:rsid w:val="00CC6613"/>
    <w:rsid w:val="00CC7951"/>
    <w:rsid w:val="00CC7B2F"/>
    <w:rsid w:val="00CD015E"/>
    <w:rsid w:val="00CD1628"/>
    <w:rsid w:val="00CD1C3A"/>
    <w:rsid w:val="00CD2A33"/>
    <w:rsid w:val="00CD2CDA"/>
    <w:rsid w:val="00CD2EDE"/>
    <w:rsid w:val="00CD37A7"/>
    <w:rsid w:val="00CD3CBF"/>
    <w:rsid w:val="00CD3F8F"/>
    <w:rsid w:val="00CD4C57"/>
    <w:rsid w:val="00CD51A2"/>
    <w:rsid w:val="00CD590F"/>
    <w:rsid w:val="00CD5D98"/>
    <w:rsid w:val="00CD5F64"/>
    <w:rsid w:val="00CD63D4"/>
    <w:rsid w:val="00CD6A55"/>
    <w:rsid w:val="00CD6A94"/>
    <w:rsid w:val="00CD709D"/>
    <w:rsid w:val="00CD7BDA"/>
    <w:rsid w:val="00CE004A"/>
    <w:rsid w:val="00CE005C"/>
    <w:rsid w:val="00CE017C"/>
    <w:rsid w:val="00CE1227"/>
    <w:rsid w:val="00CE1C89"/>
    <w:rsid w:val="00CE21F8"/>
    <w:rsid w:val="00CE332A"/>
    <w:rsid w:val="00CE3724"/>
    <w:rsid w:val="00CE3983"/>
    <w:rsid w:val="00CE4710"/>
    <w:rsid w:val="00CE49EF"/>
    <w:rsid w:val="00CE5960"/>
    <w:rsid w:val="00CE62B7"/>
    <w:rsid w:val="00CE786D"/>
    <w:rsid w:val="00CE7B95"/>
    <w:rsid w:val="00CF00BA"/>
    <w:rsid w:val="00CF053D"/>
    <w:rsid w:val="00CF141C"/>
    <w:rsid w:val="00CF1B4F"/>
    <w:rsid w:val="00CF1B78"/>
    <w:rsid w:val="00CF2D41"/>
    <w:rsid w:val="00CF366D"/>
    <w:rsid w:val="00CF42EC"/>
    <w:rsid w:val="00CF6108"/>
    <w:rsid w:val="00CF6593"/>
    <w:rsid w:val="00CF65D0"/>
    <w:rsid w:val="00CF71C9"/>
    <w:rsid w:val="00CF7C4B"/>
    <w:rsid w:val="00D00786"/>
    <w:rsid w:val="00D00AFA"/>
    <w:rsid w:val="00D00E75"/>
    <w:rsid w:val="00D010F1"/>
    <w:rsid w:val="00D019AA"/>
    <w:rsid w:val="00D01DE4"/>
    <w:rsid w:val="00D021ED"/>
    <w:rsid w:val="00D022E7"/>
    <w:rsid w:val="00D02E5A"/>
    <w:rsid w:val="00D0335D"/>
    <w:rsid w:val="00D037DE"/>
    <w:rsid w:val="00D03BBF"/>
    <w:rsid w:val="00D04357"/>
    <w:rsid w:val="00D0481B"/>
    <w:rsid w:val="00D05020"/>
    <w:rsid w:val="00D0609A"/>
    <w:rsid w:val="00D061F7"/>
    <w:rsid w:val="00D06BC8"/>
    <w:rsid w:val="00D109D5"/>
    <w:rsid w:val="00D10E4E"/>
    <w:rsid w:val="00D11489"/>
    <w:rsid w:val="00D11D0A"/>
    <w:rsid w:val="00D11FA2"/>
    <w:rsid w:val="00D125AF"/>
    <w:rsid w:val="00D1292D"/>
    <w:rsid w:val="00D14C51"/>
    <w:rsid w:val="00D14FB6"/>
    <w:rsid w:val="00D15707"/>
    <w:rsid w:val="00D162C9"/>
    <w:rsid w:val="00D16A59"/>
    <w:rsid w:val="00D1706E"/>
    <w:rsid w:val="00D17919"/>
    <w:rsid w:val="00D20069"/>
    <w:rsid w:val="00D200D0"/>
    <w:rsid w:val="00D217F3"/>
    <w:rsid w:val="00D21E6A"/>
    <w:rsid w:val="00D21F1E"/>
    <w:rsid w:val="00D22A61"/>
    <w:rsid w:val="00D22A7F"/>
    <w:rsid w:val="00D22CF6"/>
    <w:rsid w:val="00D22FB8"/>
    <w:rsid w:val="00D233A7"/>
    <w:rsid w:val="00D24078"/>
    <w:rsid w:val="00D242B7"/>
    <w:rsid w:val="00D250F3"/>
    <w:rsid w:val="00D26BF2"/>
    <w:rsid w:val="00D27DE7"/>
    <w:rsid w:val="00D3062D"/>
    <w:rsid w:val="00D30D21"/>
    <w:rsid w:val="00D30F8B"/>
    <w:rsid w:val="00D31CC2"/>
    <w:rsid w:val="00D32155"/>
    <w:rsid w:val="00D3274F"/>
    <w:rsid w:val="00D33717"/>
    <w:rsid w:val="00D345F2"/>
    <w:rsid w:val="00D3504A"/>
    <w:rsid w:val="00D3555D"/>
    <w:rsid w:val="00D35C8C"/>
    <w:rsid w:val="00D363F4"/>
    <w:rsid w:val="00D3651F"/>
    <w:rsid w:val="00D36A7D"/>
    <w:rsid w:val="00D36B64"/>
    <w:rsid w:val="00D37416"/>
    <w:rsid w:val="00D3782E"/>
    <w:rsid w:val="00D41C08"/>
    <w:rsid w:val="00D42091"/>
    <w:rsid w:val="00D4456A"/>
    <w:rsid w:val="00D44C7E"/>
    <w:rsid w:val="00D4506A"/>
    <w:rsid w:val="00D453DC"/>
    <w:rsid w:val="00D45914"/>
    <w:rsid w:val="00D45B77"/>
    <w:rsid w:val="00D45D2A"/>
    <w:rsid w:val="00D4636E"/>
    <w:rsid w:val="00D46559"/>
    <w:rsid w:val="00D4743F"/>
    <w:rsid w:val="00D47D69"/>
    <w:rsid w:val="00D5020E"/>
    <w:rsid w:val="00D50910"/>
    <w:rsid w:val="00D50FEE"/>
    <w:rsid w:val="00D51291"/>
    <w:rsid w:val="00D523BF"/>
    <w:rsid w:val="00D52AA0"/>
    <w:rsid w:val="00D53220"/>
    <w:rsid w:val="00D54A1B"/>
    <w:rsid w:val="00D5523F"/>
    <w:rsid w:val="00D55F52"/>
    <w:rsid w:val="00D56217"/>
    <w:rsid w:val="00D565B2"/>
    <w:rsid w:val="00D567ED"/>
    <w:rsid w:val="00D57420"/>
    <w:rsid w:val="00D57FEE"/>
    <w:rsid w:val="00D601FE"/>
    <w:rsid w:val="00D62068"/>
    <w:rsid w:val="00D6255B"/>
    <w:rsid w:val="00D625EA"/>
    <w:rsid w:val="00D629CA"/>
    <w:rsid w:val="00D62A16"/>
    <w:rsid w:val="00D63413"/>
    <w:rsid w:val="00D63DBE"/>
    <w:rsid w:val="00D640FB"/>
    <w:rsid w:val="00D64AFC"/>
    <w:rsid w:val="00D66339"/>
    <w:rsid w:val="00D66366"/>
    <w:rsid w:val="00D665F9"/>
    <w:rsid w:val="00D666BD"/>
    <w:rsid w:val="00D668CA"/>
    <w:rsid w:val="00D66F3A"/>
    <w:rsid w:val="00D67E67"/>
    <w:rsid w:val="00D67EBA"/>
    <w:rsid w:val="00D708DA"/>
    <w:rsid w:val="00D70A72"/>
    <w:rsid w:val="00D71985"/>
    <w:rsid w:val="00D71E48"/>
    <w:rsid w:val="00D71E67"/>
    <w:rsid w:val="00D71EEE"/>
    <w:rsid w:val="00D720D0"/>
    <w:rsid w:val="00D73465"/>
    <w:rsid w:val="00D7423D"/>
    <w:rsid w:val="00D746EA"/>
    <w:rsid w:val="00D74CA4"/>
    <w:rsid w:val="00D756DF"/>
    <w:rsid w:val="00D75E32"/>
    <w:rsid w:val="00D77A37"/>
    <w:rsid w:val="00D80763"/>
    <w:rsid w:val="00D80AAC"/>
    <w:rsid w:val="00D815EA"/>
    <w:rsid w:val="00D816BA"/>
    <w:rsid w:val="00D82C80"/>
    <w:rsid w:val="00D8345B"/>
    <w:rsid w:val="00D837DC"/>
    <w:rsid w:val="00D84B9C"/>
    <w:rsid w:val="00D84DB4"/>
    <w:rsid w:val="00D84E19"/>
    <w:rsid w:val="00D85326"/>
    <w:rsid w:val="00D85CB9"/>
    <w:rsid w:val="00D8619E"/>
    <w:rsid w:val="00D863A7"/>
    <w:rsid w:val="00D86950"/>
    <w:rsid w:val="00D86C54"/>
    <w:rsid w:val="00D87DE6"/>
    <w:rsid w:val="00D87E03"/>
    <w:rsid w:val="00D903B6"/>
    <w:rsid w:val="00D9089B"/>
    <w:rsid w:val="00D90BEF"/>
    <w:rsid w:val="00D90D00"/>
    <w:rsid w:val="00D9173D"/>
    <w:rsid w:val="00D929E3"/>
    <w:rsid w:val="00D947BA"/>
    <w:rsid w:val="00D94827"/>
    <w:rsid w:val="00D953CF"/>
    <w:rsid w:val="00D9650F"/>
    <w:rsid w:val="00D9671A"/>
    <w:rsid w:val="00D9721A"/>
    <w:rsid w:val="00D9769D"/>
    <w:rsid w:val="00D97879"/>
    <w:rsid w:val="00DA10D3"/>
    <w:rsid w:val="00DA16E9"/>
    <w:rsid w:val="00DA18D9"/>
    <w:rsid w:val="00DA1C24"/>
    <w:rsid w:val="00DA2B5A"/>
    <w:rsid w:val="00DA2E23"/>
    <w:rsid w:val="00DA3E47"/>
    <w:rsid w:val="00DA3E53"/>
    <w:rsid w:val="00DA4CC7"/>
    <w:rsid w:val="00DA578B"/>
    <w:rsid w:val="00DA5D00"/>
    <w:rsid w:val="00DA628C"/>
    <w:rsid w:val="00DA63DC"/>
    <w:rsid w:val="00DA6883"/>
    <w:rsid w:val="00DB0033"/>
    <w:rsid w:val="00DB0EB4"/>
    <w:rsid w:val="00DB0EDC"/>
    <w:rsid w:val="00DB1091"/>
    <w:rsid w:val="00DB1ADE"/>
    <w:rsid w:val="00DB2772"/>
    <w:rsid w:val="00DB2C25"/>
    <w:rsid w:val="00DB30E7"/>
    <w:rsid w:val="00DB3CC3"/>
    <w:rsid w:val="00DB4040"/>
    <w:rsid w:val="00DB4CE5"/>
    <w:rsid w:val="00DB5172"/>
    <w:rsid w:val="00DB5A2F"/>
    <w:rsid w:val="00DB6FF5"/>
    <w:rsid w:val="00DB7F3B"/>
    <w:rsid w:val="00DC043B"/>
    <w:rsid w:val="00DC133D"/>
    <w:rsid w:val="00DC14C0"/>
    <w:rsid w:val="00DC2062"/>
    <w:rsid w:val="00DC2080"/>
    <w:rsid w:val="00DC26B9"/>
    <w:rsid w:val="00DC3046"/>
    <w:rsid w:val="00DC3529"/>
    <w:rsid w:val="00DC3A30"/>
    <w:rsid w:val="00DC469A"/>
    <w:rsid w:val="00DC50B3"/>
    <w:rsid w:val="00DC5CC2"/>
    <w:rsid w:val="00DC6046"/>
    <w:rsid w:val="00DC65E5"/>
    <w:rsid w:val="00DC6789"/>
    <w:rsid w:val="00DC75BA"/>
    <w:rsid w:val="00DD03CD"/>
    <w:rsid w:val="00DD0A7F"/>
    <w:rsid w:val="00DD0C16"/>
    <w:rsid w:val="00DD0F4C"/>
    <w:rsid w:val="00DD1220"/>
    <w:rsid w:val="00DD12DF"/>
    <w:rsid w:val="00DD1B0A"/>
    <w:rsid w:val="00DD213E"/>
    <w:rsid w:val="00DD230C"/>
    <w:rsid w:val="00DD2594"/>
    <w:rsid w:val="00DD3CC7"/>
    <w:rsid w:val="00DD4E78"/>
    <w:rsid w:val="00DD509B"/>
    <w:rsid w:val="00DD5542"/>
    <w:rsid w:val="00DD587D"/>
    <w:rsid w:val="00DD6841"/>
    <w:rsid w:val="00DE040B"/>
    <w:rsid w:val="00DE04F7"/>
    <w:rsid w:val="00DE07EE"/>
    <w:rsid w:val="00DE098C"/>
    <w:rsid w:val="00DE0B01"/>
    <w:rsid w:val="00DE0DBD"/>
    <w:rsid w:val="00DE1B34"/>
    <w:rsid w:val="00DE1D49"/>
    <w:rsid w:val="00DE2737"/>
    <w:rsid w:val="00DE3563"/>
    <w:rsid w:val="00DE3B52"/>
    <w:rsid w:val="00DE4250"/>
    <w:rsid w:val="00DE51C4"/>
    <w:rsid w:val="00DE5955"/>
    <w:rsid w:val="00DE5E17"/>
    <w:rsid w:val="00DE5FE9"/>
    <w:rsid w:val="00DE7BA8"/>
    <w:rsid w:val="00DF0092"/>
    <w:rsid w:val="00DF0E35"/>
    <w:rsid w:val="00DF10CA"/>
    <w:rsid w:val="00DF187D"/>
    <w:rsid w:val="00DF1BE7"/>
    <w:rsid w:val="00DF2308"/>
    <w:rsid w:val="00DF2351"/>
    <w:rsid w:val="00DF303E"/>
    <w:rsid w:val="00DF3681"/>
    <w:rsid w:val="00DF3AEF"/>
    <w:rsid w:val="00DF4019"/>
    <w:rsid w:val="00DF4988"/>
    <w:rsid w:val="00DF4DF5"/>
    <w:rsid w:val="00DF591C"/>
    <w:rsid w:val="00DF5CB7"/>
    <w:rsid w:val="00DF601D"/>
    <w:rsid w:val="00DF68C9"/>
    <w:rsid w:val="00DF6951"/>
    <w:rsid w:val="00DF6B5F"/>
    <w:rsid w:val="00DF6F24"/>
    <w:rsid w:val="00DF733A"/>
    <w:rsid w:val="00DF748D"/>
    <w:rsid w:val="00DF7C7B"/>
    <w:rsid w:val="00E00854"/>
    <w:rsid w:val="00E01EED"/>
    <w:rsid w:val="00E02862"/>
    <w:rsid w:val="00E0495C"/>
    <w:rsid w:val="00E055D7"/>
    <w:rsid w:val="00E05D9E"/>
    <w:rsid w:val="00E06282"/>
    <w:rsid w:val="00E0650A"/>
    <w:rsid w:val="00E06CF9"/>
    <w:rsid w:val="00E07198"/>
    <w:rsid w:val="00E07AC7"/>
    <w:rsid w:val="00E07D50"/>
    <w:rsid w:val="00E107D9"/>
    <w:rsid w:val="00E10BCE"/>
    <w:rsid w:val="00E11460"/>
    <w:rsid w:val="00E121CE"/>
    <w:rsid w:val="00E124B3"/>
    <w:rsid w:val="00E13C75"/>
    <w:rsid w:val="00E14154"/>
    <w:rsid w:val="00E14321"/>
    <w:rsid w:val="00E144E9"/>
    <w:rsid w:val="00E1478F"/>
    <w:rsid w:val="00E14B39"/>
    <w:rsid w:val="00E15953"/>
    <w:rsid w:val="00E15EB2"/>
    <w:rsid w:val="00E1678A"/>
    <w:rsid w:val="00E16F6C"/>
    <w:rsid w:val="00E177E3"/>
    <w:rsid w:val="00E17A3A"/>
    <w:rsid w:val="00E20B5A"/>
    <w:rsid w:val="00E21EF5"/>
    <w:rsid w:val="00E22046"/>
    <w:rsid w:val="00E23360"/>
    <w:rsid w:val="00E233F3"/>
    <w:rsid w:val="00E23A94"/>
    <w:rsid w:val="00E2482C"/>
    <w:rsid w:val="00E24B19"/>
    <w:rsid w:val="00E24B71"/>
    <w:rsid w:val="00E25B71"/>
    <w:rsid w:val="00E25F3D"/>
    <w:rsid w:val="00E260E5"/>
    <w:rsid w:val="00E261A4"/>
    <w:rsid w:val="00E2631C"/>
    <w:rsid w:val="00E27096"/>
    <w:rsid w:val="00E27241"/>
    <w:rsid w:val="00E27D55"/>
    <w:rsid w:val="00E31236"/>
    <w:rsid w:val="00E31257"/>
    <w:rsid w:val="00E31445"/>
    <w:rsid w:val="00E322F0"/>
    <w:rsid w:val="00E3331E"/>
    <w:rsid w:val="00E33ABF"/>
    <w:rsid w:val="00E34BB3"/>
    <w:rsid w:val="00E350E5"/>
    <w:rsid w:val="00E360B6"/>
    <w:rsid w:val="00E3649F"/>
    <w:rsid w:val="00E3696F"/>
    <w:rsid w:val="00E36E71"/>
    <w:rsid w:val="00E40981"/>
    <w:rsid w:val="00E409BA"/>
    <w:rsid w:val="00E40A4D"/>
    <w:rsid w:val="00E41232"/>
    <w:rsid w:val="00E41498"/>
    <w:rsid w:val="00E417E0"/>
    <w:rsid w:val="00E41A6E"/>
    <w:rsid w:val="00E43E0D"/>
    <w:rsid w:val="00E44063"/>
    <w:rsid w:val="00E443F7"/>
    <w:rsid w:val="00E44F43"/>
    <w:rsid w:val="00E450AB"/>
    <w:rsid w:val="00E450B8"/>
    <w:rsid w:val="00E45435"/>
    <w:rsid w:val="00E46EAA"/>
    <w:rsid w:val="00E472A2"/>
    <w:rsid w:val="00E475BF"/>
    <w:rsid w:val="00E479CB"/>
    <w:rsid w:val="00E501C9"/>
    <w:rsid w:val="00E50F81"/>
    <w:rsid w:val="00E51FFF"/>
    <w:rsid w:val="00E529BC"/>
    <w:rsid w:val="00E5316E"/>
    <w:rsid w:val="00E537BD"/>
    <w:rsid w:val="00E53C0E"/>
    <w:rsid w:val="00E549D5"/>
    <w:rsid w:val="00E54C6B"/>
    <w:rsid w:val="00E55904"/>
    <w:rsid w:val="00E56023"/>
    <w:rsid w:val="00E5632E"/>
    <w:rsid w:val="00E56613"/>
    <w:rsid w:val="00E56AA9"/>
    <w:rsid w:val="00E56AC9"/>
    <w:rsid w:val="00E56B3B"/>
    <w:rsid w:val="00E57315"/>
    <w:rsid w:val="00E573A8"/>
    <w:rsid w:val="00E575F7"/>
    <w:rsid w:val="00E57AB9"/>
    <w:rsid w:val="00E57D68"/>
    <w:rsid w:val="00E601CB"/>
    <w:rsid w:val="00E60BF9"/>
    <w:rsid w:val="00E61051"/>
    <w:rsid w:val="00E63043"/>
    <w:rsid w:val="00E66F07"/>
    <w:rsid w:val="00E674B1"/>
    <w:rsid w:val="00E676BB"/>
    <w:rsid w:val="00E6779F"/>
    <w:rsid w:val="00E713ED"/>
    <w:rsid w:val="00E71A84"/>
    <w:rsid w:val="00E72026"/>
    <w:rsid w:val="00E723BF"/>
    <w:rsid w:val="00E73755"/>
    <w:rsid w:val="00E73DF3"/>
    <w:rsid w:val="00E7443E"/>
    <w:rsid w:val="00E7494F"/>
    <w:rsid w:val="00E74EA6"/>
    <w:rsid w:val="00E75438"/>
    <w:rsid w:val="00E760BC"/>
    <w:rsid w:val="00E76F0D"/>
    <w:rsid w:val="00E773AA"/>
    <w:rsid w:val="00E77873"/>
    <w:rsid w:val="00E77924"/>
    <w:rsid w:val="00E77BC2"/>
    <w:rsid w:val="00E80499"/>
    <w:rsid w:val="00E80520"/>
    <w:rsid w:val="00E815E8"/>
    <w:rsid w:val="00E82780"/>
    <w:rsid w:val="00E82CC4"/>
    <w:rsid w:val="00E8331A"/>
    <w:rsid w:val="00E83AC2"/>
    <w:rsid w:val="00E84267"/>
    <w:rsid w:val="00E84F3D"/>
    <w:rsid w:val="00E85743"/>
    <w:rsid w:val="00E857E1"/>
    <w:rsid w:val="00E86A25"/>
    <w:rsid w:val="00E8730A"/>
    <w:rsid w:val="00E879BF"/>
    <w:rsid w:val="00E9010F"/>
    <w:rsid w:val="00E905B2"/>
    <w:rsid w:val="00E9189C"/>
    <w:rsid w:val="00E91E62"/>
    <w:rsid w:val="00E92151"/>
    <w:rsid w:val="00E93B6F"/>
    <w:rsid w:val="00E93DED"/>
    <w:rsid w:val="00E94860"/>
    <w:rsid w:val="00E949DF"/>
    <w:rsid w:val="00E94B3D"/>
    <w:rsid w:val="00E9533A"/>
    <w:rsid w:val="00E95461"/>
    <w:rsid w:val="00E95C50"/>
    <w:rsid w:val="00E9773C"/>
    <w:rsid w:val="00E97A3E"/>
    <w:rsid w:val="00EA0D0C"/>
    <w:rsid w:val="00EA2A22"/>
    <w:rsid w:val="00EA2C00"/>
    <w:rsid w:val="00EA31FB"/>
    <w:rsid w:val="00EA3DE6"/>
    <w:rsid w:val="00EA40A3"/>
    <w:rsid w:val="00EA57C9"/>
    <w:rsid w:val="00EA69BB"/>
    <w:rsid w:val="00EA6B88"/>
    <w:rsid w:val="00EA6F24"/>
    <w:rsid w:val="00EA74F1"/>
    <w:rsid w:val="00EA7635"/>
    <w:rsid w:val="00EB1573"/>
    <w:rsid w:val="00EB2A80"/>
    <w:rsid w:val="00EB32C0"/>
    <w:rsid w:val="00EB43E1"/>
    <w:rsid w:val="00EB60F5"/>
    <w:rsid w:val="00EB74C2"/>
    <w:rsid w:val="00EC1234"/>
    <w:rsid w:val="00EC1637"/>
    <w:rsid w:val="00EC1D98"/>
    <w:rsid w:val="00EC2100"/>
    <w:rsid w:val="00EC2C6B"/>
    <w:rsid w:val="00EC3F99"/>
    <w:rsid w:val="00EC5DF2"/>
    <w:rsid w:val="00EC5E93"/>
    <w:rsid w:val="00ED01EF"/>
    <w:rsid w:val="00ED0393"/>
    <w:rsid w:val="00ED0989"/>
    <w:rsid w:val="00ED14EA"/>
    <w:rsid w:val="00ED19F7"/>
    <w:rsid w:val="00ED1A46"/>
    <w:rsid w:val="00ED21DF"/>
    <w:rsid w:val="00ED21E0"/>
    <w:rsid w:val="00ED2226"/>
    <w:rsid w:val="00ED2698"/>
    <w:rsid w:val="00ED3D00"/>
    <w:rsid w:val="00ED3D74"/>
    <w:rsid w:val="00ED4075"/>
    <w:rsid w:val="00ED452A"/>
    <w:rsid w:val="00ED4727"/>
    <w:rsid w:val="00ED4862"/>
    <w:rsid w:val="00ED4867"/>
    <w:rsid w:val="00ED4D15"/>
    <w:rsid w:val="00ED5BCA"/>
    <w:rsid w:val="00ED5E5A"/>
    <w:rsid w:val="00ED680B"/>
    <w:rsid w:val="00ED6F39"/>
    <w:rsid w:val="00ED7304"/>
    <w:rsid w:val="00EE0AB0"/>
    <w:rsid w:val="00EE1114"/>
    <w:rsid w:val="00EE14F8"/>
    <w:rsid w:val="00EE1EAB"/>
    <w:rsid w:val="00EE2B02"/>
    <w:rsid w:val="00EE4B6D"/>
    <w:rsid w:val="00EE58CD"/>
    <w:rsid w:val="00EE597A"/>
    <w:rsid w:val="00EE6B1E"/>
    <w:rsid w:val="00EE6D6B"/>
    <w:rsid w:val="00EE77EA"/>
    <w:rsid w:val="00EE7E34"/>
    <w:rsid w:val="00EE7ECE"/>
    <w:rsid w:val="00EF1741"/>
    <w:rsid w:val="00EF1BE3"/>
    <w:rsid w:val="00EF2116"/>
    <w:rsid w:val="00EF368A"/>
    <w:rsid w:val="00EF3758"/>
    <w:rsid w:val="00EF381C"/>
    <w:rsid w:val="00EF4074"/>
    <w:rsid w:val="00EF49CB"/>
    <w:rsid w:val="00EF4AA9"/>
    <w:rsid w:val="00EF4BD9"/>
    <w:rsid w:val="00EF63FA"/>
    <w:rsid w:val="00EF650B"/>
    <w:rsid w:val="00EF66AE"/>
    <w:rsid w:val="00EF6C32"/>
    <w:rsid w:val="00EF798F"/>
    <w:rsid w:val="00EF7D71"/>
    <w:rsid w:val="00F00119"/>
    <w:rsid w:val="00F00398"/>
    <w:rsid w:val="00F012FD"/>
    <w:rsid w:val="00F01AC3"/>
    <w:rsid w:val="00F01E48"/>
    <w:rsid w:val="00F03418"/>
    <w:rsid w:val="00F03571"/>
    <w:rsid w:val="00F038FD"/>
    <w:rsid w:val="00F04954"/>
    <w:rsid w:val="00F07046"/>
    <w:rsid w:val="00F0716E"/>
    <w:rsid w:val="00F0742D"/>
    <w:rsid w:val="00F074E8"/>
    <w:rsid w:val="00F07CAD"/>
    <w:rsid w:val="00F1090C"/>
    <w:rsid w:val="00F10E7E"/>
    <w:rsid w:val="00F11067"/>
    <w:rsid w:val="00F11DCA"/>
    <w:rsid w:val="00F12180"/>
    <w:rsid w:val="00F13847"/>
    <w:rsid w:val="00F1406C"/>
    <w:rsid w:val="00F14FC5"/>
    <w:rsid w:val="00F15A9B"/>
    <w:rsid w:val="00F1694B"/>
    <w:rsid w:val="00F16B2D"/>
    <w:rsid w:val="00F17390"/>
    <w:rsid w:val="00F17679"/>
    <w:rsid w:val="00F17E5C"/>
    <w:rsid w:val="00F200C6"/>
    <w:rsid w:val="00F20E50"/>
    <w:rsid w:val="00F210A1"/>
    <w:rsid w:val="00F21718"/>
    <w:rsid w:val="00F228C3"/>
    <w:rsid w:val="00F230A6"/>
    <w:rsid w:val="00F23637"/>
    <w:rsid w:val="00F2434A"/>
    <w:rsid w:val="00F25A90"/>
    <w:rsid w:val="00F2608C"/>
    <w:rsid w:val="00F26509"/>
    <w:rsid w:val="00F270AF"/>
    <w:rsid w:val="00F2743F"/>
    <w:rsid w:val="00F3009A"/>
    <w:rsid w:val="00F30976"/>
    <w:rsid w:val="00F309DE"/>
    <w:rsid w:val="00F30DD2"/>
    <w:rsid w:val="00F30DF2"/>
    <w:rsid w:val="00F31030"/>
    <w:rsid w:val="00F33075"/>
    <w:rsid w:val="00F3340B"/>
    <w:rsid w:val="00F344EB"/>
    <w:rsid w:val="00F349F9"/>
    <w:rsid w:val="00F36023"/>
    <w:rsid w:val="00F36125"/>
    <w:rsid w:val="00F36256"/>
    <w:rsid w:val="00F3648F"/>
    <w:rsid w:val="00F365D5"/>
    <w:rsid w:val="00F367B5"/>
    <w:rsid w:val="00F36DD9"/>
    <w:rsid w:val="00F37504"/>
    <w:rsid w:val="00F378D4"/>
    <w:rsid w:val="00F37D5B"/>
    <w:rsid w:val="00F40602"/>
    <w:rsid w:val="00F40903"/>
    <w:rsid w:val="00F40BF0"/>
    <w:rsid w:val="00F418B5"/>
    <w:rsid w:val="00F4190C"/>
    <w:rsid w:val="00F42E3A"/>
    <w:rsid w:val="00F4380D"/>
    <w:rsid w:val="00F43CE8"/>
    <w:rsid w:val="00F445BD"/>
    <w:rsid w:val="00F44EEF"/>
    <w:rsid w:val="00F450A0"/>
    <w:rsid w:val="00F45377"/>
    <w:rsid w:val="00F45CCD"/>
    <w:rsid w:val="00F45FE5"/>
    <w:rsid w:val="00F475AA"/>
    <w:rsid w:val="00F50435"/>
    <w:rsid w:val="00F5127A"/>
    <w:rsid w:val="00F512E3"/>
    <w:rsid w:val="00F519A5"/>
    <w:rsid w:val="00F51E97"/>
    <w:rsid w:val="00F52A09"/>
    <w:rsid w:val="00F52A42"/>
    <w:rsid w:val="00F52D2A"/>
    <w:rsid w:val="00F52EAD"/>
    <w:rsid w:val="00F53491"/>
    <w:rsid w:val="00F5384E"/>
    <w:rsid w:val="00F53BA8"/>
    <w:rsid w:val="00F54328"/>
    <w:rsid w:val="00F54DDE"/>
    <w:rsid w:val="00F55819"/>
    <w:rsid w:val="00F56250"/>
    <w:rsid w:val="00F56AB7"/>
    <w:rsid w:val="00F600AC"/>
    <w:rsid w:val="00F61030"/>
    <w:rsid w:val="00F61CAC"/>
    <w:rsid w:val="00F61F75"/>
    <w:rsid w:val="00F62424"/>
    <w:rsid w:val="00F62B6E"/>
    <w:rsid w:val="00F64610"/>
    <w:rsid w:val="00F661C0"/>
    <w:rsid w:val="00F66B5B"/>
    <w:rsid w:val="00F70871"/>
    <w:rsid w:val="00F721D1"/>
    <w:rsid w:val="00F7227E"/>
    <w:rsid w:val="00F73129"/>
    <w:rsid w:val="00F73384"/>
    <w:rsid w:val="00F73781"/>
    <w:rsid w:val="00F73C79"/>
    <w:rsid w:val="00F73C97"/>
    <w:rsid w:val="00F74049"/>
    <w:rsid w:val="00F74CD1"/>
    <w:rsid w:val="00F74FEE"/>
    <w:rsid w:val="00F75669"/>
    <w:rsid w:val="00F809F8"/>
    <w:rsid w:val="00F80DBB"/>
    <w:rsid w:val="00F8159E"/>
    <w:rsid w:val="00F820FC"/>
    <w:rsid w:val="00F82F15"/>
    <w:rsid w:val="00F83142"/>
    <w:rsid w:val="00F836AA"/>
    <w:rsid w:val="00F83996"/>
    <w:rsid w:val="00F83E47"/>
    <w:rsid w:val="00F83ED4"/>
    <w:rsid w:val="00F841D5"/>
    <w:rsid w:val="00F863D3"/>
    <w:rsid w:val="00F872E3"/>
    <w:rsid w:val="00F87906"/>
    <w:rsid w:val="00F907B6"/>
    <w:rsid w:val="00F90EA5"/>
    <w:rsid w:val="00F91B46"/>
    <w:rsid w:val="00F91C48"/>
    <w:rsid w:val="00F91E7C"/>
    <w:rsid w:val="00F91F7B"/>
    <w:rsid w:val="00F9282C"/>
    <w:rsid w:val="00F928D4"/>
    <w:rsid w:val="00F92A35"/>
    <w:rsid w:val="00F92CC0"/>
    <w:rsid w:val="00F93498"/>
    <w:rsid w:val="00F93701"/>
    <w:rsid w:val="00F9417B"/>
    <w:rsid w:val="00F94475"/>
    <w:rsid w:val="00F94C92"/>
    <w:rsid w:val="00F96008"/>
    <w:rsid w:val="00F962C3"/>
    <w:rsid w:val="00F96C77"/>
    <w:rsid w:val="00F97DF1"/>
    <w:rsid w:val="00FA0610"/>
    <w:rsid w:val="00FA0D6B"/>
    <w:rsid w:val="00FA13BE"/>
    <w:rsid w:val="00FA182D"/>
    <w:rsid w:val="00FA19E0"/>
    <w:rsid w:val="00FA1B48"/>
    <w:rsid w:val="00FA1E96"/>
    <w:rsid w:val="00FA259D"/>
    <w:rsid w:val="00FA3317"/>
    <w:rsid w:val="00FA331B"/>
    <w:rsid w:val="00FA3342"/>
    <w:rsid w:val="00FA3F4A"/>
    <w:rsid w:val="00FA4220"/>
    <w:rsid w:val="00FA438D"/>
    <w:rsid w:val="00FA47EF"/>
    <w:rsid w:val="00FA557A"/>
    <w:rsid w:val="00FA5FBC"/>
    <w:rsid w:val="00FA7318"/>
    <w:rsid w:val="00FA73CA"/>
    <w:rsid w:val="00FA79A6"/>
    <w:rsid w:val="00FA7A34"/>
    <w:rsid w:val="00FB1428"/>
    <w:rsid w:val="00FB2018"/>
    <w:rsid w:val="00FB260D"/>
    <w:rsid w:val="00FB3733"/>
    <w:rsid w:val="00FB3F28"/>
    <w:rsid w:val="00FB40EC"/>
    <w:rsid w:val="00FB51FE"/>
    <w:rsid w:val="00FB558E"/>
    <w:rsid w:val="00FB7B33"/>
    <w:rsid w:val="00FC0120"/>
    <w:rsid w:val="00FC021E"/>
    <w:rsid w:val="00FC1108"/>
    <w:rsid w:val="00FC26BE"/>
    <w:rsid w:val="00FC3825"/>
    <w:rsid w:val="00FC3A12"/>
    <w:rsid w:val="00FC40E8"/>
    <w:rsid w:val="00FC66FF"/>
    <w:rsid w:val="00FC6853"/>
    <w:rsid w:val="00FC6F47"/>
    <w:rsid w:val="00FC6FE3"/>
    <w:rsid w:val="00FD0010"/>
    <w:rsid w:val="00FD0B6D"/>
    <w:rsid w:val="00FD3C2D"/>
    <w:rsid w:val="00FD3E16"/>
    <w:rsid w:val="00FD4733"/>
    <w:rsid w:val="00FD4796"/>
    <w:rsid w:val="00FD4820"/>
    <w:rsid w:val="00FD4AF9"/>
    <w:rsid w:val="00FD4FF5"/>
    <w:rsid w:val="00FD540A"/>
    <w:rsid w:val="00FD5D78"/>
    <w:rsid w:val="00FD6BE8"/>
    <w:rsid w:val="00FD70ED"/>
    <w:rsid w:val="00FD70EE"/>
    <w:rsid w:val="00FD7AF0"/>
    <w:rsid w:val="00FD7E6E"/>
    <w:rsid w:val="00FE0150"/>
    <w:rsid w:val="00FE02F3"/>
    <w:rsid w:val="00FE0488"/>
    <w:rsid w:val="00FE0CA8"/>
    <w:rsid w:val="00FE12F6"/>
    <w:rsid w:val="00FE1D22"/>
    <w:rsid w:val="00FE2503"/>
    <w:rsid w:val="00FE254B"/>
    <w:rsid w:val="00FE33E7"/>
    <w:rsid w:val="00FE3413"/>
    <w:rsid w:val="00FE4511"/>
    <w:rsid w:val="00FE4766"/>
    <w:rsid w:val="00FE5433"/>
    <w:rsid w:val="00FE6C9A"/>
    <w:rsid w:val="00FE74EC"/>
    <w:rsid w:val="00FE78A3"/>
    <w:rsid w:val="00FE7F08"/>
    <w:rsid w:val="00FF05BA"/>
    <w:rsid w:val="00FF07F2"/>
    <w:rsid w:val="00FF0FE8"/>
    <w:rsid w:val="00FF10B9"/>
    <w:rsid w:val="00FF17DD"/>
    <w:rsid w:val="00FF1BDB"/>
    <w:rsid w:val="00FF256A"/>
    <w:rsid w:val="00FF25F7"/>
    <w:rsid w:val="00FF2B6E"/>
    <w:rsid w:val="00FF36F2"/>
    <w:rsid w:val="00FF443F"/>
    <w:rsid w:val="00FF499B"/>
    <w:rsid w:val="00FF6D88"/>
    <w:rsid w:val="00FF6F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,#004074"/>
    </o:shapedefaults>
    <o:shapelayout v:ext="edit">
      <o:idmap v:ext="edit" data="2"/>
    </o:shapelayout>
  </w:shapeDefaults>
  <w:decimalSymbol w:val=","/>
  <w:listSeparator w:val=";"/>
  <w14:docId w14:val="2E450FC3"/>
  <w15:docId w15:val="{5EBBDF8C-0BC2-4FE7-AA1F-30FEA309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273F"/>
    <w:rPr>
      <w:rFonts w:ascii="Arial" w:hAnsi="Arial" w:cs="Arial"/>
      <w:sz w:val="18"/>
      <w:szCs w:val="18"/>
    </w:rPr>
  </w:style>
  <w:style w:type="paragraph" w:styleId="Balk1">
    <w:name w:val="heading 1"/>
    <w:basedOn w:val="Normal"/>
    <w:next w:val="Normal"/>
    <w:qFormat/>
    <w:rsid w:val="00C2673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164A46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8538C4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alk4">
    <w:name w:val="heading 4"/>
    <w:basedOn w:val="Normal"/>
    <w:next w:val="Normal"/>
    <w:qFormat/>
    <w:rsid w:val="00364F9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alk5">
    <w:name w:val="heading 5"/>
    <w:basedOn w:val="Normal"/>
    <w:next w:val="Normal"/>
    <w:qFormat/>
    <w:rsid w:val="00364F9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EC3F99"/>
    <w:pPr>
      <w:keepNext/>
      <w:widowControl w:val="0"/>
      <w:shd w:val="clear" w:color="auto" w:fill="FFFFFF"/>
      <w:tabs>
        <w:tab w:val="left" w:pos="2131"/>
      </w:tabs>
      <w:autoSpaceDE w:val="0"/>
      <w:autoSpaceDN w:val="0"/>
      <w:adjustRightInd w:val="0"/>
      <w:outlineLvl w:val="5"/>
    </w:pPr>
    <w:rPr>
      <w:rFonts w:eastAsia="Times New Roman"/>
      <w:color w:val="000000"/>
      <w:spacing w:val="5"/>
    </w:rPr>
  </w:style>
  <w:style w:type="paragraph" w:styleId="Balk7">
    <w:name w:val="heading 7"/>
    <w:basedOn w:val="Normal"/>
    <w:next w:val="Normal"/>
    <w:qFormat/>
    <w:rsid w:val="00EC3F99"/>
    <w:pPr>
      <w:keepNext/>
      <w:widowControl w:val="0"/>
      <w:autoSpaceDE w:val="0"/>
      <w:autoSpaceDN w:val="0"/>
      <w:adjustRightInd w:val="0"/>
      <w:outlineLvl w:val="6"/>
    </w:pPr>
    <w:rPr>
      <w:rFonts w:eastAsia="Times New Roman"/>
      <w:szCs w:val="20"/>
    </w:rPr>
  </w:style>
  <w:style w:type="paragraph" w:styleId="Balk8">
    <w:name w:val="heading 8"/>
    <w:basedOn w:val="Normal"/>
    <w:next w:val="Normal"/>
    <w:qFormat/>
    <w:rsid w:val="00EC3F99"/>
    <w:pPr>
      <w:keepNext/>
      <w:widowControl w:val="0"/>
      <w:shd w:val="clear" w:color="auto" w:fill="FFFFFF"/>
      <w:tabs>
        <w:tab w:val="left" w:pos="5770"/>
      </w:tabs>
      <w:autoSpaceDE w:val="0"/>
      <w:autoSpaceDN w:val="0"/>
      <w:adjustRightInd w:val="0"/>
      <w:jc w:val="both"/>
      <w:outlineLvl w:val="7"/>
    </w:pPr>
    <w:rPr>
      <w:rFonts w:eastAsia="Times New Roman"/>
      <w:b/>
      <w:bCs/>
      <w:color w:val="000000"/>
      <w:spacing w:val="1"/>
    </w:rPr>
  </w:style>
  <w:style w:type="paragraph" w:styleId="Balk9">
    <w:name w:val="heading 9"/>
    <w:basedOn w:val="Normal"/>
    <w:next w:val="Normal"/>
    <w:qFormat/>
    <w:rsid w:val="00EC3F99"/>
    <w:pPr>
      <w:keepNext/>
      <w:widowControl w:val="0"/>
      <w:autoSpaceDE w:val="0"/>
      <w:autoSpaceDN w:val="0"/>
      <w:adjustRightInd w:val="0"/>
      <w:jc w:val="both"/>
      <w:outlineLvl w:val="8"/>
    </w:pPr>
    <w:rPr>
      <w:rFonts w:eastAsia="Times New Roman"/>
      <w:color w:val="FF66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5E1EF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E1EF2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0D0A"/>
  </w:style>
  <w:style w:type="table" w:styleId="TabloKlavuzu">
    <w:name w:val="Table Grid"/>
    <w:basedOn w:val="NormalTablo"/>
    <w:rsid w:val="00401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527FFB"/>
    <w:rPr>
      <w:rFonts w:ascii="Tahoma" w:hAnsi="Tahoma" w:cs="Tahoma"/>
      <w:sz w:val="16"/>
      <w:szCs w:val="16"/>
    </w:rPr>
  </w:style>
  <w:style w:type="paragraph" w:styleId="ListeMaddemi">
    <w:name w:val="List Bullet"/>
    <w:basedOn w:val="Normal"/>
    <w:rsid w:val="002F3ADB"/>
    <w:pPr>
      <w:numPr>
        <w:numId w:val="1"/>
      </w:numPr>
    </w:pPr>
  </w:style>
  <w:style w:type="paragraph" w:styleId="GvdeMetniGirintisi">
    <w:name w:val="Body Text Indent"/>
    <w:basedOn w:val="Normal"/>
    <w:rsid w:val="001A3F62"/>
    <w:pPr>
      <w:spacing w:line="240" w:lineRule="atLeast"/>
      <w:ind w:left="425" w:hanging="425"/>
      <w:jc w:val="both"/>
    </w:pPr>
    <w:rPr>
      <w:rFonts w:eastAsia="Times New Roman"/>
      <w:b/>
      <w:sz w:val="17"/>
      <w:szCs w:val="17"/>
    </w:rPr>
  </w:style>
  <w:style w:type="paragraph" w:styleId="GvdeMetniGirintisi2">
    <w:name w:val="Body Text Indent 2"/>
    <w:basedOn w:val="Normal"/>
    <w:rsid w:val="008538C4"/>
    <w:pPr>
      <w:spacing w:after="120" w:line="480" w:lineRule="auto"/>
      <w:ind w:left="283"/>
    </w:pPr>
  </w:style>
  <w:style w:type="paragraph" w:styleId="GvdeMetniGirintisi3">
    <w:name w:val="Body Text Indent 3"/>
    <w:basedOn w:val="Normal"/>
    <w:rsid w:val="008538C4"/>
    <w:pPr>
      <w:spacing w:after="120"/>
      <w:ind w:left="283"/>
    </w:pPr>
    <w:rPr>
      <w:sz w:val="16"/>
      <w:szCs w:val="16"/>
    </w:rPr>
  </w:style>
  <w:style w:type="paragraph" w:styleId="GvdeMetni">
    <w:name w:val="Body Text"/>
    <w:basedOn w:val="Normal"/>
    <w:rsid w:val="008538C4"/>
    <w:pPr>
      <w:spacing w:after="120"/>
    </w:pPr>
    <w:rPr>
      <w:rFonts w:eastAsia="Times New Roman"/>
    </w:rPr>
  </w:style>
  <w:style w:type="paragraph" w:styleId="GvdeMetni3">
    <w:name w:val="Body Text 3"/>
    <w:basedOn w:val="Normal"/>
    <w:rsid w:val="008538C4"/>
    <w:pPr>
      <w:spacing w:after="120"/>
    </w:pPr>
    <w:rPr>
      <w:rFonts w:eastAsia="Times New Roman"/>
      <w:sz w:val="16"/>
      <w:szCs w:val="16"/>
    </w:rPr>
  </w:style>
  <w:style w:type="paragraph" w:styleId="GvdeMetni2">
    <w:name w:val="Body Text 2"/>
    <w:basedOn w:val="Normal"/>
    <w:rsid w:val="008538C4"/>
    <w:pPr>
      <w:spacing w:after="120" w:line="480" w:lineRule="auto"/>
    </w:pPr>
    <w:rPr>
      <w:rFonts w:eastAsia="Times New Roman"/>
    </w:rPr>
  </w:style>
  <w:style w:type="paragraph" w:customStyle="1" w:styleId="soru">
    <w:name w:val="soru"/>
    <w:basedOn w:val="Normal"/>
    <w:rsid w:val="00C26736"/>
    <w:pPr>
      <w:spacing w:before="20" w:after="20" w:line="200" w:lineRule="atLeast"/>
      <w:ind w:left="425" w:hanging="425"/>
      <w:jc w:val="both"/>
    </w:pPr>
    <w:rPr>
      <w:rFonts w:eastAsia="Times New Roman"/>
      <w:b/>
    </w:rPr>
  </w:style>
  <w:style w:type="paragraph" w:customStyle="1" w:styleId="ikili">
    <w:name w:val="ikili"/>
    <w:basedOn w:val="Normal"/>
    <w:rsid w:val="00C26736"/>
    <w:pPr>
      <w:tabs>
        <w:tab w:val="left" w:pos="2410"/>
      </w:tabs>
      <w:spacing w:before="20" w:after="20" w:line="200" w:lineRule="atLeast"/>
      <w:ind w:left="425"/>
      <w:jc w:val="both"/>
    </w:pPr>
    <w:rPr>
      <w:rFonts w:eastAsia="Times New Roman"/>
    </w:rPr>
  </w:style>
  <w:style w:type="paragraph" w:customStyle="1" w:styleId="dnen">
    <w:name w:val="dönen"/>
    <w:basedOn w:val="ikili"/>
    <w:rsid w:val="00C26736"/>
    <w:pPr>
      <w:tabs>
        <w:tab w:val="clear" w:pos="2410"/>
      </w:tabs>
      <w:ind w:left="709" w:hanging="284"/>
    </w:pPr>
  </w:style>
  <w:style w:type="paragraph" w:customStyle="1" w:styleId="romen">
    <w:name w:val="romen"/>
    <w:basedOn w:val="soru"/>
    <w:rsid w:val="00C26736"/>
    <w:pPr>
      <w:tabs>
        <w:tab w:val="right" w:pos="630"/>
        <w:tab w:val="left" w:pos="709"/>
      </w:tabs>
      <w:ind w:left="709" w:hanging="709"/>
    </w:pPr>
    <w:rPr>
      <w:b w:val="0"/>
    </w:rPr>
  </w:style>
  <w:style w:type="paragraph" w:styleId="NormalWeb">
    <w:name w:val="Normal (Web)"/>
    <w:basedOn w:val="Normal"/>
    <w:uiPriority w:val="99"/>
    <w:rsid w:val="00C26736"/>
    <w:pPr>
      <w:spacing w:before="100" w:beforeAutospacing="1" w:after="100" w:afterAutospacing="1"/>
    </w:pPr>
    <w:rPr>
      <w:rFonts w:eastAsia="Times New Roman"/>
    </w:rPr>
  </w:style>
  <w:style w:type="paragraph" w:styleId="KonuBal">
    <w:name w:val="Title"/>
    <w:basedOn w:val="Normal"/>
    <w:qFormat/>
    <w:rsid w:val="00364F9A"/>
    <w:pPr>
      <w:jc w:val="center"/>
    </w:pPr>
    <w:rPr>
      <w:rFonts w:eastAsia="Times New Roman"/>
      <w:b/>
      <w:bCs/>
      <w:sz w:val="20"/>
    </w:rPr>
  </w:style>
  <w:style w:type="paragraph" w:styleId="Altyaz">
    <w:name w:val="Subtitle"/>
    <w:basedOn w:val="Normal"/>
    <w:qFormat/>
    <w:rsid w:val="00364F9A"/>
    <w:pPr>
      <w:jc w:val="center"/>
    </w:pPr>
    <w:rPr>
      <w:rFonts w:eastAsia="Times New Roman"/>
      <w:b/>
      <w:bCs/>
      <w:iCs/>
    </w:rPr>
  </w:style>
  <w:style w:type="paragraph" w:styleId="NormalGirinti">
    <w:name w:val="Normal Indent"/>
    <w:basedOn w:val="Normal"/>
    <w:rsid w:val="00364F9A"/>
    <w:pPr>
      <w:jc w:val="both"/>
    </w:pPr>
    <w:rPr>
      <w:rFonts w:eastAsia="Times New Roman"/>
      <w:szCs w:val="20"/>
      <w:lang w:val="en-AU"/>
    </w:rPr>
  </w:style>
  <w:style w:type="paragraph" w:styleId="bekMetni">
    <w:name w:val="Block Text"/>
    <w:basedOn w:val="Normal"/>
    <w:rsid w:val="00EC3F99"/>
    <w:pPr>
      <w:widowControl w:val="0"/>
      <w:shd w:val="clear" w:color="auto" w:fill="FFFFFF"/>
      <w:autoSpaceDE w:val="0"/>
      <w:autoSpaceDN w:val="0"/>
      <w:adjustRightInd w:val="0"/>
      <w:spacing w:before="259" w:line="278" w:lineRule="exact"/>
      <w:ind w:left="-284" w:right="10"/>
      <w:jc w:val="center"/>
    </w:pPr>
    <w:rPr>
      <w:rFonts w:eastAsia="Times New Roman"/>
      <w:b/>
      <w:color w:val="000000"/>
      <w:spacing w:val="5"/>
    </w:rPr>
  </w:style>
  <w:style w:type="paragraph" w:styleId="BelgeBalantlar">
    <w:name w:val="Document Map"/>
    <w:basedOn w:val="Normal"/>
    <w:next w:val="Normal"/>
    <w:semiHidden/>
    <w:rsid w:val="000F286D"/>
    <w:pPr>
      <w:shd w:val="clear" w:color="auto" w:fill="000080"/>
    </w:pPr>
    <w:rPr>
      <w:rFonts w:ascii="Tahoma" w:eastAsia="Times New Roman" w:hAnsi="Tahoma" w:cs="Tahoma"/>
      <w:sz w:val="24"/>
      <w:szCs w:val="24"/>
    </w:rPr>
  </w:style>
  <w:style w:type="numbering" w:customStyle="1" w:styleId="StilNumaralandrlmanahatKaln">
    <w:name w:val="Stil Numaralandırılmış anahat Kalın"/>
    <w:basedOn w:val="ListeYok"/>
    <w:rsid w:val="000F286D"/>
    <w:pPr>
      <w:numPr>
        <w:numId w:val="2"/>
      </w:numPr>
    </w:pPr>
  </w:style>
  <w:style w:type="character" w:customStyle="1" w:styleId="StilKaln">
    <w:name w:val="Stil Kalın"/>
    <w:basedOn w:val="VarsaylanParagrafYazTipi"/>
    <w:rsid w:val="000F286D"/>
    <w:rPr>
      <w:rFonts w:ascii="Arial" w:hAnsi="Arial"/>
      <w:b/>
      <w:bCs/>
      <w:sz w:val="18"/>
    </w:rPr>
  </w:style>
  <w:style w:type="character" w:customStyle="1" w:styleId="StilKalnAltizili">
    <w:name w:val="Stil Kalın Altı Çizili"/>
    <w:basedOn w:val="VarsaylanParagrafYazTipi"/>
    <w:rsid w:val="000F286D"/>
    <w:rPr>
      <w:rFonts w:ascii="Arial" w:hAnsi="Arial"/>
      <w:b/>
      <w:bCs/>
      <w:sz w:val="18"/>
      <w:u w:val="single"/>
    </w:rPr>
  </w:style>
  <w:style w:type="paragraph" w:customStyle="1" w:styleId="StilSol07cm">
    <w:name w:val="Stil Sol:  07 cm"/>
    <w:basedOn w:val="Normal"/>
    <w:rsid w:val="000F286D"/>
    <w:pPr>
      <w:ind w:left="397"/>
    </w:pPr>
    <w:rPr>
      <w:rFonts w:ascii="Times New Roman" w:eastAsia="Times New Roman" w:hAnsi="Times New Roman" w:cs="Times New Roman"/>
      <w:sz w:val="24"/>
      <w:szCs w:val="20"/>
    </w:rPr>
  </w:style>
  <w:style w:type="paragraph" w:styleId="ResimYazs">
    <w:name w:val="caption"/>
    <w:basedOn w:val="Normal"/>
    <w:next w:val="Normal"/>
    <w:qFormat/>
    <w:rsid w:val="000F286D"/>
    <w:pPr>
      <w:ind w:left="357"/>
      <w:jc w:val="right"/>
    </w:pPr>
    <w:rPr>
      <w:rFonts w:ascii="Vogue" w:eastAsia="Times New Roman" w:hAnsi="Vogue" w:cs="Times New Roman"/>
      <w:b/>
      <w:sz w:val="20"/>
      <w:szCs w:val="20"/>
    </w:rPr>
  </w:style>
  <w:style w:type="character" w:customStyle="1" w:styleId="detayhaber">
    <w:name w:val="detay_haber"/>
    <w:basedOn w:val="VarsaylanParagrafYazTipi"/>
    <w:rsid w:val="000F286D"/>
  </w:style>
  <w:style w:type="paragraph" w:customStyle="1" w:styleId="soruChar">
    <w:name w:val="soru Char"/>
    <w:basedOn w:val="Normal"/>
    <w:rsid w:val="000F286D"/>
    <w:pPr>
      <w:spacing w:before="40" w:after="20" w:line="240" w:lineRule="atLeast"/>
      <w:ind w:left="425" w:hanging="425"/>
      <w:jc w:val="both"/>
    </w:pPr>
    <w:rPr>
      <w:rFonts w:ascii="Verdana" w:eastAsia="Times New Roman" w:hAnsi="Verdana" w:cs="Times New Roman"/>
      <w:b/>
      <w:szCs w:val="20"/>
    </w:rPr>
  </w:style>
  <w:style w:type="paragraph" w:customStyle="1" w:styleId="t">
    <w:name w:val="t"/>
    <w:rsid w:val="006853F3"/>
    <w:pPr>
      <w:tabs>
        <w:tab w:val="left" w:pos="1180"/>
        <w:tab w:val="left" w:pos="1860"/>
        <w:tab w:val="left" w:pos="2600"/>
        <w:tab w:val="left" w:pos="3400"/>
      </w:tabs>
      <w:spacing w:before="40" w:after="40" w:line="240" w:lineRule="atLeast"/>
      <w:ind w:left="420"/>
    </w:pPr>
    <w:rPr>
      <w:rFonts w:ascii="Helvetica" w:eastAsia="Times New Roman" w:hAnsi="Helvetica" w:cs="Helvetica"/>
      <w:noProof/>
      <w:sz w:val="18"/>
      <w:lang w:val="en-US" w:eastAsia="en-US"/>
    </w:rPr>
  </w:style>
  <w:style w:type="paragraph" w:customStyle="1" w:styleId="seenek">
    <w:name w:val="seçenek"/>
    <w:basedOn w:val="Normal"/>
    <w:rsid w:val="00875055"/>
    <w:pPr>
      <w:tabs>
        <w:tab w:val="left" w:pos="851"/>
        <w:tab w:val="left" w:pos="1204"/>
        <w:tab w:val="left" w:pos="1764"/>
        <w:tab w:val="left" w:pos="2044"/>
        <w:tab w:val="left" w:pos="2464"/>
        <w:tab w:val="left" w:pos="2884"/>
        <w:tab w:val="left" w:pos="3192"/>
        <w:tab w:val="left" w:pos="3682"/>
      </w:tabs>
      <w:spacing w:before="20" w:after="20" w:line="220" w:lineRule="atLeast"/>
      <w:ind w:left="653" w:hanging="284"/>
      <w:jc w:val="both"/>
    </w:pPr>
    <w:rPr>
      <w:rFonts w:eastAsia="Times New Roman" w:cs="Times New Roman"/>
      <w:sz w:val="17"/>
      <w:szCs w:val="20"/>
    </w:rPr>
  </w:style>
  <w:style w:type="character" w:customStyle="1" w:styleId="9">
    <w:name w:val="9"/>
    <w:aliases w:val="5"/>
    <w:basedOn w:val="VarsaylanParagrafYazTipi"/>
    <w:rsid w:val="00875055"/>
    <w:rPr>
      <w:rFonts w:ascii="Arial" w:hAnsi="Arial"/>
      <w:b/>
      <w:sz w:val="19"/>
    </w:rPr>
  </w:style>
  <w:style w:type="paragraph" w:customStyle="1" w:styleId="s1">
    <w:name w:val="s1"/>
    <w:basedOn w:val="Normal"/>
    <w:next w:val="seenek"/>
    <w:rsid w:val="00875055"/>
    <w:pPr>
      <w:widowControl w:val="0"/>
      <w:tabs>
        <w:tab w:val="left" w:pos="851"/>
        <w:tab w:val="left" w:pos="1204"/>
        <w:tab w:val="left" w:pos="1764"/>
        <w:tab w:val="left" w:pos="2044"/>
        <w:tab w:val="left" w:pos="2464"/>
        <w:tab w:val="left" w:pos="2884"/>
        <w:tab w:val="left" w:pos="3192"/>
        <w:tab w:val="left" w:pos="3682"/>
      </w:tabs>
      <w:spacing w:before="160" w:after="20" w:line="220" w:lineRule="atLeast"/>
      <w:ind w:left="653" w:hanging="284"/>
      <w:jc w:val="both"/>
    </w:pPr>
    <w:rPr>
      <w:rFonts w:eastAsia="Times New Roman" w:cs="Times New Roman"/>
      <w:sz w:val="17"/>
      <w:szCs w:val="20"/>
    </w:rPr>
  </w:style>
  <w:style w:type="paragraph" w:styleId="ListeParagraf">
    <w:name w:val="List Paragraph"/>
    <w:basedOn w:val="Normal"/>
    <w:uiPriority w:val="34"/>
    <w:qFormat/>
    <w:rsid w:val="00DF5CB7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36466D"/>
    <w:rPr>
      <w:color w:val="808080"/>
    </w:rPr>
  </w:style>
  <w:style w:type="character" w:styleId="Kpr">
    <w:name w:val="Hyperlink"/>
    <w:basedOn w:val="VarsaylanParagrafYazTipi"/>
    <w:uiPriority w:val="99"/>
    <w:rsid w:val="00A34F40"/>
    <w:rPr>
      <w:color w:val="0000FF"/>
      <w:u w:val="single"/>
    </w:rPr>
  </w:style>
  <w:style w:type="character" w:customStyle="1" w:styleId="A7">
    <w:name w:val="A7"/>
    <w:uiPriority w:val="99"/>
    <w:rsid w:val="00A25D06"/>
    <w:rPr>
      <w:b/>
      <w:bCs/>
      <w:color w:val="000000"/>
      <w:sz w:val="20"/>
      <w:szCs w:val="20"/>
      <w:u w:val="single"/>
    </w:rPr>
  </w:style>
  <w:style w:type="paragraph" w:customStyle="1" w:styleId="ListeParagraf1">
    <w:name w:val="Liste Paragraf1"/>
    <w:basedOn w:val="Normal"/>
    <w:qFormat/>
    <w:rsid w:val="00B622CF"/>
    <w:pPr>
      <w:spacing w:after="200"/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HTMLncedenBiimlendirilmi">
    <w:name w:val="HTML Preformatted"/>
    <w:basedOn w:val="Normal"/>
    <w:rsid w:val="001A47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styleId="Gl">
    <w:name w:val="Strong"/>
    <w:uiPriority w:val="22"/>
    <w:qFormat/>
    <w:rsid w:val="00E95461"/>
    <w:rPr>
      <w:b/>
      <w:bCs/>
    </w:rPr>
  </w:style>
  <w:style w:type="paragraph" w:styleId="AralkYok">
    <w:name w:val="No Spacing"/>
    <w:uiPriority w:val="1"/>
    <w:qFormat/>
    <w:rsid w:val="002256F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VarsaylanParagrafYazTipi"/>
    <w:rsid w:val="00CC2B4E"/>
  </w:style>
  <w:style w:type="character" w:customStyle="1" w:styleId="FontStyle31">
    <w:name w:val="Font Style31"/>
    <w:basedOn w:val="VarsaylanParagrafYazTipi"/>
    <w:uiPriority w:val="99"/>
    <w:rsid w:val="00453697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7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microsoft.com/office/2007/relationships/hdphoto" Target="media/hdphoto1.wdp"/><Relationship Id="rId36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7.emf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&#304;P&#304;RENA\Desktop\7-fen-yaz-1-1-5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B66F9F-5087-4C38-AD1C-96D7B272A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7-fen-yaz-1-1-5</Template>
  <TotalTime>3</TotalTime>
  <Pages>4</Pages>
  <Words>504</Words>
  <Characters>2877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UNİPİRENA</dc:creator>
  <cp:lastModifiedBy>ALİ UZUN</cp:lastModifiedBy>
  <cp:revision>8</cp:revision>
  <cp:lastPrinted>2016-01-03T20:04:00Z</cp:lastPrinted>
  <dcterms:created xsi:type="dcterms:W3CDTF">2023-03-19T13:17:00Z</dcterms:created>
  <dcterms:modified xsi:type="dcterms:W3CDTF">2023-03-19T13:21:00Z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