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6761F" w14:textId="77777777" w:rsidR="002A0425" w:rsidRDefault="00000000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  <w:r>
        <w:rPr>
          <w:noProof/>
        </w:rPr>
        <w:pict w14:anchorId="302F7839">
          <v:group id="_x0000_s4314" style="position:absolute;left:0;text-align:left;margin-left:-10.45pt;margin-top:.1pt;width:259.5pt;height:34.95pt;z-index:251652608" coordorigin="1140,4395" coordsize="4650,660">
            <v:roundrect id="_x0000_s4315" style="position:absolute;left:1140;top:4395;width:645;height:660" arcsize="10923f" strokecolor="#4f81bd" strokeweight="1.25pt">
              <v:shadow color="#868686"/>
              <v:textbox style="mso-next-textbox:#_x0000_s4315">
                <w:txbxContent>
                  <w:p w14:paraId="6A9A33F2" w14:textId="77777777" w:rsidR="0059207C" w:rsidRPr="00882E24" w:rsidRDefault="0059207C" w:rsidP="001A23BF">
                    <w:pPr>
                      <w:jc w:val="center"/>
                      <w:rPr>
                        <w:b/>
                        <w:sz w:val="2"/>
                      </w:rPr>
                    </w:pPr>
                  </w:p>
                  <w:p w14:paraId="38C7B6E3" w14:textId="77777777" w:rsidR="0059207C" w:rsidRPr="001A4740" w:rsidRDefault="0059207C" w:rsidP="001A23B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1A4740">
                      <w:rPr>
                        <w:b/>
                        <w:sz w:val="36"/>
                        <w:szCs w:val="36"/>
                      </w:rPr>
                      <w:t>A</w:t>
                    </w:r>
                  </w:p>
                </w:txbxContent>
              </v:textbox>
            </v:roundrect>
            <v:roundrect id="_x0000_s4316" style="position:absolute;left:1785;top:4395;width:4005;height:660" arcsize="10923f" strokecolor="#4f81bd" strokeweight="1.25pt">
              <v:shadow color="#868686"/>
              <v:textbox style="mso-next-textbox:#_x0000_s4316">
                <w:txbxContent>
                  <w:p w14:paraId="3EC67EF3" w14:textId="77777777" w:rsidR="0059207C" w:rsidRPr="00C27DCF" w:rsidRDefault="0059207C" w:rsidP="00F93701">
                    <w:pPr>
                      <w:spacing w:line="240" w:lineRule="exact"/>
                      <w:rPr>
                        <w:b/>
                      </w:rPr>
                    </w:pPr>
                    <w:r w:rsidRPr="00C27DCF">
                      <w:rPr>
                        <w:b/>
                      </w:rPr>
                      <w:t>Aşağıd</w:t>
                    </w:r>
                    <w:r w:rsidR="00F93701">
                      <w:rPr>
                        <w:b/>
                      </w:rPr>
                      <w:t>aki test sorularını üzerine iş</w:t>
                    </w:r>
                    <w:r w:rsidR="006F353C">
                      <w:rPr>
                        <w:b/>
                      </w:rPr>
                      <w:t>a</w:t>
                    </w:r>
                    <w:r w:rsidR="00F93701">
                      <w:rPr>
                        <w:b/>
                      </w:rPr>
                      <w:t>retleyerek cevaplayınız.(2</w:t>
                    </w:r>
                    <w:r w:rsidR="00DC2062">
                      <w:rPr>
                        <w:b/>
                      </w:rPr>
                      <w:t>0 x</w:t>
                    </w:r>
                    <w:r w:rsidR="00F93701">
                      <w:rPr>
                        <w:b/>
                      </w:rPr>
                      <w:t xml:space="preserve"> 5</w:t>
                    </w:r>
                    <w:r w:rsidR="00CA3524">
                      <w:rPr>
                        <w:b/>
                      </w:rPr>
                      <w:t xml:space="preserve"> Puan = 10</w:t>
                    </w:r>
                    <w:r w:rsidR="00F93701">
                      <w:rPr>
                        <w:b/>
                      </w:rPr>
                      <w:t>0 Puan)</w:t>
                    </w:r>
                    <w:r w:rsidR="00CA3524">
                      <w:rPr>
                        <w:b/>
                      </w:rPr>
                      <w:t xml:space="preserve"> </w:t>
                    </w:r>
                  </w:p>
                </w:txbxContent>
              </v:textbox>
            </v:roundrect>
          </v:group>
        </w:pict>
      </w:r>
    </w:p>
    <w:p w14:paraId="5F3E42E0" w14:textId="77777777" w:rsidR="00E549D5" w:rsidRDefault="00E549D5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</w:p>
    <w:p w14:paraId="72986D61" w14:textId="77777777" w:rsidR="00E549D5" w:rsidRDefault="00E549D5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</w:p>
    <w:p w14:paraId="5CA9128E" w14:textId="77777777" w:rsidR="00726FD2" w:rsidRPr="001A23BF" w:rsidRDefault="00726FD2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  <w:sectPr w:rsidR="00726FD2" w:rsidRPr="001A23BF" w:rsidSect="006340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2523" w:right="851" w:bottom="1418" w:left="851" w:header="1247" w:footer="425" w:gutter="0"/>
          <w:cols w:num="2" w:space="567"/>
          <w:titlePg/>
          <w:docGrid w:linePitch="360"/>
        </w:sectPr>
      </w:pPr>
    </w:p>
    <w:p w14:paraId="5D39B637" w14:textId="77777777" w:rsidR="005F75AC" w:rsidRDefault="005F75AC" w:rsidP="001A23BF">
      <w:pPr>
        <w:widowControl w:val="0"/>
        <w:jc w:val="both"/>
      </w:pPr>
      <w:r>
        <w:t xml:space="preserve"> </w:t>
      </w:r>
    </w:p>
    <w:p w14:paraId="0A1033A6" w14:textId="77777777" w:rsidR="00E549D5" w:rsidRDefault="00E549D5" w:rsidP="001A23BF">
      <w:pPr>
        <w:widowControl w:val="0"/>
        <w:jc w:val="both"/>
      </w:pPr>
    </w:p>
    <w:p w14:paraId="2A9A2EB7" w14:textId="77777777" w:rsidR="006340C8" w:rsidRDefault="00000000" w:rsidP="00D44638">
      <w:pPr>
        <w:tabs>
          <w:tab w:val="left" w:pos="450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 w14:anchorId="2823EB2A">
          <v:rect id="_x0000_s4339" style="position:absolute;margin-left:263.05pt;margin-top:5.15pt;width:10.05pt;height:17.85pt;z-index:251677696" stroked="f"/>
        </w:pict>
      </w:r>
      <w:r w:rsidR="006340C8">
        <w:rPr>
          <w:b/>
          <w:sz w:val="20"/>
          <w:szCs w:val="20"/>
        </w:rPr>
        <w:t xml:space="preserve">    </w:t>
      </w:r>
    </w:p>
    <w:p w14:paraId="77FED9ED" w14:textId="77777777" w:rsidR="004E5420" w:rsidRDefault="0000000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pict w14:anchorId="0501768A">
          <v:rect id="_x0000_s4323" style="position:absolute;left:0;text-align:left;margin-left:263.05pt;margin-top:6.6pt;width:10.05pt;height:26.8pt;z-index:251662336" stroked="f"/>
        </w:pict>
      </w:r>
      <w:r w:rsidR="006340C8">
        <w:rPr>
          <w:b/>
          <w:sz w:val="20"/>
          <w:szCs w:val="20"/>
        </w:rPr>
        <w:t>1</w:t>
      </w:r>
      <w:r w:rsidR="003A7E32">
        <w:rPr>
          <w:b/>
          <w:noProof/>
          <w:sz w:val="20"/>
          <w:szCs w:val="20"/>
        </w:rPr>
        <w:t>-</w:t>
      </w:r>
    </w:p>
    <w:p w14:paraId="06FB42D3" w14:textId="77777777" w:rsidR="00CE513D" w:rsidRDefault="0000000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pict w14:anchorId="242D3C2A">
          <v:rect id="_x0000_s4335" style="position:absolute;left:0;text-align:left;margin-left:229.15pt;margin-top:252.25pt;width:19.9pt;height:23.8pt;z-index:251674624" stroked="f"/>
        </w:pict>
      </w:r>
      <w:r w:rsidR="00812BAC">
        <w:rPr>
          <w:b/>
          <w:noProof/>
          <w:sz w:val="20"/>
          <w:szCs w:val="20"/>
        </w:rPr>
        <w:drawing>
          <wp:inline distT="0" distB="0" distL="0" distR="0" wp14:anchorId="7669DB4A" wp14:editId="560EA363">
            <wp:extent cx="3190348" cy="5365605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92" cy="536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F5784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90D4C01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2-</w:t>
      </w:r>
    </w:p>
    <w:p w14:paraId="1E298F51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B6BDECF" w14:textId="77777777" w:rsidR="00CE513D" w:rsidRDefault="00005B5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A9EF066" wp14:editId="0E792DF5">
            <wp:extent cx="3295689" cy="1679944"/>
            <wp:effectExtent l="19050" t="0" r="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36" cy="16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F7082" w14:textId="77777777" w:rsidR="00CE513D" w:rsidRDefault="00005B5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3-</w:t>
      </w:r>
    </w:p>
    <w:p w14:paraId="669C05BD" w14:textId="77777777" w:rsidR="00CE513D" w:rsidRDefault="00005B5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9E4CC9F" wp14:editId="398AC794">
            <wp:simplePos x="0" y="0"/>
            <wp:positionH relativeFrom="column">
              <wp:posOffset>46355</wp:posOffset>
            </wp:positionH>
            <wp:positionV relativeFrom="paragraph">
              <wp:posOffset>136525</wp:posOffset>
            </wp:positionV>
            <wp:extent cx="2957830" cy="6070600"/>
            <wp:effectExtent l="19050" t="0" r="0" b="0"/>
            <wp:wrapTight wrapText="bothSides">
              <wp:wrapPolygon edited="0">
                <wp:start x="-139" y="0"/>
                <wp:lineTo x="-139" y="21555"/>
                <wp:lineTo x="21563" y="21555"/>
                <wp:lineTo x="21563" y="0"/>
                <wp:lineTo x="-139" y="0"/>
              </wp:wrapPolygon>
            </wp:wrapTight>
            <wp:docPr id="2" name="Resim 4" descr="C:\Users\Elmas\Desktop\2017\teog 2017 deneme ler\ScreenHunter_877 Aug. 09 1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Elmas\Desktop\2017\teog 2017 deneme ler\ScreenHunter_877 Aug. 09 11.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950DB0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33ACD3E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1E06EC2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A05DAE6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DAB7BE7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6BD184B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F59EB1C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79D605F" w14:textId="77777777" w:rsidR="00812BAC" w:rsidRDefault="00812BA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B86F61F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39D0CC2" w14:textId="77777777" w:rsidR="00CE513D" w:rsidRDefault="00CE513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AFF2DF1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t>4-</w:t>
      </w:r>
    </w:p>
    <w:p w14:paraId="6A924A9E" w14:textId="77777777" w:rsidR="004202EF" w:rsidRDefault="004202EF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 w:rsidRPr="004202EF">
        <w:rPr>
          <w:b/>
          <w:noProof/>
          <w:sz w:val="20"/>
          <w:szCs w:val="20"/>
        </w:rPr>
        <w:drawing>
          <wp:inline distT="0" distB="0" distL="0" distR="0" wp14:anchorId="1C174E1D" wp14:editId="451C5DBD">
            <wp:extent cx="3114040" cy="3999798"/>
            <wp:effectExtent l="19050" t="0" r="0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9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87F6" w14:textId="77777777" w:rsidR="004202EF" w:rsidRDefault="004202EF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B7DA5CF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5-</w:t>
      </w:r>
    </w:p>
    <w:p w14:paraId="2E4ECDF1" w14:textId="77777777" w:rsidR="001516E9" w:rsidRDefault="001516E9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6C450622" wp14:editId="2F092476">
            <wp:extent cx="3191983" cy="2142365"/>
            <wp:effectExtent l="19050" t="0" r="8417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84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F64EE" w14:textId="77777777" w:rsidR="001516E9" w:rsidRDefault="001516E9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B0FB1CA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6-</w:t>
      </w:r>
    </w:p>
    <w:p w14:paraId="6424561E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1089E87" w14:textId="77777777" w:rsidR="0014680D" w:rsidRDefault="003D5783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CC8A21B" wp14:editId="07FF941E">
            <wp:extent cx="3225979" cy="1690577"/>
            <wp:effectExtent l="19050" t="0" r="0" b="0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60" cy="169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694E2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17A74E6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1E36A61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C74E85F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C037C3F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CC260EB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80CDDA8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0A0380B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D92D8CF" w14:textId="77777777" w:rsidR="003D5783" w:rsidRDefault="003D5783" w:rsidP="003D5783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7-</w:t>
      </w:r>
    </w:p>
    <w:p w14:paraId="65945CBB" w14:textId="77777777" w:rsidR="0014680D" w:rsidRDefault="003D5783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2E2001D" wp14:editId="632B41BC">
            <wp:simplePos x="0" y="0"/>
            <wp:positionH relativeFrom="column">
              <wp:posOffset>25400</wp:posOffset>
            </wp:positionH>
            <wp:positionV relativeFrom="paragraph">
              <wp:posOffset>100965</wp:posOffset>
            </wp:positionV>
            <wp:extent cx="2978785" cy="4072255"/>
            <wp:effectExtent l="19050" t="0" r="0" b="0"/>
            <wp:wrapTight wrapText="bothSides">
              <wp:wrapPolygon edited="0">
                <wp:start x="-138" y="0"/>
                <wp:lineTo x="-138" y="21421"/>
                <wp:lineTo x="21549" y="21421"/>
                <wp:lineTo x="21549" y="0"/>
                <wp:lineTo x="-138" y="0"/>
              </wp:wrapPolygon>
            </wp:wrapTight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B6627B" w14:textId="77777777" w:rsidR="0014680D" w:rsidRDefault="0014680D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AECB56A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8-</w:t>
      </w:r>
    </w:p>
    <w:p w14:paraId="65F88E34" w14:textId="77777777" w:rsidR="00E430A4" w:rsidRDefault="00E430A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B7453E9" w14:textId="77777777" w:rsidR="00E430A4" w:rsidRDefault="00611266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D85A40A" wp14:editId="5AF2C5D5">
            <wp:extent cx="3030959" cy="3955312"/>
            <wp:effectExtent l="19050" t="0" r="0" b="0"/>
            <wp:docPr id="2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80" cy="39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3BE28" w14:textId="77777777" w:rsidR="00E430A4" w:rsidRDefault="00E430A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862B3F6" w14:textId="77777777" w:rsidR="00E430A4" w:rsidRDefault="00E430A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D9EBD61" w14:textId="77777777" w:rsidR="00E430A4" w:rsidRDefault="00E430A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DD42A5A" w14:textId="77777777" w:rsidR="00E430A4" w:rsidRDefault="00E430A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F6978B1" w14:textId="77777777" w:rsidR="00E430A4" w:rsidRDefault="00E430A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C47E868" w14:textId="77777777" w:rsidR="00E430A4" w:rsidRDefault="00E430A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DABA9E8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t>9-</w:t>
      </w:r>
    </w:p>
    <w:p w14:paraId="3DA2181A" w14:textId="77777777" w:rsidR="00E430A4" w:rsidRDefault="00E430A4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2E9C710B" wp14:editId="42A985B8">
            <wp:extent cx="3114040" cy="6240527"/>
            <wp:effectExtent l="19050" t="0" r="0" b="0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624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8369CD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10-</w:t>
      </w:r>
    </w:p>
    <w:p w14:paraId="627E9478" w14:textId="77777777" w:rsidR="00C346B0" w:rsidRDefault="00AE5A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C7BABB2" wp14:editId="2F76D349">
            <wp:simplePos x="0" y="0"/>
            <wp:positionH relativeFrom="column">
              <wp:posOffset>-85401</wp:posOffset>
            </wp:positionH>
            <wp:positionV relativeFrom="paragraph">
              <wp:posOffset>-1477</wp:posOffset>
            </wp:positionV>
            <wp:extent cx="3234513" cy="3442522"/>
            <wp:effectExtent l="19050" t="0" r="3987" b="0"/>
            <wp:wrapNone/>
            <wp:docPr id="1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13" cy="344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12A5DF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F723387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B2FA1E1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D61F46E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1EAE294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B02E73D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96DCDBB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47A3CBF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07965F9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C49BB3B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3A07BA2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EB3CE57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2FFCD4C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A73D9D1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977EE69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901F090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A76838D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FA19DC0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62DAD4F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15E9262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422758B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9043B52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264B34C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11-</w:t>
      </w:r>
    </w:p>
    <w:p w14:paraId="4C3F43C6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7C9468AA" wp14:editId="64803718">
            <wp:extent cx="3114040" cy="4798013"/>
            <wp:effectExtent l="19050" t="0" r="0" b="0"/>
            <wp:docPr id="1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479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7E29D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95D7926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1FD9805" w14:textId="77777777" w:rsidR="00C346B0" w:rsidRDefault="00C346B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8BDE344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12-</w:t>
      </w:r>
    </w:p>
    <w:p w14:paraId="17C46D77" w14:textId="77777777" w:rsidR="00156B48" w:rsidRDefault="00156B48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25CE7EF1" wp14:editId="7DE8BA9D">
            <wp:extent cx="3010919" cy="4167963"/>
            <wp:effectExtent l="19050" t="0" r="0" b="0"/>
            <wp:docPr id="1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83" cy="417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825D3" w14:textId="77777777" w:rsidR="00424EA6" w:rsidRDefault="00424EA6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EC0074F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t>13-</w:t>
      </w:r>
    </w:p>
    <w:p w14:paraId="27E564FA" w14:textId="77777777" w:rsidR="00322759" w:rsidRDefault="00322759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644C1BC8" wp14:editId="56D2C682">
            <wp:extent cx="2862306" cy="3923414"/>
            <wp:effectExtent l="19050" t="0" r="0" b="0"/>
            <wp:docPr id="1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07" cy="39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F874A" w14:textId="77777777" w:rsidR="00322759" w:rsidRDefault="00322759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9D5EBC3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14-</w:t>
      </w:r>
    </w:p>
    <w:p w14:paraId="5EC2756C" w14:textId="77777777" w:rsidR="00424EA6" w:rsidRDefault="00424EA6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6F1656EB" wp14:editId="47117293">
            <wp:extent cx="3213248" cy="2553379"/>
            <wp:effectExtent l="19050" t="0" r="6202" b="0"/>
            <wp:docPr id="2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20" cy="255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FAB6A" w14:textId="77777777" w:rsidR="00424EA6" w:rsidRDefault="00424EA6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AFFF307" w14:textId="77777777" w:rsidR="00424EA6" w:rsidRDefault="00424EA6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81B0E24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15-</w:t>
      </w:r>
    </w:p>
    <w:p w14:paraId="60FA3033" w14:textId="77777777" w:rsidR="006A25F9" w:rsidRDefault="006A25F9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3655F53" wp14:editId="6306B889">
            <wp:extent cx="3114675" cy="2286000"/>
            <wp:effectExtent l="19050" t="0" r="9525" b="0"/>
            <wp:docPr id="2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180C69" w14:textId="77777777" w:rsidR="006A25F9" w:rsidRDefault="006A25F9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AA109F6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16-</w:t>
      </w:r>
    </w:p>
    <w:p w14:paraId="7F07F8E8" w14:textId="427510CE" w:rsidR="004664BF" w:rsidRDefault="001F314B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0128156" wp14:editId="006E8B50">
            <wp:extent cx="3234519" cy="4577767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70" cy="45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D49D" w14:textId="77777777" w:rsidR="004664BF" w:rsidRDefault="004664BF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8BD8073" w14:textId="77777777" w:rsidR="004664BF" w:rsidRDefault="004664BF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8F58787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17-</w:t>
      </w:r>
    </w:p>
    <w:p w14:paraId="5E5D3862" w14:textId="77777777" w:rsidR="0073751C" w:rsidRDefault="0073751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2963055" wp14:editId="26C8EAD9">
            <wp:extent cx="2947434" cy="1956880"/>
            <wp:effectExtent l="19050" t="0" r="5316" b="0"/>
            <wp:docPr id="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61" cy="196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8E87C" w14:textId="77777777" w:rsidR="0073751C" w:rsidRDefault="0073751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D0BB191" w14:textId="77777777" w:rsidR="0073751C" w:rsidRDefault="0073751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4A7DD53" w14:textId="77777777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18-</w:t>
      </w:r>
    </w:p>
    <w:p w14:paraId="36E25DDE" w14:textId="77777777" w:rsidR="0073751C" w:rsidRDefault="00000000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pict w14:anchorId="04E642A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337" type="#_x0000_t32" style="position:absolute;left:0;text-align:left;margin-left:80.55pt;margin-top:41.55pt;width:70.15pt;height:1.25pt;flip:y;z-index:251675648" o:connectortype="straight"/>
        </w:pict>
      </w:r>
      <w:r w:rsidR="00D05D1F">
        <w:rPr>
          <w:b/>
          <w:noProof/>
          <w:sz w:val="20"/>
          <w:szCs w:val="20"/>
        </w:rPr>
        <w:drawing>
          <wp:inline distT="0" distB="0" distL="0" distR="0" wp14:anchorId="1096CC05" wp14:editId="041D91C5">
            <wp:extent cx="3289417" cy="1594884"/>
            <wp:effectExtent l="19050" t="0" r="6233" b="0"/>
            <wp:docPr id="2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80" cy="15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37E7A4" w14:textId="77777777" w:rsidR="0073751C" w:rsidRDefault="0073751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CBE37D2" w14:textId="77777777" w:rsidR="0073751C" w:rsidRDefault="0073751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8706ACC" w14:textId="77777777" w:rsidR="0073751C" w:rsidRDefault="0073751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4DA5BDC" w14:textId="77777777" w:rsidR="001F314B" w:rsidRDefault="001F314B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05A4749" w14:textId="77777777" w:rsidR="001F314B" w:rsidRDefault="001F314B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BBE0985" w14:textId="0802D962" w:rsidR="003A7E32" w:rsidRDefault="003A7E32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t>19-</w:t>
      </w:r>
    </w:p>
    <w:p w14:paraId="7480255B" w14:textId="77777777" w:rsidR="00C9577B" w:rsidRDefault="00C9577B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7D6DDDA6" wp14:editId="7ADD1426">
            <wp:extent cx="3114040" cy="3444078"/>
            <wp:effectExtent l="19050" t="0" r="0" b="0"/>
            <wp:docPr id="2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4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5FF94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3CAC3C9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4C5A29A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CFBCAB6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E5AF6E9" wp14:editId="52BEFAEC">
            <wp:simplePos x="0" y="0"/>
            <wp:positionH relativeFrom="column">
              <wp:posOffset>10160</wp:posOffset>
            </wp:positionH>
            <wp:positionV relativeFrom="paragraph">
              <wp:posOffset>25400</wp:posOffset>
            </wp:positionV>
            <wp:extent cx="3011170" cy="5868670"/>
            <wp:effectExtent l="19050" t="0" r="0" b="0"/>
            <wp:wrapNone/>
            <wp:docPr id="2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5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t>20-</w:t>
      </w:r>
    </w:p>
    <w:p w14:paraId="329C56A6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2B4F06D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278626F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F651830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45DB771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A5320E6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221EFE6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AFD03F4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78D605D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5B69684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8B931C6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3B76174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D2287F7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0C6ED12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A8172F4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323C2F3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DFAA29E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33D6608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5802A8F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0ED67EB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EB89682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A72E80B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53CE0A3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B82A39C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DCB5BB4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D8A05E4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311059F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F11801A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D6C2908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96EEB9A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F5148AA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C5D73CE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8307BB5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7068860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0AA9880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BA9473B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81E8F75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77239FF" w14:textId="77777777" w:rsidR="006F40EC" w:rsidRDefault="006F40EC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427B1D9" w14:textId="77777777" w:rsidR="00C9577B" w:rsidRDefault="00C9577B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1DE8CE0" w14:textId="77777777" w:rsidR="00C9577B" w:rsidRDefault="00C9577B" w:rsidP="003A7E32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1CF4C4F" w14:textId="77777777" w:rsidR="006F40EC" w:rsidRDefault="006F40EC" w:rsidP="006F40EC">
      <w:pPr>
        <w:spacing w:line="276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  <w:u w:val="single"/>
        </w:rPr>
        <w:t>NOT:</w:t>
      </w:r>
      <w:r>
        <w:rPr>
          <w:rFonts w:ascii="Comic Sans MS" w:hAnsi="Comic Sans MS"/>
          <w:b/>
          <w:sz w:val="20"/>
          <w:szCs w:val="20"/>
        </w:rPr>
        <w:t xml:space="preserve"> Cevaplarınızı lütfen aşağıdaki tabloya yazınız.</w:t>
      </w:r>
    </w:p>
    <w:p w14:paraId="68AF51DB" w14:textId="77777777" w:rsidR="006F40EC" w:rsidRDefault="006F40EC" w:rsidP="006F40EC">
      <w:pPr>
        <w:spacing w:line="276" w:lineRule="auto"/>
        <w:rPr>
          <w:rFonts w:ascii="Comic Sans MS" w:hAnsi="Comic Sans MS"/>
          <w:b/>
          <w:sz w:val="20"/>
          <w:szCs w:val="20"/>
        </w:rPr>
      </w:pPr>
    </w:p>
    <w:tbl>
      <w:tblPr>
        <w:tblpPr w:leftFromText="141" w:rightFromText="141" w:vertAnchor="text" w:horzAnchor="page" w:tblpX="7792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825"/>
      </w:tblGrid>
      <w:tr w:rsidR="006F40EC" w14:paraId="5576E576" w14:textId="77777777" w:rsidTr="00585622">
        <w:trPr>
          <w:trHeight w:val="291"/>
        </w:trPr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432A0" w14:textId="77777777" w:rsidR="006F40EC" w:rsidRDefault="006F40EC" w:rsidP="00585622">
            <w:pPr>
              <w:spacing w:line="276" w:lineRule="auto"/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  <w:szCs w:val="20"/>
              </w:rPr>
              <w:t>CEVAPLAR</w:t>
            </w:r>
          </w:p>
        </w:tc>
      </w:tr>
      <w:tr w:rsidR="006F40EC" w14:paraId="2803B71F" w14:textId="77777777" w:rsidTr="00585622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4DC8B1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0C90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409C12DC" w14:textId="77777777" w:rsidTr="00585622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94ECB1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0044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241DCED3" w14:textId="77777777" w:rsidTr="00585622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8C59D0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5CE0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5FD750F7" w14:textId="77777777" w:rsidTr="00585622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943924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CE4E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3C18AB51" w14:textId="77777777" w:rsidTr="00585622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9EA45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5167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3FEC9D49" w14:textId="77777777" w:rsidTr="00585622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712688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FCA9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34C6DE24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35AD4B4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FFC3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65A84F62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44E01F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E553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3A69BC8D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FA3F38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E7F1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79FE9127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734950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3E9B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6A2615C0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1384FF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FFFB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2C349229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1D5139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D5D1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642FAA1A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D8038F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8EE5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224A62B6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9D8928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719D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4BADB2C3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B9AF52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900A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70A9EC1B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AFC897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3C52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3F67D816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D3AB3D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1E7F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5421A2DC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D997D7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D065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29D30093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71A89E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6EF2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F40EC" w14:paraId="167E3277" w14:textId="77777777" w:rsidTr="00585622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9C5E5" w14:textId="77777777" w:rsidR="006F40EC" w:rsidRDefault="006F40EC" w:rsidP="0058562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A866" w14:textId="77777777" w:rsidR="006F40EC" w:rsidRDefault="006F40EC" w:rsidP="00585622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</w:tbl>
    <w:p w14:paraId="0262B7CE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203212A2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3C019E8E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252C85EE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381AB4DB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739914A4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52B9C4AC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3BBAE64F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0C2226CA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1536CECE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72A869E2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41F2F405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20883378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242B394B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2941BCA7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59EF144E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43EAD2AC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22A0DE43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107B78A6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6BD036A5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2DCD3694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34B38F21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6786A3C7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3345EB60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1C6392CD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33037C8B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27CDB192" w14:textId="77777777" w:rsidR="006F40EC" w:rsidRDefault="006F40EC" w:rsidP="006F40EC">
      <w:pPr>
        <w:spacing w:line="276" w:lineRule="auto"/>
        <w:rPr>
          <w:b/>
          <w:sz w:val="20"/>
          <w:szCs w:val="20"/>
        </w:rPr>
      </w:pPr>
    </w:p>
    <w:p w14:paraId="1921F60C" w14:textId="77777777" w:rsidR="006F40EC" w:rsidRDefault="006F40EC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46E8F331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71C6678E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637F9ABC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31600AB8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4C880850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19B3CC3E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21AF1E92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56349BC8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3B493234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0217D9F9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6811DA34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0FECF84E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10FE72AC" w14:textId="77777777" w:rsidR="002C192D" w:rsidRDefault="002C192D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0C81FC04" w14:textId="77777777" w:rsidR="006F40EC" w:rsidRDefault="006F40EC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  <w:r>
        <w:rPr>
          <w:rFonts w:ascii="Comic Sans MS" w:hAnsi="Comic Sans MS" w:cs="MV Boli"/>
          <w:b/>
          <w:sz w:val="20"/>
          <w:szCs w:val="20"/>
        </w:rPr>
        <w:t>Süre 40 dakikadır.Başarılar dilerim…</w:t>
      </w:r>
    </w:p>
    <w:p w14:paraId="71ADDC86" w14:textId="77777777" w:rsidR="006F40EC" w:rsidRDefault="006F40EC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35F1EDED" w14:textId="77777777" w:rsidR="006F40EC" w:rsidRDefault="006F40EC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  <w:r>
        <w:rPr>
          <w:rFonts w:ascii="Comic Sans MS" w:hAnsi="Comic Sans MS" w:cs="MV Boli"/>
          <w:b/>
          <w:sz w:val="20"/>
          <w:szCs w:val="20"/>
        </w:rPr>
        <w:t>ALİ UZUN – Fen Bilimleri Öğretmeni</w:t>
      </w:r>
    </w:p>
    <w:p w14:paraId="1D4170A5" w14:textId="77777777" w:rsidR="006F40EC" w:rsidRDefault="006F40EC" w:rsidP="006F40EC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728B31B8" w14:textId="77777777" w:rsidR="00F93701" w:rsidRPr="006340C8" w:rsidRDefault="00F93701" w:rsidP="00C0684C">
      <w:pPr>
        <w:pStyle w:val="ListeParagraf1"/>
        <w:tabs>
          <w:tab w:val="left" w:pos="284"/>
        </w:tabs>
        <w:spacing w:line="276" w:lineRule="auto"/>
        <w:ind w:left="0"/>
        <w:rPr>
          <w:b/>
          <w:color w:val="000000"/>
          <w:sz w:val="20"/>
          <w:szCs w:val="20"/>
        </w:rPr>
      </w:pPr>
    </w:p>
    <w:p w14:paraId="60FF607E" w14:textId="77777777" w:rsidR="000E5614" w:rsidRDefault="000E5614" w:rsidP="00595C47">
      <w:pPr>
        <w:spacing w:line="276" w:lineRule="auto"/>
        <w:rPr>
          <w:b/>
        </w:rPr>
      </w:pPr>
    </w:p>
    <w:p w14:paraId="4025BD55" w14:textId="77777777" w:rsidR="006F40EC" w:rsidRDefault="006F40EC" w:rsidP="00595C47">
      <w:pPr>
        <w:spacing w:line="276" w:lineRule="auto"/>
        <w:rPr>
          <w:b/>
        </w:rPr>
      </w:pPr>
    </w:p>
    <w:p w14:paraId="749BFB95" w14:textId="77777777" w:rsidR="009946D9" w:rsidRDefault="009946D9" w:rsidP="00595C47">
      <w:pPr>
        <w:spacing w:line="276" w:lineRule="auto"/>
        <w:rPr>
          <w:b/>
        </w:rPr>
      </w:pPr>
    </w:p>
    <w:p w14:paraId="6B838919" w14:textId="77777777" w:rsidR="009946D9" w:rsidRPr="00595C47" w:rsidRDefault="009946D9" w:rsidP="00595C47">
      <w:pPr>
        <w:spacing w:line="276" w:lineRule="auto"/>
        <w:rPr>
          <w:b/>
        </w:rPr>
      </w:pPr>
    </w:p>
    <w:sectPr w:rsidR="009946D9" w:rsidRPr="00595C47" w:rsidSect="006340C8">
      <w:headerReference w:type="even" r:id="rId33"/>
      <w:headerReference w:type="default" r:id="rId34"/>
      <w:headerReference w:type="first" r:id="rId35"/>
      <w:footerReference w:type="first" r:id="rId36"/>
      <w:type w:val="continuous"/>
      <w:pgSz w:w="11907" w:h="16840" w:code="9"/>
      <w:pgMar w:top="397" w:right="851" w:bottom="397" w:left="851" w:header="709" w:footer="113" w:gutter="0"/>
      <w:cols w:num="2"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76343" w14:textId="77777777" w:rsidR="00AD5AD5" w:rsidRDefault="00AD5AD5">
      <w:r>
        <w:separator/>
      </w:r>
    </w:p>
  </w:endnote>
  <w:endnote w:type="continuationSeparator" w:id="0">
    <w:p w14:paraId="51B4A6B1" w14:textId="77777777" w:rsidR="00AD5AD5" w:rsidRDefault="00AD5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ogue">
    <w:altName w:val="Arial"/>
    <w:charset w:val="00"/>
    <w:family w:val="swiss"/>
    <w:pitch w:val="variable"/>
    <w:sig w:usb0="00000001" w:usb1="00000000" w:usb2="00000000" w:usb3="00000000" w:csb0="00000019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Balloon Bd BT">
    <w:charset w:val="00"/>
    <w:family w:val="script"/>
    <w:pitch w:val="variable"/>
    <w:sig w:usb0="00000087" w:usb1="00000000" w:usb2="00000000" w:usb3="00000000" w:csb0="0000001B" w:csb1="00000000"/>
  </w:font>
  <w:font w:name="C39HrP48Dh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F880" w14:textId="77777777" w:rsidR="0059207C" w:rsidRPr="008C6171" w:rsidRDefault="0059207C" w:rsidP="00433B64">
    <w:pPr>
      <w:pStyle w:val="AltBilgi"/>
      <w:rPr>
        <w:i/>
        <w:sz w:val="20"/>
        <w:szCs w:val="20"/>
      </w:rPr>
    </w:pPr>
    <w:r w:rsidRPr="00631AD4">
      <w:rPr>
        <w:b/>
        <w:sz w:val="20"/>
        <w:szCs w:val="20"/>
      </w:rPr>
      <w:tab/>
    </w:r>
    <w:r w:rsidR="00486A33" w:rsidRPr="00631AD4">
      <w:rPr>
        <w:rStyle w:val="SayfaNumaras"/>
        <w:b/>
        <w:sz w:val="20"/>
        <w:szCs w:val="20"/>
      </w:rPr>
      <w:fldChar w:fldCharType="begin"/>
    </w:r>
    <w:r w:rsidRPr="00631AD4">
      <w:rPr>
        <w:rStyle w:val="SayfaNumaras"/>
        <w:b/>
        <w:sz w:val="20"/>
        <w:szCs w:val="20"/>
      </w:rPr>
      <w:instrText xml:space="preserve"> PAGE </w:instrText>
    </w:r>
    <w:r w:rsidR="00486A33" w:rsidRPr="00631AD4">
      <w:rPr>
        <w:rStyle w:val="SayfaNumaras"/>
        <w:b/>
        <w:sz w:val="20"/>
        <w:szCs w:val="20"/>
      </w:rPr>
      <w:fldChar w:fldCharType="separate"/>
    </w:r>
    <w:r>
      <w:rPr>
        <w:rStyle w:val="SayfaNumaras"/>
        <w:b/>
        <w:noProof/>
        <w:sz w:val="20"/>
        <w:szCs w:val="20"/>
      </w:rPr>
      <w:t>2</w:t>
    </w:r>
    <w:r w:rsidR="00486A33" w:rsidRPr="00631AD4">
      <w:rPr>
        <w:rStyle w:val="SayfaNumaras"/>
        <w:b/>
        <w:sz w:val="20"/>
        <w:szCs w:val="20"/>
      </w:rPr>
      <w:fldChar w:fldCharType="end"/>
    </w:r>
    <w:r w:rsidRPr="00631AD4">
      <w:rPr>
        <w:rStyle w:val="SayfaNumaras"/>
        <w:b/>
        <w:sz w:val="20"/>
        <w:szCs w:val="20"/>
      </w:rPr>
      <w:tab/>
    </w:r>
    <w:r w:rsidRPr="00631AD4">
      <w:rPr>
        <w:rStyle w:val="SayfaNumaras"/>
        <w:b/>
        <w:i/>
        <w:sz w:val="20"/>
        <w:szCs w:val="20"/>
      </w:rPr>
      <w:t>Diğer Sayfaya Geçiniz.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74972" w14:textId="77777777" w:rsidR="0059207C" w:rsidRPr="00733A39" w:rsidRDefault="0059207C" w:rsidP="002B6826">
    <w:pPr>
      <w:pStyle w:val="AltBilgi"/>
      <w:jc w:val="center"/>
      <w:rPr>
        <w:rFonts w:ascii="C39HrP48DhTt" w:hAnsi="C39HrP48DhTt"/>
        <w:sz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E964D" w14:textId="77777777" w:rsidR="0059207C" w:rsidRPr="00187E9B" w:rsidRDefault="0059207C" w:rsidP="00187E9B">
    <w:pPr>
      <w:pStyle w:val="AltBilgi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C7BE1" w14:textId="77777777" w:rsidR="00AD5AD5" w:rsidRDefault="00AD5AD5">
      <w:r>
        <w:separator/>
      </w:r>
    </w:p>
  </w:footnote>
  <w:footnote w:type="continuationSeparator" w:id="0">
    <w:p w14:paraId="26DD3125" w14:textId="77777777" w:rsidR="00AD5AD5" w:rsidRDefault="00AD5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A8A5" w14:textId="77777777" w:rsidR="0059207C" w:rsidRPr="00BF4849" w:rsidRDefault="00000000" w:rsidP="00172814">
    <w:pPr>
      <w:pStyle w:val="stBilgi"/>
      <w:jc w:val="center"/>
      <w:rPr>
        <w:sz w:val="20"/>
        <w:szCs w:val="20"/>
      </w:rPr>
    </w:pPr>
    <w:r>
      <w:rPr>
        <w:b/>
        <w:noProof/>
        <w:sz w:val="20"/>
        <w:szCs w:val="20"/>
      </w:rPr>
      <w:pict w14:anchorId="77B25EDD">
        <v:group id="_x0000_s1186" style="position:absolute;left:0;text-align:left;margin-left:0;margin-top:85.05pt;width:14.15pt;height:671.8pt;z-index:251651072;mso-position-horizontal:center;mso-position-horizontal-relative:page;mso-position-vertical-relative:page" coordorigin="5815,1709" coordsize="283,13436">
          <v:line id="_x0000_s1176" style="position:absolute;mso-position-horizontal-relative:page;mso-position-vertical-relative:page" from="5956,1709" to="5956,15145"/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5815;top:5394;width:283;height:1332" stroked="f">
            <v:textbox style="layout-flow:vertical;mso-layout-flow-alt:bottom-to-top;mso-next-textbox:#_x0000_s1177" inset=".2mm,0,0,0">
              <w:txbxContent>
                <w:p w14:paraId="22CA5A09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v:shape id="_x0000_s1178" type="#_x0000_t202" style="position:absolute;left:5815;top:10128;width:283;height:1332" stroked="f">
            <v:textbox style="layout-flow:vertical;mso-layout-flow-alt:bottom-to-top;mso-next-textbox:#_x0000_s1178" inset=".2mm,0,0,0">
              <w:txbxContent>
                <w:p w14:paraId="65521E06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w10:wrap anchorx="page" anchory="page"/>
        </v:group>
      </w:pict>
    </w:r>
  </w:p>
  <w:p w14:paraId="0CBC87A1" w14:textId="77777777" w:rsidR="0059207C" w:rsidRPr="00BF4849" w:rsidRDefault="0059207C" w:rsidP="00172814">
    <w:pPr>
      <w:pStyle w:val="stBilgi"/>
      <w:jc w:val="center"/>
      <w:rPr>
        <w:sz w:val="20"/>
        <w:szCs w:val="20"/>
      </w:rPr>
    </w:pPr>
  </w:p>
  <w:p w14:paraId="37ABDC1E" w14:textId="77777777" w:rsidR="0059207C" w:rsidRPr="0087335E" w:rsidRDefault="0059207C" w:rsidP="00172814">
    <w:pPr>
      <w:pStyle w:val="stBilgi"/>
      <w:jc w:val="center"/>
      <w:rPr>
        <w:b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83FF6" w14:textId="77777777" w:rsidR="0059207C" w:rsidRPr="00BF4849" w:rsidRDefault="00000000" w:rsidP="00172814">
    <w:pPr>
      <w:pStyle w:val="stBilgi"/>
      <w:rPr>
        <w:sz w:val="20"/>
        <w:szCs w:val="20"/>
      </w:rPr>
    </w:pPr>
    <w:r>
      <w:rPr>
        <w:b/>
        <w:noProof/>
        <w:sz w:val="20"/>
        <w:szCs w:val="20"/>
      </w:rPr>
      <w:pict w14:anchorId="10EE3727">
        <v:group id="_x0000_s1187" style="position:absolute;margin-left:0;margin-top:85.05pt;width:14.15pt;height:671.8pt;z-index:251652096;mso-position-horizontal:center;mso-position-horizontal-relative:page;mso-position-vertical-relative:page" coordorigin="5815,1709" coordsize="283,13436">
          <v:line id="_x0000_s1188" style="position:absolute;mso-position-horizontal-relative:page;mso-position-vertical-relative:page" from="5956,1709" to="5956,15145"/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left:5815;top:5394;width:283;height:1332" stroked="f">
            <v:textbox style="layout-flow:vertical;mso-layout-flow-alt:bottom-to-top;mso-next-textbox:#_x0000_s1189" inset=".2mm,0,0,0">
              <w:txbxContent>
                <w:p w14:paraId="0CB556C1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v:shape id="_x0000_s1190" type="#_x0000_t202" style="position:absolute;left:5815;top:10128;width:283;height:1332" stroked="f">
            <v:textbox style="layout-flow:vertical;mso-layout-flow-alt:bottom-to-top;mso-next-textbox:#_x0000_s1190" inset=".2mm,0,0,0">
              <w:txbxContent>
                <w:p w14:paraId="2C981192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w10:wrap anchorx="page" anchory="page"/>
        </v:group>
      </w:pict>
    </w:r>
  </w:p>
  <w:p w14:paraId="0EFAA6B9" w14:textId="77777777" w:rsidR="0059207C" w:rsidRPr="00BF4849" w:rsidRDefault="0059207C" w:rsidP="00172814">
    <w:pPr>
      <w:pStyle w:val="stBilgi"/>
      <w:rPr>
        <w:sz w:val="20"/>
        <w:szCs w:val="20"/>
      </w:rPr>
    </w:pPr>
  </w:p>
  <w:p w14:paraId="40DABF54" w14:textId="77777777" w:rsidR="0059207C" w:rsidRPr="0087335E" w:rsidRDefault="0059207C" w:rsidP="00172814">
    <w:pPr>
      <w:pStyle w:val="stBilgi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EFCE9" w14:textId="77777777" w:rsidR="0059207C" w:rsidRDefault="009625C3" w:rsidP="00ED1A46">
    <w:pPr>
      <w:pStyle w:val="stBilgi"/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64384" behindDoc="0" locked="0" layoutInCell="1" allowOverlap="1" wp14:anchorId="1DC6982E" wp14:editId="66C8DB59">
          <wp:simplePos x="0" y="0"/>
          <wp:positionH relativeFrom="column">
            <wp:posOffset>5542915</wp:posOffset>
          </wp:positionH>
          <wp:positionV relativeFrom="paragraph">
            <wp:posOffset>-148590</wp:posOffset>
          </wp:positionV>
          <wp:extent cx="1377950" cy="836295"/>
          <wp:effectExtent l="19050" t="0" r="0" b="0"/>
          <wp:wrapNone/>
          <wp:docPr id="7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836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b/>
        <w:noProof/>
      </w:rPr>
      <w:pict w14:anchorId="4293DFD7">
        <v:shapetype id="_x0000_t202" coordsize="21600,21600" o:spt="202" path="m,l,21600r21600,l21600,xe">
          <v:stroke joinstyle="miter"/>
          <v:path gradientshapeok="t" o:connecttype="rect"/>
        </v:shapetype>
        <v:shape id="_x0000_s1512" type="#_x0000_t202" style="position:absolute;left:0;text-align:left;margin-left:-26.55pt;margin-top:-11.85pt;width:109.65pt;height:65pt;z-index:251663360;mso-position-horizontal-relative:text;mso-position-vertical-relative:text" fillcolor="white [3201]" strokecolor="black [3200]" strokeweight="1pt">
          <v:stroke dashstyle="dash"/>
          <v:shadow color="#868686"/>
          <v:textbox style="mso-next-textbox:#_x0000_s1512">
            <w:txbxContent>
              <w:p w14:paraId="13B9A72A" w14:textId="77777777" w:rsidR="00BB03DB" w:rsidRPr="00AF5447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16"/>
                    <w:szCs w:val="16"/>
                  </w:rPr>
                </w:pPr>
                <w:r w:rsidRPr="00AF5447">
                  <w:rPr>
                    <w:rFonts w:ascii="Arial Black" w:hAnsi="Arial Black"/>
                    <w:b/>
                    <w:sz w:val="16"/>
                    <w:szCs w:val="16"/>
                  </w:rPr>
                  <w:t>Adı:</w:t>
                </w:r>
                <w:r w:rsidRPr="00AF5447">
                  <w:rPr>
                    <w:b/>
                    <w:sz w:val="16"/>
                    <w:szCs w:val="16"/>
                  </w:rPr>
                  <w:t>………………………</w:t>
                </w:r>
              </w:p>
              <w:p w14:paraId="544EBF63" w14:textId="77777777" w:rsidR="00BB03DB" w:rsidRPr="00AF5447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16"/>
                    <w:szCs w:val="16"/>
                  </w:rPr>
                </w:pPr>
                <w:r w:rsidRPr="00AF5447">
                  <w:rPr>
                    <w:rFonts w:ascii="Arial Black" w:hAnsi="Arial Black"/>
                    <w:b/>
                    <w:sz w:val="16"/>
                    <w:szCs w:val="16"/>
                  </w:rPr>
                  <w:t>Soyadı:</w:t>
                </w:r>
                <w:r w:rsidR="00AF5447">
                  <w:rPr>
                    <w:b/>
                    <w:sz w:val="16"/>
                    <w:szCs w:val="16"/>
                  </w:rPr>
                  <w:t xml:space="preserve"> </w:t>
                </w:r>
                <w:r w:rsidRPr="00AF5447">
                  <w:rPr>
                    <w:b/>
                    <w:sz w:val="16"/>
                    <w:szCs w:val="16"/>
                  </w:rPr>
                  <w:t>……………….</w:t>
                </w:r>
              </w:p>
              <w:p w14:paraId="6C111D97" w14:textId="77777777" w:rsidR="00BB03DB" w:rsidRPr="00AF5447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16"/>
                    <w:szCs w:val="16"/>
                  </w:rPr>
                </w:pPr>
                <w:r w:rsidRPr="00AF5447">
                  <w:rPr>
                    <w:rFonts w:ascii="Arial Black" w:hAnsi="Arial Black"/>
                    <w:b/>
                    <w:sz w:val="16"/>
                    <w:szCs w:val="16"/>
                  </w:rPr>
                  <w:t>Sınıfı:</w:t>
                </w:r>
                <w:r w:rsidR="00AF5447">
                  <w:rPr>
                    <w:b/>
                    <w:sz w:val="16"/>
                    <w:szCs w:val="16"/>
                  </w:rPr>
                  <w:t xml:space="preserve"> </w:t>
                </w:r>
                <w:r w:rsidRPr="00AF5447">
                  <w:rPr>
                    <w:b/>
                    <w:sz w:val="16"/>
                    <w:szCs w:val="16"/>
                  </w:rPr>
                  <w:t>………………..</w:t>
                </w:r>
              </w:p>
              <w:p w14:paraId="67A927E2" w14:textId="77777777" w:rsidR="0059207C" w:rsidRPr="00AF5447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16"/>
                    <w:szCs w:val="16"/>
                  </w:rPr>
                </w:pPr>
                <w:r w:rsidRPr="00AF5447">
                  <w:rPr>
                    <w:rFonts w:ascii="Arial Black" w:hAnsi="Arial Black"/>
                    <w:b/>
                    <w:sz w:val="16"/>
                    <w:szCs w:val="16"/>
                  </w:rPr>
                  <w:t xml:space="preserve">Numarası: </w:t>
                </w:r>
                <w:r w:rsidRPr="00AF5447">
                  <w:rPr>
                    <w:b/>
                    <w:sz w:val="16"/>
                    <w:szCs w:val="16"/>
                  </w:rPr>
                  <w:t>………….</w:t>
                </w:r>
              </w:p>
              <w:p w14:paraId="5F6BF705" w14:textId="77777777" w:rsidR="0059207C" w:rsidRPr="00AF5447" w:rsidRDefault="0059207C" w:rsidP="0051015A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16"/>
                    <w:szCs w:val="16"/>
                  </w:rPr>
                </w:pPr>
              </w:p>
            </w:txbxContent>
          </v:textbox>
        </v:shape>
      </w:pict>
    </w:r>
    <w:r w:rsidR="00000000">
      <w:rPr>
        <w:b/>
        <w:noProof/>
      </w:rPr>
      <w:pict w14:anchorId="3DFF1445">
        <v:rect id="_x0000_s1307" style="position:absolute;left:0;text-align:left;margin-left:-9.8pt;margin-top:-12.2pt;width:612.75pt;height:127.7pt;z-index:-251662336;mso-position-horizontal-relative:page;mso-position-vertical-relative:page" fillcolor="#c2d69b [1942]" strokecolor="#9bbb59 [3206]" strokeweight="1pt">
          <v:fill color2="#9bbb59 [3206]" focusposition="1" focussize="" focus="50%" type="gradient"/>
          <v:shadow on="t" type="perspective" color="#4e6128 [1606]" offset="1pt" offset2="-3pt"/>
          <v:textbox style="mso-next-textbox:#_x0000_s1307">
            <w:txbxContent>
              <w:p w14:paraId="609B83CB" w14:textId="77777777" w:rsidR="00BB03DB" w:rsidRDefault="00BB03DB" w:rsidP="00BB03DB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8"/>
                    <w:szCs w:val="28"/>
                  </w:rPr>
                </w:pPr>
              </w:p>
              <w:p w14:paraId="491BE8A6" w14:textId="56A25B2F" w:rsidR="00BB03DB" w:rsidRPr="00BB03DB" w:rsidRDefault="00AF5447" w:rsidP="00BB03DB">
                <w:pPr>
                  <w:spacing w:line="276" w:lineRule="auto"/>
                  <w:jc w:val="center"/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20</w:t>
                </w:r>
                <w:r w:rsidR="00031E99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</w:t>
                </w:r>
                <w:r w:rsidR="009B6155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</w:t>
                </w: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-</w:t>
                </w:r>
                <w:r w:rsidR="009F0D4F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</w:t>
                </w: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20</w:t>
                </w:r>
                <w:r w:rsidR="00F1204E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</w:t>
                </w:r>
                <w:r w:rsidR="009B6155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3</w:t>
                </w: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EĞİTİM ÖĞRETİM YILI                                                                   </w:t>
                </w:r>
                <w:r w:rsidR="00C43D0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KÜÇÜKDERE ENVER DURSUN YILMAZ ORTAOKULU</w:t>
                </w:r>
                <w:r w:rsidR="00BB03DB" w:rsidRPr="00BB03DB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</w:t>
                </w:r>
                <w:r w:rsidR="00BB03DB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                                                                                               FEN </w:t>
                </w:r>
                <w:r w:rsidR="00C43D0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BİLİMLERİ</w:t>
                </w:r>
                <w:r w:rsidR="00BB03DB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DERSİ</w:t>
                </w:r>
                <w:r w:rsidR="00BB03DB" w:rsidRPr="00BB03DB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                                                                                   </w:t>
                </w:r>
                <w:r w:rsidR="00BB03DB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                              </w:t>
                </w:r>
                <w:r w:rsidR="006340C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        </w:t>
                </w:r>
                <w:r w:rsidR="002B0E1B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  </w:t>
                </w:r>
                <w:r w:rsidR="006340C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7.SINIF 1.DÖNEM </w:t>
                </w:r>
                <w:r w:rsidR="003A7E32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1</w:t>
                </w:r>
                <w:r w:rsidR="00BB03DB" w:rsidRPr="00BB03DB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.YAZILI SINAVI</w:t>
                </w:r>
              </w:p>
              <w:p w14:paraId="4EB90358" w14:textId="77777777" w:rsidR="00BB03DB" w:rsidRDefault="00BB03DB"/>
            </w:txbxContent>
          </v:textbox>
          <w10:wrap anchorx="page" anchory="page"/>
        </v:rect>
      </w:pict>
    </w:r>
  </w:p>
  <w:p w14:paraId="37C95FFF" w14:textId="77777777" w:rsidR="0059207C" w:rsidRPr="00ED1A46" w:rsidRDefault="00000000" w:rsidP="00365286">
    <w:pPr>
      <w:pStyle w:val="stBilgi"/>
      <w:rPr>
        <w:b/>
      </w:rPr>
    </w:pPr>
    <w:r>
      <w:rPr>
        <w:b/>
        <w:noProof/>
      </w:rPr>
      <w:pict w14:anchorId="7DB97ABF">
        <v:line id="_x0000_s1353" style="position:absolute;z-index:-251661312;mso-position-horizontal-relative:page;mso-position-vertical-relative:page" from="298.1pt,134.25pt" to="298.1pt,768pt" strokeweight="1pt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9A957" w14:textId="77777777" w:rsidR="0059207C" w:rsidRDefault="0059207C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7ADB7" w14:textId="77777777" w:rsidR="0059207C" w:rsidRPr="00A9423E" w:rsidRDefault="00000000" w:rsidP="00726FD2">
    <w:pPr>
      <w:pStyle w:val="stBilgi"/>
      <w:rPr>
        <w:sz w:val="2"/>
      </w:rPr>
    </w:pPr>
    <w:r>
      <w:rPr>
        <w:sz w:val="2"/>
      </w:rPr>
      <w:pict w14:anchorId="4FA6EFDD">
        <v:line id="_x0000_s1505" style="position:absolute;z-index:-251660288;mso-position-horizontal-relative:page;mso-position-vertical-relative:page" from="297.35pt,37.5pt" to="297.35pt,780.75pt" strokeweight="1pt">
          <w10:wrap anchorx="page" anchory="page"/>
        </v:line>
      </w:pict>
    </w:r>
    <w:r>
      <w:rPr>
        <w:sz w:val="2"/>
      </w:rPr>
      <w:pict w14:anchorId="524CE280">
        <v:shapetype id="_x0000_t202" coordsize="21600,21600" o:spt="202" path="m,l,21600r21600,l21600,xe">
          <v:stroke joinstyle="miter"/>
          <v:path gradientshapeok="t" o:connecttype="rect"/>
        </v:shapetype>
        <v:shape id="_x0000_s1519" type="#_x0000_t202" style="position:absolute;margin-left:-4.95pt;margin-top:-23.55pt;width:525.45pt;height:18.1pt;z-index:251660288" filled="f" stroked="f" strokecolor="white">
          <v:textbox>
            <w:txbxContent>
              <w:p w14:paraId="72AE2B2C" w14:textId="77777777" w:rsidR="0059207C" w:rsidRPr="008D0F57" w:rsidRDefault="0059207C" w:rsidP="008D0F57">
                <w:pPr>
                  <w:rPr>
                    <w:szCs w:val="20"/>
                  </w:rPr>
                </w:pPr>
              </w:p>
            </w:txbxContent>
          </v:textbox>
          <w10:wrap type="squar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8A37" w14:textId="77777777" w:rsidR="0059207C" w:rsidRPr="00D74CA4" w:rsidRDefault="0059207C" w:rsidP="0097266F">
    <w:pPr>
      <w:pStyle w:val="stBilgi"/>
      <w:jc w:val="center"/>
      <w:rPr>
        <w:b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81A950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CA744DD"/>
    <w:multiLevelType w:val="multilevel"/>
    <w:tmpl w:val="1EDE960A"/>
    <w:styleLink w:val="StilNumaralandrlmanahatKaln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bCs/>
        <w:i w:val="0"/>
        <w:spacing w:val="0"/>
        <w:w w:val="100"/>
        <w:kern w:val="0"/>
        <w:position w:val="0"/>
        <w:sz w:val="18"/>
        <w:szCs w:val="18"/>
      </w:rPr>
    </w:lvl>
    <w:lvl w:ilvl="1">
      <w:start w:val="1"/>
      <w:numFmt w:val="upperLetter"/>
      <w:lvlText w:val="%2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upperLetter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940940969">
    <w:abstractNumId w:val="0"/>
  </w:num>
  <w:num w:numId="2" w16cid:durableId="150713741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425"/>
  <w:doNotHyphenateCaps/>
  <w:drawingGridHorizontalSpacing w:val="90"/>
  <w:displayHorizontalDrawingGridEvery w:val="2"/>
  <w:noPunctuationKerning/>
  <w:characterSpacingControl w:val="doNotCompress"/>
  <w:hdrShapeDefaults>
    <o:shapedefaults v:ext="edit" spidmax="4340">
      <o:colormru v:ext="edit" colors="#ddd,#004074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12FD"/>
    <w:rsid w:val="000005E4"/>
    <w:rsid w:val="00000C95"/>
    <w:rsid w:val="00001104"/>
    <w:rsid w:val="0000322B"/>
    <w:rsid w:val="00003BD5"/>
    <w:rsid w:val="000041C8"/>
    <w:rsid w:val="00005B54"/>
    <w:rsid w:val="00005DAD"/>
    <w:rsid w:val="00007744"/>
    <w:rsid w:val="00007A9B"/>
    <w:rsid w:val="00010FA6"/>
    <w:rsid w:val="00011104"/>
    <w:rsid w:val="0001197E"/>
    <w:rsid w:val="000131D4"/>
    <w:rsid w:val="0001384A"/>
    <w:rsid w:val="000138DF"/>
    <w:rsid w:val="00013941"/>
    <w:rsid w:val="00013D84"/>
    <w:rsid w:val="00013DCD"/>
    <w:rsid w:val="00013EF6"/>
    <w:rsid w:val="00014FF1"/>
    <w:rsid w:val="00014FF5"/>
    <w:rsid w:val="0001662B"/>
    <w:rsid w:val="000166FD"/>
    <w:rsid w:val="00017B06"/>
    <w:rsid w:val="000203A0"/>
    <w:rsid w:val="00020BBA"/>
    <w:rsid w:val="00020C25"/>
    <w:rsid w:val="0002100D"/>
    <w:rsid w:val="000213A6"/>
    <w:rsid w:val="00022151"/>
    <w:rsid w:val="00022A2C"/>
    <w:rsid w:val="0002610B"/>
    <w:rsid w:val="000266B8"/>
    <w:rsid w:val="00026810"/>
    <w:rsid w:val="000268E1"/>
    <w:rsid w:val="00026995"/>
    <w:rsid w:val="00027A3E"/>
    <w:rsid w:val="0003012C"/>
    <w:rsid w:val="00031BCE"/>
    <w:rsid w:val="00031E99"/>
    <w:rsid w:val="000324F0"/>
    <w:rsid w:val="000333E3"/>
    <w:rsid w:val="000337D2"/>
    <w:rsid w:val="00033FB0"/>
    <w:rsid w:val="0003466E"/>
    <w:rsid w:val="00034B37"/>
    <w:rsid w:val="00034C4A"/>
    <w:rsid w:val="00034F61"/>
    <w:rsid w:val="00034F70"/>
    <w:rsid w:val="00035D2D"/>
    <w:rsid w:val="00036069"/>
    <w:rsid w:val="0003643E"/>
    <w:rsid w:val="000365D7"/>
    <w:rsid w:val="00036B9D"/>
    <w:rsid w:val="000379F7"/>
    <w:rsid w:val="00037A1F"/>
    <w:rsid w:val="000410C5"/>
    <w:rsid w:val="0004224C"/>
    <w:rsid w:val="0004315E"/>
    <w:rsid w:val="000435B8"/>
    <w:rsid w:val="000437AC"/>
    <w:rsid w:val="0004423C"/>
    <w:rsid w:val="000453A1"/>
    <w:rsid w:val="000466B2"/>
    <w:rsid w:val="000467A8"/>
    <w:rsid w:val="00047188"/>
    <w:rsid w:val="00050079"/>
    <w:rsid w:val="0005228D"/>
    <w:rsid w:val="00052838"/>
    <w:rsid w:val="00054DEC"/>
    <w:rsid w:val="00055FC6"/>
    <w:rsid w:val="000562CC"/>
    <w:rsid w:val="000563D7"/>
    <w:rsid w:val="00056DED"/>
    <w:rsid w:val="00060E01"/>
    <w:rsid w:val="00062742"/>
    <w:rsid w:val="00063354"/>
    <w:rsid w:val="000639C8"/>
    <w:rsid w:val="00064F8A"/>
    <w:rsid w:val="0006582F"/>
    <w:rsid w:val="00066246"/>
    <w:rsid w:val="00066560"/>
    <w:rsid w:val="00066624"/>
    <w:rsid w:val="00066940"/>
    <w:rsid w:val="0006711C"/>
    <w:rsid w:val="00067386"/>
    <w:rsid w:val="0006782B"/>
    <w:rsid w:val="00067A0C"/>
    <w:rsid w:val="00067A49"/>
    <w:rsid w:val="00070B1F"/>
    <w:rsid w:val="00070EE1"/>
    <w:rsid w:val="00070FA3"/>
    <w:rsid w:val="000711BA"/>
    <w:rsid w:val="0007122A"/>
    <w:rsid w:val="000715F4"/>
    <w:rsid w:val="00071DA4"/>
    <w:rsid w:val="00072BB1"/>
    <w:rsid w:val="00072CD4"/>
    <w:rsid w:val="00073BDF"/>
    <w:rsid w:val="0007429E"/>
    <w:rsid w:val="00075358"/>
    <w:rsid w:val="00075531"/>
    <w:rsid w:val="000760E7"/>
    <w:rsid w:val="000765BA"/>
    <w:rsid w:val="00076D46"/>
    <w:rsid w:val="00077F77"/>
    <w:rsid w:val="0008029E"/>
    <w:rsid w:val="0008061C"/>
    <w:rsid w:val="00080ECD"/>
    <w:rsid w:val="00081050"/>
    <w:rsid w:val="0008126E"/>
    <w:rsid w:val="000815AE"/>
    <w:rsid w:val="00082892"/>
    <w:rsid w:val="00082C3F"/>
    <w:rsid w:val="00083727"/>
    <w:rsid w:val="000838F2"/>
    <w:rsid w:val="00083E79"/>
    <w:rsid w:val="00084579"/>
    <w:rsid w:val="000848AB"/>
    <w:rsid w:val="0008505B"/>
    <w:rsid w:val="000855B8"/>
    <w:rsid w:val="000863D4"/>
    <w:rsid w:val="0008764E"/>
    <w:rsid w:val="00087C4E"/>
    <w:rsid w:val="00087E23"/>
    <w:rsid w:val="00087F10"/>
    <w:rsid w:val="00087F41"/>
    <w:rsid w:val="00087F93"/>
    <w:rsid w:val="0009013F"/>
    <w:rsid w:val="00090D7D"/>
    <w:rsid w:val="000910E6"/>
    <w:rsid w:val="000917DF"/>
    <w:rsid w:val="00091B2A"/>
    <w:rsid w:val="0009300C"/>
    <w:rsid w:val="000936D6"/>
    <w:rsid w:val="00093886"/>
    <w:rsid w:val="00093A7B"/>
    <w:rsid w:val="00095880"/>
    <w:rsid w:val="00096569"/>
    <w:rsid w:val="000A0CEA"/>
    <w:rsid w:val="000A2F8B"/>
    <w:rsid w:val="000A37F6"/>
    <w:rsid w:val="000A3D5D"/>
    <w:rsid w:val="000A4828"/>
    <w:rsid w:val="000A5AF0"/>
    <w:rsid w:val="000A5BC8"/>
    <w:rsid w:val="000A6EE2"/>
    <w:rsid w:val="000A728B"/>
    <w:rsid w:val="000A79DD"/>
    <w:rsid w:val="000A7F42"/>
    <w:rsid w:val="000A7F99"/>
    <w:rsid w:val="000B01A1"/>
    <w:rsid w:val="000B18EE"/>
    <w:rsid w:val="000B1F82"/>
    <w:rsid w:val="000B29C3"/>
    <w:rsid w:val="000B3215"/>
    <w:rsid w:val="000B3429"/>
    <w:rsid w:val="000B36C8"/>
    <w:rsid w:val="000B3EB8"/>
    <w:rsid w:val="000B4487"/>
    <w:rsid w:val="000B4E1D"/>
    <w:rsid w:val="000B56BD"/>
    <w:rsid w:val="000B6059"/>
    <w:rsid w:val="000B678D"/>
    <w:rsid w:val="000B6CAE"/>
    <w:rsid w:val="000B6E02"/>
    <w:rsid w:val="000B7103"/>
    <w:rsid w:val="000B7F95"/>
    <w:rsid w:val="000C0DA6"/>
    <w:rsid w:val="000C1154"/>
    <w:rsid w:val="000C27B0"/>
    <w:rsid w:val="000C3090"/>
    <w:rsid w:val="000C3FE6"/>
    <w:rsid w:val="000C4DA1"/>
    <w:rsid w:val="000C50F9"/>
    <w:rsid w:val="000C545E"/>
    <w:rsid w:val="000C569C"/>
    <w:rsid w:val="000C5770"/>
    <w:rsid w:val="000C584D"/>
    <w:rsid w:val="000C5FCE"/>
    <w:rsid w:val="000C6136"/>
    <w:rsid w:val="000C751A"/>
    <w:rsid w:val="000D0888"/>
    <w:rsid w:val="000D0B40"/>
    <w:rsid w:val="000D0EFC"/>
    <w:rsid w:val="000D129D"/>
    <w:rsid w:val="000D1D21"/>
    <w:rsid w:val="000D1E0E"/>
    <w:rsid w:val="000D217F"/>
    <w:rsid w:val="000D25B6"/>
    <w:rsid w:val="000D2A90"/>
    <w:rsid w:val="000D2B97"/>
    <w:rsid w:val="000D32A5"/>
    <w:rsid w:val="000D3CB1"/>
    <w:rsid w:val="000D41A6"/>
    <w:rsid w:val="000D4689"/>
    <w:rsid w:val="000D530B"/>
    <w:rsid w:val="000D5CC5"/>
    <w:rsid w:val="000D5D2C"/>
    <w:rsid w:val="000D609A"/>
    <w:rsid w:val="000D6219"/>
    <w:rsid w:val="000D626C"/>
    <w:rsid w:val="000D6A89"/>
    <w:rsid w:val="000D7B29"/>
    <w:rsid w:val="000E1C83"/>
    <w:rsid w:val="000E2449"/>
    <w:rsid w:val="000E2597"/>
    <w:rsid w:val="000E267B"/>
    <w:rsid w:val="000E3C39"/>
    <w:rsid w:val="000E3CB8"/>
    <w:rsid w:val="000E3E39"/>
    <w:rsid w:val="000E3F06"/>
    <w:rsid w:val="000E4203"/>
    <w:rsid w:val="000E430F"/>
    <w:rsid w:val="000E458B"/>
    <w:rsid w:val="000E5614"/>
    <w:rsid w:val="000E58CB"/>
    <w:rsid w:val="000E5CCD"/>
    <w:rsid w:val="000E6A9D"/>
    <w:rsid w:val="000E71EE"/>
    <w:rsid w:val="000E7344"/>
    <w:rsid w:val="000E7494"/>
    <w:rsid w:val="000F11A8"/>
    <w:rsid w:val="000F286D"/>
    <w:rsid w:val="000F2A7D"/>
    <w:rsid w:val="000F2C54"/>
    <w:rsid w:val="000F35DA"/>
    <w:rsid w:val="000F3956"/>
    <w:rsid w:val="000F64FC"/>
    <w:rsid w:val="000F6B26"/>
    <w:rsid w:val="000F6B88"/>
    <w:rsid w:val="000F729B"/>
    <w:rsid w:val="000F7722"/>
    <w:rsid w:val="000F7F63"/>
    <w:rsid w:val="001004FC"/>
    <w:rsid w:val="001005F0"/>
    <w:rsid w:val="00100F4C"/>
    <w:rsid w:val="00101601"/>
    <w:rsid w:val="00101822"/>
    <w:rsid w:val="001018C6"/>
    <w:rsid w:val="00101918"/>
    <w:rsid w:val="00101A08"/>
    <w:rsid w:val="001022BB"/>
    <w:rsid w:val="001029DA"/>
    <w:rsid w:val="00102CB8"/>
    <w:rsid w:val="00103ECB"/>
    <w:rsid w:val="00103F85"/>
    <w:rsid w:val="001040CC"/>
    <w:rsid w:val="001044AB"/>
    <w:rsid w:val="00104F8D"/>
    <w:rsid w:val="00106F6E"/>
    <w:rsid w:val="00107557"/>
    <w:rsid w:val="00107903"/>
    <w:rsid w:val="0011004C"/>
    <w:rsid w:val="001101E7"/>
    <w:rsid w:val="0011132F"/>
    <w:rsid w:val="00111517"/>
    <w:rsid w:val="00114BE8"/>
    <w:rsid w:val="00114C91"/>
    <w:rsid w:val="00115B72"/>
    <w:rsid w:val="00115F26"/>
    <w:rsid w:val="00116B33"/>
    <w:rsid w:val="00120C72"/>
    <w:rsid w:val="001215D3"/>
    <w:rsid w:val="00121659"/>
    <w:rsid w:val="0012171D"/>
    <w:rsid w:val="00121C73"/>
    <w:rsid w:val="00122DEC"/>
    <w:rsid w:val="00122E6B"/>
    <w:rsid w:val="00122F9A"/>
    <w:rsid w:val="00123305"/>
    <w:rsid w:val="001234FA"/>
    <w:rsid w:val="00123B67"/>
    <w:rsid w:val="00123C10"/>
    <w:rsid w:val="00123F08"/>
    <w:rsid w:val="00124819"/>
    <w:rsid w:val="00124DA4"/>
    <w:rsid w:val="00124F95"/>
    <w:rsid w:val="00126668"/>
    <w:rsid w:val="001270C9"/>
    <w:rsid w:val="001275F6"/>
    <w:rsid w:val="00127B81"/>
    <w:rsid w:val="00130818"/>
    <w:rsid w:val="00130F0D"/>
    <w:rsid w:val="00131757"/>
    <w:rsid w:val="00133AF9"/>
    <w:rsid w:val="00133F09"/>
    <w:rsid w:val="001342F0"/>
    <w:rsid w:val="00134832"/>
    <w:rsid w:val="0013493E"/>
    <w:rsid w:val="001354E2"/>
    <w:rsid w:val="00135514"/>
    <w:rsid w:val="00136331"/>
    <w:rsid w:val="001363BE"/>
    <w:rsid w:val="001369A2"/>
    <w:rsid w:val="00137482"/>
    <w:rsid w:val="00137565"/>
    <w:rsid w:val="00137BF5"/>
    <w:rsid w:val="00137D32"/>
    <w:rsid w:val="00140377"/>
    <w:rsid w:val="00140968"/>
    <w:rsid w:val="00140F67"/>
    <w:rsid w:val="001417B8"/>
    <w:rsid w:val="0014260B"/>
    <w:rsid w:val="00142A1C"/>
    <w:rsid w:val="001433E0"/>
    <w:rsid w:val="001442DD"/>
    <w:rsid w:val="00144B8A"/>
    <w:rsid w:val="00145B64"/>
    <w:rsid w:val="00145F08"/>
    <w:rsid w:val="00146203"/>
    <w:rsid w:val="0014680D"/>
    <w:rsid w:val="00146A57"/>
    <w:rsid w:val="00147600"/>
    <w:rsid w:val="001510B8"/>
    <w:rsid w:val="00151479"/>
    <w:rsid w:val="001516E9"/>
    <w:rsid w:val="00151D46"/>
    <w:rsid w:val="00152026"/>
    <w:rsid w:val="001525F4"/>
    <w:rsid w:val="00152B88"/>
    <w:rsid w:val="00152D84"/>
    <w:rsid w:val="00154982"/>
    <w:rsid w:val="0015534F"/>
    <w:rsid w:val="00155496"/>
    <w:rsid w:val="00155D86"/>
    <w:rsid w:val="00155E3A"/>
    <w:rsid w:val="00156B48"/>
    <w:rsid w:val="00156F35"/>
    <w:rsid w:val="001606A2"/>
    <w:rsid w:val="0016070E"/>
    <w:rsid w:val="00160821"/>
    <w:rsid w:val="00161357"/>
    <w:rsid w:val="001613FF"/>
    <w:rsid w:val="00162810"/>
    <w:rsid w:val="00163B58"/>
    <w:rsid w:val="00164A46"/>
    <w:rsid w:val="001655EE"/>
    <w:rsid w:val="00165D75"/>
    <w:rsid w:val="00166DAC"/>
    <w:rsid w:val="00167A7F"/>
    <w:rsid w:val="001709F5"/>
    <w:rsid w:val="00170A58"/>
    <w:rsid w:val="00170E9A"/>
    <w:rsid w:val="00171754"/>
    <w:rsid w:val="0017186F"/>
    <w:rsid w:val="001721AA"/>
    <w:rsid w:val="00172814"/>
    <w:rsid w:val="001743A7"/>
    <w:rsid w:val="00174B2A"/>
    <w:rsid w:val="00175403"/>
    <w:rsid w:val="00176303"/>
    <w:rsid w:val="0017638D"/>
    <w:rsid w:val="00181C3F"/>
    <w:rsid w:val="00182025"/>
    <w:rsid w:val="00182B0F"/>
    <w:rsid w:val="00182D9E"/>
    <w:rsid w:val="00182E0A"/>
    <w:rsid w:val="001833B3"/>
    <w:rsid w:val="001836CF"/>
    <w:rsid w:val="001848E5"/>
    <w:rsid w:val="0018497B"/>
    <w:rsid w:val="00184C3D"/>
    <w:rsid w:val="00184DBF"/>
    <w:rsid w:val="00184EA6"/>
    <w:rsid w:val="00184FB3"/>
    <w:rsid w:val="001868E2"/>
    <w:rsid w:val="00186B0C"/>
    <w:rsid w:val="00186D60"/>
    <w:rsid w:val="00186F39"/>
    <w:rsid w:val="00187748"/>
    <w:rsid w:val="00187E9B"/>
    <w:rsid w:val="00187F42"/>
    <w:rsid w:val="00187FD3"/>
    <w:rsid w:val="001901FA"/>
    <w:rsid w:val="00191A9D"/>
    <w:rsid w:val="00192BC9"/>
    <w:rsid w:val="00192E73"/>
    <w:rsid w:val="0019389E"/>
    <w:rsid w:val="00193BBD"/>
    <w:rsid w:val="0019441B"/>
    <w:rsid w:val="00194810"/>
    <w:rsid w:val="0019734C"/>
    <w:rsid w:val="0019761B"/>
    <w:rsid w:val="0019770F"/>
    <w:rsid w:val="001A1A9C"/>
    <w:rsid w:val="001A23BF"/>
    <w:rsid w:val="001A34A4"/>
    <w:rsid w:val="001A35C0"/>
    <w:rsid w:val="001A3F62"/>
    <w:rsid w:val="001A4740"/>
    <w:rsid w:val="001A48DC"/>
    <w:rsid w:val="001A570C"/>
    <w:rsid w:val="001A59C2"/>
    <w:rsid w:val="001A7C39"/>
    <w:rsid w:val="001B0F9A"/>
    <w:rsid w:val="001B1402"/>
    <w:rsid w:val="001B1542"/>
    <w:rsid w:val="001B2034"/>
    <w:rsid w:val="001B2BA6"/>
    <w:rsid w:val="001B2C8B"/>
    <w:rsid w:val="001B3084"/>
    <w:rsid w:val="001B4FBD"/>
    <w:rsid w:val="001B5B2E"/>
    <w:rsid w:val="001B5FB5"/>
    <w:rsid w:val="001B6A68"/>
    <w:rsid w:val="001B6B35"/>
    <w:rsid w:val="001B6E5A"/>
    <w:rsid w:val="001C0940"/>
    <w:rsid w:val="001C0BDE"/>
    <w:rsid w:val="001C1487"/>
    <w:rsid w:val="001C192E"/>
    <w:rsid w:val="001C4A76"/>
    <w:rsid w:val="001C4C05"/>
    <w:rsid w:val="001C5406"/>
    <w:rsid w:val="001C6A33"/>
    <w:rsid w:val="001C6AB3"/>
    <w:rsid w:val="001C6D8B"/>
    <w:rsid w:val="001C79A5"/>
    <w:rsid w:val="001D0239"/>
    <w:rsid w:val="001D0960"/>
    <w:rsid w:val="001D0BCE"/>
    <w:rsid w:val="001D2F41"/>
    <w:rsid w:val="001D2F96"/>
    <w:rsid w:val="001D344D"/>
    <w:rsid w:val="001D372E"/>
    <w:rsid w:val="001D3830"/>
    <w:rsid w:val="001D4ADD"/>
    <w:rsid w:val="001D4F2D"/>
    <w:rsid w:val="001D56DB"/>
    <w:rsid w:val="001D5C4A"/>
    <w:rsid w:val="001D5D99"/>
    <w:rsid w:val="001D717D"/>
    <w:rsid w:val="001E0303"/>
    <w:rsid w:val="001E0942"/>
    <w:rsid w:val="001E0A75"/>
    <w:rsid w:val="001E0CCF"/>
    <w:rsid w:val="001E2473"/>
    <w:rsid w:val="001E307C"/>
    <w:rsid w:val="001E32FC"/>
    <w:rsid w:val="001E3EAA"/>
    <w:rsid w:val="001E6215"/>
    <w:rsid w:val="001E62CD"/>
    <w:rsid w:val="001E6C8A"/>
    <w:rsid w:val="001F0793"/>
    <w:rsid w:val="001F0951"/>
    <w:rsid w:val="001F108A"/>
    <w:rsid w:val="001F1A1F"/>
    <w:rsid w:val="001F2D32"/>
    <w:rsid w:val="001F314B"/>
    <w:rsid w:val="001F3229"/>
    <w:rsid w:val="001F374A"/>
    <w:rsid w:val="001F3FC8"/>
    <w:rsid w:val="001F4411"/>
    <w:rsid w:val="001F4646"/>
    <w:rsid w:val="001F4C18"/>
    <w:rsid w:val="001F4CFC"/>
    <w:rsid w:val="001F4F95"/>
    <w:rsid w:val="001F54B7"/>
    <w:rsid w:val="001F58CC"/>
    <w:rsid w:val="001F6594"/>
    <w:rsid w:val="00200934"/>
    <w:rsid w:val="00201309"/>
    <w:rsid w:val="002027A3"/>
    <w:rsid w:val="00204043"/>
    <w:rsid w:val="0020502F"/>
    <w:rsid w:val="00205225"/>
    <w:rsid w:val="00206A85"/>
    <w:rsid w:val="002104D5"/>
    <w:rsid w:val="0021094F"/>
    <w:rsid w:val="00211AD8"/>
    <w:rsid w:val="002126B4"/>
    <w:rsid w:val="00213238"/>
    <w:rsid w:val="00213E83"/>
    <w:rsid w:val="0021430A"/>
    <w:rsid w:val="0021438B"/>
    <w:rsid w:val="0021441E"/>
    <w:rsid w:val="00214B8A"/>
    <w:rsid w:val="00214EDC"/>
    <w:rsid w:val="0021513A"/>
    <w:rsid w:val="002152BC"/>
    <w:rsid w:val="00215B71"/>
    <w:rsid w:val="002162EF"/>
    <w:rsid w:val="00220134"/>
    <w:rsid w:val="00220FAA"/>
    <w:rsid w:val="00221812"/>
    <w:rsid w:val="0022204C"/>
    <w:rsid w:val="00223846"/>
    <w:rsid w:val="00223D1F"/>
    <w:rsid w:val="00223E5D"/>
    <w:rsid w:val="00224D2E"/>
    <w:rsid w:val="00225277"/>
    <w:rsid w:val="00225505"/>
    <w:rsid w:val="00225C36"/>
    <w:rsid w:val="00225E10"/>
    <w:rsid w:val="00225F5C"/>
    <w:rsid w:val="00226628"/>
    <w:rsid w:val="002272A9"/>
    <w:rsid w:val="00227662"/>
    <w:rsid w:val="00227760"/>
    <w:rsid w:val="00227BB2"/>
    <w:rsid w:val="00227F23"/>
    <w:rsid w:val="00227FE1"/>
    <w:rsid w:val="00230071"/>
    <w:rsid w:val="00230609"/>
    <w:rsid w:val="00230904"/>
    <w:rsid w:val="00231BDF"/>
    <w:rsid w:val="002324FD"/>
    <w:rsid w:val="0023255B"/>
    <w:rsid w:val="002326F7"/>
    <w:rsid w:val="00232810"/>
    <w:rsid w:val="00232966"/>
    <w:rsid w:val="002332F2"/>
    <w:rsid w:val="002344A4"/>
    <w:rsid w:val="00235875"/>
    <w:rsid w:val="002362FF"/>
    <w:rsid w:val="00236ADB"/>
    <w:rsid w:val="00236F3A"/>
    <w:rsid w:val="00237375"/>
    <w:rsid w:val="00237814"/>
    <w:rsid w:val="00237B84"/>
    <w:rsid w:val="00237DE6"/>
    <w:rsid w:val="00241ABC"/>
    <w:rsid w:val="0024389F"/>
    <w:rsid w:val="002440EE"/>
    <w:rsid w:val="00244727"/>
    <w:rsid w:val="002450B9"/>
    <w:rsid w:val="002458A4"/>
    <w:rsid w:val="00245AE5"/>
    <w:rsid w:val="002464D3"/>
    <w:rsid w:val="00246E4D"/>
    <w:rsid w:val="00246F0A"/>
    <w:rsid w:val="00246F5A"/>
    <w:rsid w:val="002475F0"/>
    <w:rsid w:val="00247646"/>
    <w:rsid w:val="00247F88"/>
    <w:rsid w:val="002511D6"/>
    <w:rsid w:val="00251E66"/>
    <w:rsid w:val="00252837"/>
    <w:rsid w:val="00254211"/>
    <w:rsid w:val="0025484C"/>
    <w:rsid w:val="002549D6"/>
    <w:rsid w:val="00255BD9"/>
    <w:rsid w:val="00256FBF"/>
    <w:rsid w:val="00257156"/>
    <w:rsid w:val="002574CB"/>
    <w:rsid w:val="00257B46"/>
    <w:rsid w:val="00257DC2"/>
    <w:rsid w:val="0026136F"/>
    <w:rsid w:val="002618AB"/>
    <w:rsid w:val="00261934"/>
    <w:rsid w:val="002623F8"/>
    <w:rsid w:val="00262BA9"/>
    <w:rsid w:val="00262C4A"/>
    <w:rsid w:val="00262CD2"/>
    <w:rsid w:val="002632BC"/>
    <w:rsid w:val="00263DDB"/>
    <w:rsid w:val="00264016"/>
    <w:rsid w:val="00264724"/>
    <w:rsid w:val="00265026"/>
    <w:rsid w:val="002652B9"/>
    <w:rsid w:val="002654E0"/>
    <w:rsid w:val="00265B6B"/>
    <w:rsid w:val="00265FD8"/>
    <w:rsid w:val="002666BE"/>
    <w:rsid w:val="002668D8"/>
    <w:rsid w:val="00267651"/>
    <w:rsid w:val="00267917"/>
    <w:rsid w:val="00267E63"/>
    <w:rsid w:val="002709D8"/>
    <w:rsid w:val="002710AF"/>
    <w:rsid w:val="0027136B"/>
    <w:rsid w:val="002717D3"/>
    <w:rsid w:val="00271B46"/>
    <w:rsid w:val="0027272E"/>
    <w:rsid w:val="002728F1"/>
    <w:rsid w:val="0027311E"/>
    <w:rsid w:val="002733CE"/>
    <w:rsid w:val="002735DE"/>
    <w:rsid w:val="002736AD"/>
    <w:rsid w:val="00274247"/>
    <w:rsid w:val="0027505D"/>
    <w:rsid w:val="0027565A"/>
    <w:rsid w:val="002757B7"/>
    <w:rsid w:val="00275E92"/>
    <w:rsid w:val="0027617F"/>
    <w:rsid w:val="00276699"/>
    <w:rsid w:val="0027748E"/>
    <w:rsid w:val="002805A4"/>
    <w:rsid w:val="002805C5"/>
    <w:rsid w:val="00281718"/>
    <w:rsid w:val="00281B51"/>
    <w:rsid w:val="0028292B"/>
    <w:rsid w:val="00282FB7"/>
    <w:rsid w:val="002832A5"/>
    <w:rsid w:val="00283D1B"/>
    <w:rsid w:val="00283EA0"/>
    <w:rsid w:val="0028426C"/>
    <w:rsid w:val="002848DD"/>
    <w:rsid w:val="00284C9F"/>
    <w:rsid w:val="00286759"/>
    <w:rsid w:val="00286A05"/>
    <w:rsid w:val="002875B6"/>
    <w:rsid w:val="00287FF9"/>
    <w:rsid w:val="0029050D"/>
    <w:rsid w:val="00290587"/>
    <w:rsid w:val="00290973"/>
    <w:rsid w:val="0029206F"/>
    <w:rsid w:val="0029284C"/>
    <w:rsid w:val="00293AB9"/>
    <w:rsid w:val="00293B3B"/>
    <w:rsid w:val="00293EE4"/>
    <w:rsid w:val="00293F1E"/>
    <w:rsid w:val="002949E8"/>
    <w:rsid w:val="002963C8"/>
    <w:rsid w:val="00296594"/>
    <w:rsid w:val="002969B0"/>
    <w:rsid w:val="00297073"/>
    <w:rsid w:val="002971F4"/>
    <w:rsid w:val="002A0425"/>
    <w:rsid w:val="002A1DAB"/>
    <w:rsid w:val="002A3F83"/>
    <w:rsid w:val="002A4000"/>
    <w:rsid w:val="002A4616"/>
    <w:rsid w:val="002A4BF7"/>
    <w:rsid w:val="002A51FC"/>
    <w:rsid w:val="002A5477"/>
    <w:rsid w:val="002A5760"/>
    <w:rsid w:val="002A5E4F"/>
    <w:rsid w:val="002A6E83"/>
    <w:rsid w:val="002B0295"/>
    <w:rsid w:val="002B0E1B"/>
    <w:rsid w:val="002B1F47"/>
    <w:rsid w:val="002B2029"/>
    <w:rsid w:val="002B225C"/>
    <w:rsid w:val="002B2D81"/>
    <w:rsid w:val="002B3425"/>
    <w:rsid w:val="002B372A"/>
    <w:rsid w:val="002B3A13"/>
    <w:rsid w:val="002B4DB0"/>
    <w:rsid w:val="002B60D7"/>
    <w:rsid w:val="002B6826"/>
    <w:rsid w:val="002B6DD9"/>
    <w:rsid w:val="002C013B"/>
    <w:rsid w:val="002C0414"/>
    <w:rsid w:val="002C0C7C"/>
    <w:rsid w:val="002C11E0"/>
    <w:rsid w:val="002C181A"/>
    <w:rsid w:val="002C192D"/>
    <w:rsid w:val="002C22C5"/>
    <w:rsid w:val="002C3783"/>
    <w:rsid w:val="002C3E6F"/>
    <w:rsid w:val="002C3ED2"/>
    <w:rsid w:val="002C4B55"/>
    <w:rsid w:val="002C5022"/>
    <w:rsid w:val="002C526D"/>
    <w:rsid w:val="002C52D4"/>
    <w:rsid w:val="002C5327"/>
    <w:rsid w:val="002C59CB"/>
    <w:rsid w:val="002C5C96"/>
    <w:rsid w:val="002C7480"/>
    <w:rsid w:val="002C763A"/>
    <w:rsid w:val="002C7BA8"/>
    <w:rsid w:val="002D0C8F"/>
    <w:rsid w:val="002D1306"/>
    <w:rsid w:val="002D14A9"/>
    <w:rsid w:val="002D255A"/>
    <w:rsid w:val="002D2AD3"/>
    <w:rsid w:val="002D3953"/>
    <w:rsid w:val="002D3C1E"/>
    <w:rsid w:val="002D45B9"/>
    <w:rsid w:val="002D4730"/>
    <w:rsid w:val="002D5813"/>
    <w:rsid w:val="002D5B58"/>
    <w:rsid w:val="002D5C93"/>
    <w:rsid w:val="002D5C97"/>
    <w:rsid w:val="002D7A8E"/>
    <w:rsid w:val="002E02BD"/>
    <w:rsid w:val="002E1916"/>
    <w:rsid w:val="002E2241"/>
    <w:rsid w:val="002E2494"/>
    <w:rsid w:val="002E47FA"/>
    <w:rsid w:val="002E48C4"/>
    <w:rsid w:val="002E4CEB"/>
    <w:rsid w:val="002E70BD"/>
    <w:rsid w:val="002E7925"/>
    <w:rsid w:val="002F0D0D"/>
    <w:rsid w:val="002F2641"/>
    <w:rsid w:val="002F2F0B"/>
    <w:rsid w:val="002F2F6A"/>
    <w:rsid w:val="002F35CC"/>
    <w:rsid w:val="002F3ADB"/>
    <w:rsid w:val="002F3CFE"/>
    <w:rsid w:val="002F53AA"/>
    <w:rsid w:val="002F5CE1"/>
    <w:rsid w:val="002F601C"/>
    <w:rsid w:val="002F6402"/>
    <w:rsid w:val="002F754D"/>
    <w:rsid w:val="00300239"/>
    <w:rsid w:val="003006E0"/>
    <w:rsid w:val="00300F82"/>
    <w:rsid w:val="003019C0"/>
    <w:rsid w:val="003035CE"/>
    <w:rsid w:val="00303BDF"/>
    <w:rsid w:val="00304892"/>
    <w:rsid w:val="0031048C"/>
    <w:rsid w:val="00311108"/>
    <w:rsid w:val="00311A24"/>
    <w:rsid w:val="003121D3"/>
    <w:rsid w:val="00312667"/>
    <w:rsid w:val="00312A48"/>
    <w:rsid w:val="00312AD9"/>
    <w:rsid w:val="00313582"/>
    <w:rsid w:val="0031368B"/>
    <w:rsid w:val="00313CCA"/>
    <w:rsid w:val="003153CB"/>
    <w:rsid w:val="00315511"/>
    <w:rsid w:val="0031567E"/>
    <w:rsid w:val="00315B52"/>
    <w:rsid w:val="00315D37"/>
    <w:rsid w:val="00320D7E"/>
    <w:rsid w:val="0032112F"/>
    <w:rsid w:val="00321CFB"/>
    <w:rsid w:val="00321F6A"/>
    <w:rsid w:val="00322083"/>
    <w:rsid w:val="00322759"/>
    <w:rsid w:val="00322E2E"/>
    <w:rsid w:val="003239E2"/>
    <w:rsid w:val="00323B72"/>
    <w:rsid w:val="00323F19"/>
    <w:rsid w:val="00324D8E"/>
    <w:rsid w:val="0032535D"/>
    <w:rsid w:val="00325AB8"/>
    <w:rsid w:val="00326226"/>
    <w:rsid w:val="00326B90"/>
    <w:rsid w:val="00326D98"/>
    <w:rsid w:val="00326DCD"/>
    <w:rsid w:val="00326E4A"/>
    <w:rsid w:val="003279CF"/>
    <w:rsid w:val="0033029A"/>
    <w:rsid w:val="003303F6"/>
    <w:rsid w:val="003308C8"/>
    <w:rsid w:val="00330BD9"/>
    <w:rsid w:val="003320A8"/>
    <w:rsid w:val="003326E8"/>
    <w:rsid w:val="00332984"/>
    <w:rsid w:val="00333E02"/>
    <w:rsid w:val="003342DA"/>
    <w:rsid w:val="003368A0"/>
    <w:rsid w:val="0033738B"/>
    <w:rsid w:val="0033780D"/>
    <w:rsid w:val="00337F06"/>
    <w:rsid w:val="00337F67"/>
    <w:rsid w:val="0034158C"/>
    <w:rsid w:val="0034164E"/>
    <w:rsid w:val="00342D45"/>
    <w:rsid w:val="00343884"/>
    <w:rsid w:val="0034399E"/>
    <w:rsid w:val="003446DF"/>
    <w:rsid w:val="00345743"/>
    <w:rsid w:val="00346679"/>
    <w:rsid w:val="00350E3E"/>
    <w:rsid w:val="00353218"/>
    <w:rsid w:val="00353C5C"/>
    <w:rsid w:val="003544D8"/>
    <w:rsid w:val="003547B1"/>
    <w:rsid w:val="00354A12"/>
    <w:rsid w:val="00354C2D"/>
    <w:rsid w:val="003559FA"/>
    <w:rsid w:val="00355F5F"/>
    <w:rsid w:val="00356293"/>
    <w:rsid w:val="00356395"/>
    <w:rsid w:val="00357021"/>
    <w:rsid w:val="00360FA7"/>
    <w:rsid w:val="0036247A"/>
    <w:rsid w:val="003632F0"/>
    <w:rsid w:val="00363C06"/>
    <w:rsid w:val="0036466D"/>
    <w:rsid w:val="003647FF"/>
    <w:rsid w:val="00364D1B"/>
    <w:rsid w:val="00364F9A"/>
    <w:rsid w:val="00365286"/>
    <w:rsid w:val="003675C4"/>
    <w:rsid w:val="00367D5B"/>
    <w:rsid w:val="00367FB3"/>
    <w:rsid w:val="0037094D"/>
    <w:rsid w:val="00370B5F"/>
    <w:rsid w:val="00370D2C"/>
    <w:rsid w:val="00371286"/>
    <w:rsid w:val="00372B96"/>
    <w:rsid w:val="0037348D"/>
    <w:rsid w:val="00373BB7"/>
    <w:rsid w:val="00373F1B"/>
    <w:rsid w:val="00374127"/>
    <w:rsid w:val="00374249"/>
    <w:rsid w:val="00375C6B"/>
    <w:rsid w:val="00376B56"/>
    <w:rsid w:val="003776D2"/>
    <w:rsid w:val="003778AB"/>
    <w:rsid w:val="003778C9"/>
    <w:rsid w:val="0038020B"/>
    <w:rsid w:val="00381240"/>
    <w:rsid w:val="00381CEB"/>
    <w:rsid w:val="0038236D"/>
    <w:rsid w:val="00382540"/>
    <w:rsid w:val="00383093"/>
    <w:rsid w:val="00383507"/>
    <w:rsid w:val="00383CDD"/>
    <w:rsid w:val="00384293"/>
    <w:rsid w:val="0038454C"/>
    <w:rsid w:val="0038500B"/>
    <w:rsid w:val="00385205"/>
    <w:rsid w:val="003854C7"/>
    <w:rsid w:val="00386122"/>
    <w:rsid w:val="003864C1"/>
    <w:rsid w:val="003875F6"/>
    <w:rsid w:val="003877AF"/>
    <w:rsid w:val="00387AAE"/>
    <w:rsid w:val="00387FF2"/>
    <w:rsid w:val="003910AD"/>
    <w:rsid w:val="00391544"/>
    <w:rsid w:val="0039191B"/>
    <w:rsid w:val="00391A3A"/>
    <w:rsid w:val="00392185"/>
    <w:rsid w:val="003923F1"/>
    <w:rsid w:val="00392FD9"/>
    <w:rsid w:val="00393054"/>
    <w:rsid w:val="0039400A"/>
    <w:rsid w:val="003947E2"/>
    <w:rsid w:val="003949B7"/>
    <w:rsid w:val="00394A8C"/>
    <w:rsid w:val="003957CA"/>
    <w:rsid w:val="003A1DE2"/>
    <w:rsid w:val="003A2244"/>
    <w:rsid w:val="003A2AB3"/>
    <w:rsid w:val="003A32DF"/>
    <w:rsid w:val="003A36FC"/>
    <w:rsid w:val="003A3BA4"/>
    <w:rsid w:val="003A46C3"/>
    <w:rsid w:val="003A4830"/>
    <w:rsid w:val="003A4875"/>
    <w:rsid w:val="003A5DAD"/>
    <w:rsid w:val="003A6A38"/>
    <w:rsid w:val="003A7E32"/>
    <w:rsid w:val="003B041A"/>
    <w:rsid w:val="003B0749"/>
    <w:rsid w:val="003B1421"/>
    <w:rsid w:val="003B24D0"/>
    <w:rsid w:val="003B38B4"/>
    <w:rsid w:val="003B3997"/>
    <w:rsid w:val="003B43BF"/>
    <w:rsid w:val="003B44B5"/>
    <w:rsid w:val="003B53C3"/>
    <w:rsid w:val="003B5CB5"/>
    <w:rsid w:val="003B5EB7"/>
    <w:rsid w:val="003B5F3C"/>
    <w:rsid w:val="003B680B"/>
    <w:rsid w:val="003B70B7"/>
    <w:rsid w:val="003B7275"/>
    <w:rsid w:val="003B7673"/>
    <w:rsid w:val="003B77B1"/>
    <w:rsid w:val="003C0EB1"/>
    <w:rsid w:val="003C131D"/>
    <w:rsid w:val="003C17D2"/>
    <w:rsid w:val="003C2227"/>
    <w:rsid w:val="003C2629"/>
    <w:rsid w:val="003C3B36"/>
    <w:rsid w:val="003C4675"/>
    <w:rsid w:val="003C482B"/>
    <w:rsid w:val="003C5CFF"/>
    <w:rsid w:val="003C641F"/>
    <w:rsid w:val="003C64AE"/>
    <w:rsid w:val="003C6AC8"/>
    <w:rsid w:val="003C752E"/>
    <w:rsid w:val="003C7621"/>
    <w:rsid w:val="003D06DC"/>
    <w:rsid w:val="003D1545"/>
    <w:rsid w:val="003D1964"/>
    <w:rsid w:val="003D1B12"/>
    <w:rsid w:val="003D1B51"/>
    <w:rsid w:val="003D230B"/>
    <w:rsid w:val="003D410E"/>
    <w:rsid w:val="003D4237"/>
    <w:rsid w:val="003D4639"/>
    <w:rsid w:val="003D5783"/>
    <w:rsid w:val="003D5882"/>
    <w:rsid w:val="003D5B9C"/>
    <w:rsid w:val="003D5EE2"/>
    <w:rsid w:val="003D6672"/>
    <w:rsid w:val="003D68CD"/>
    <w:rsid w:val="003D6C69"/>
    <w:rsid w:val="003D747B"/>
    <w:rsid w:val="003D753B"/>
    <w:rsid w:val="003E1915"/>
    <w:rsid w:val="003E1940"/>
    <w:rsid w:val="003E300F"/>
    <w:rsid w:val="003E3CE8"/>
    <w:rsid w:val="003E3DEA"/>
    <w:rsid w:val="003E5C32"/>
    <w:rsid w:val="003E6597"/>
    <w:rsid w:val="003E73DA"/>
    <w:rsid w:val="003F00A5"/>
    <w:rsid w:val="003F01F7"/>
    <w:rsid w:val="003F0329"/>
    <w:rsid w:val="003F0353"/>
    <w:rsid w:val="003F0AA4"/>
    <w:rsid w:val="003F0F79"/>
    <w:rsid w:val="003F14B6"/>
    <w:rsid w:val="003F2463"/>
    <w:rsid w:val="003F33D6"/>
    <w:rsid w:val="003F3640"/>
    <w:rsid w:val="003F3698"/>
    <w:rsid w:val="003F57AE"/>
    <w:rsid w:val="003F6DBD"/>
    <w:rsid w:val="003F724D"/>
    <w:rsid w:val="003F7340"/>
    <w:rsid w:val="003F7D2E"/>
    <w:rsid w:val="00400574"/>
    <w:rsid w:val="00400EDF"/>
    <w:rsid w:val="004010DC"/>
    <w:rsid w:val="00401BAA"/>
    <w:rsid w:val="00401C13"/>
    <w:rsid w:val="004024C2"/>
    <w:rsid w:val="00403196"/>
    <w:rsid w:val="00403BD8"/>
    <w:rsid w:val="0040559C"/>
    <w:rsid w:val="00405AE7"/>
    <w:rsid w:val="00406357"/>
    <w:rsid w:val="00406CD1"/>
    <w:rsid w:val="0040730C"/>
    <w:rsid w:val="00407415"/>
    <w:rsid w:val="00410189"/>
    <w:rsid w:val="004114D7"/>
    <w:rsid w:val="00411833"/>
    <w:rsid w:val="00411A4A"/>
    <w:rsid w:val="00411B8C"/>
    <w:rsid w:val="00411D9A"/>
    <w:rsid w:val="00412555"/>
    <w:rsid w:val="004126BD"/>
    <w:rsid w:val="0041273F"/>
    <w:rsid w:val="0041359F"/>
    <w:rsid w:val="004137B5"/>
    <w:rsid w:val="0041425E"/>
    <w:rsid w:val="0041602F"/>
    <w:rsid w:val="004171EB"/>
    <w:rsid w:val="00417385"/>
    <w:rsid w:val="00417895"/>
    <w:rsid w:val="004202EF"/>
    <w:rsid w:val="00421382"/>
    <w:rsid w:val="004215D8"/>
    <w:rsid w:val="00421C81"/>
    <w:rsid w:val="0042212C"/>
    <w:rsid w:val="00422858"/>
    <w:rsid w:val="0042450E"/>
    <w:rsid w:val="004248AE"/>
    <w:rsid w:val="0042490A"/>
    <w:rsid w:val="00424EA6"/>
    <w:rsid w:val="00425269"/>
    <w:rsid w:val="0042537F"/>
    <w:rsid w:val="00425A82"/>
    <w:rsid w:val="00425F08"/>
    <w:rsid w:val="00426099"/>
    <w:rsid w:val="004279B4"/>
    <w:rsid w:val="0043061F"/>
    <w:rsid w:val="004308BE"/>
    <w:rsid w:val="00431A99"/>
    <w:rsid w:val="00432C4B"/>
    <w:rsid w:val="004330BE"/>
    <w:rsid w:val="00433460"/>
    <w:rsid w:val="00433A0F"/>
    <w:rsid w:val="00433B64"/>
    <w:rsid w:val="0043400A"/>
    <w:rsid w:val="00434034"/>
    <w:rsid w:val="00434309"/>
    <w:rsid w:val="004364B8"/>
    <w:rsid w:val="00436984"/>
    <w:rsid w:val="00440DFC"/>
    <w:rsid w:val="00441BAA"/>
    <w:rsid w:val="00441E3B"/>
    <w:rsid w:val="00441FB7"/>
    <w:rsid w:val="004437D6"/>
    <w:rsid w:val="00443BB0"/>
    <w:rsid w:val="004443CB"/>
    <w:rsid w:val="00445176"/>
    <w:rsid w:val="00445612"/>
    <w:rsid w:val="004459A3"/>
    <w:rsid w:val="00445F90"/>
    <w:rsid w:val="00446648"/>
    <w:rsid w:val="0044673A"/>
    <w:rsid w:val="0044758B"/>
    <w:rsid w:val="00447E4F"/>
    <w:rsid w:val="004501E0"/>
    <w:rsid w:val="00450A4B"/>
    <w:rsid w:val="00450AAD"/>
    <w:rsid w:val="00450D03"/>
    <w:rsid w:val="00450F39"/>
    <w:rsid w:val="004514CC"/>
    <w:rsid w:val="0045155D"/>
    <w:rsid w:val="00451A0A"/>
    <w:rsid w:val="00451E07"/>
    <w:rsid w:val="004523EC"/>
    <w:rsid w:val="00452D0E"/>
    <w:rsid w:val="004535B3"/>
    <w:rsid w:val="00455D03"/>
    <w:rsid w:val="00455FCF"/>
    <w:rsid w:val="00456297"/>
    <w:rsid w:val="004566E1"/>
    <w:rsid w:val="004570D2"/>
    <w:rsid w:val="00457425"/>
    <w:rsid w:val="00457F8F"/>
    <w:rsid w:val="0046165B"/>
    <w:rsid w:val="00461AF5"/>
    <w:rsid w:val="00462107"/>
    <w:rsid w:val="004623B0"/>
    <w:rsid w:val="00462674"/>
    <w:rsid w:val="0046286C"/>
    <w:rsid w:val="00462DF2"/>
    <w:rsid w:val="00463E65"/>
    <w:rsid w:val="00465389"/>
    <w:rsid w:val="00465EE7"/>
    <w:rsid w:val="00466078"/>
    <w:rsid w:val="004664BF"/>
    <w:rsid w:val="00466C53"/>
    <w:rsid w:val="00467137"/>
    <w:rsid w:val="00470203"/>
    <w:rsid w:val="004708DD"/>
    <w:rsid w:val="0047134F"/>
    <w:rsid w:val="00471A7A"/>
    <w:rsid w:val="00471BB4"/>
    <w:rsid w:val="0047274C"/>
    <w:rsid w:val="00473132"/>
    <w:rsid w:val="0047387B"/>
    <w:rsid w:val="00473EB3"/>
    <w:rsid w:val="004746C3"/>
    <w:rsid w:val="00474915"/>
    <w:rsid w:val="004752D8"/>
    <w:rsid w:val="004753D6"/>
    <w:rsid w:val="0047596F"/>
    <w:rsid w:val="00476064"/>
    <w:rsid w:val="00476344"/>
    <w:rsid w:val="004764F5"/>
    <w:rsid w:val="00476D0F"/>
    <w:rsid w:val="00477028"/>
    <w:rsid w:val="00477329"/>
    <w:rsid w:val="00480C9C"/>
    <w:rsid w:val="00480DF9"/>
    <w:rsid w:val="00480FF5"/>
    <w:rsid w:val="004810A7"/>
    <w:rsid w:val="00481130"/>
    <w:rsid w:val="004813BD"/>
    <w:rsid w:val="00481850"/>
    <w:rsid w:val="00482744"/>
    <w:rsid w:val="00482C0F"/>
    <w:rsid w:val="00483579"/>
    <w:rsid w:val="00483848"/>
    <w:rsid w:val="00483F3B"/>
    <w:rsid w:val="0048453E"/>
    <w:rsid w:val="00484A34"/>
    <w:rsid w:val="004860DF"/>
    <w:rsid w:val="00486678"/>
    <w:rsid w:val="00486A33"/>
    <w:rsid w:val="00486F31"/>
    <w:rsid w:val="0048715F"/>
    <w:rsid w:val="00487507"/>
    <w:rsid w:val="0048786D"/>
    <w:rsid w:val="00487940"/>
    <w:rsid w:val="004909BA"/>
    <w:rsid w:val="00490B0C"/>
    <w:rsid w:val="00490F82"/>
    <w:rsid w:val="00491080"/>
    <w:rsid w:val="004921C9"/>
    <w:rsid w:val="00492571"/>
    <w:rsid w:val="004927FD"/>
    <w:rsid w:val="00493BDA"/>
    <w:rsid w:val="00493CA4"/>
    <w:rsid w:val="00493CB9"/>
    <w:rsid w:val="004940CC"/>
    <w:rsid w:val="00494872"/>
    <w:rsid w:val="00494C7B"/>
    <w:rsid w:val="004960F5"/>
    <w:rsid w:val="00497771"/>
    <w:rsid w:val="004A00B7"/>
    <w:rsid w:val="004A03D7"/>
    <w:rsid w:val="004A11E0"/>
    <w:rsid w:val="004A199C"/>
    <w:rsid w:val="004A1B97"/>
    <w:rsid w:val="004A1C07"/>
    <w:rsid w:val="004A2301"/>
    <w:rsid w:val="004A2432"/>
    <w:rsid w:val="004A2775"/>
    <w:rsid w:val="004A2D07"/>
    <w:rsid w:val="004A3609"/>
    <w:rsid w:val="004A373D"/>
    <w:rsid w:val="004A5155"/>
    <w:rsid w:val="004A5BB7"/>
    <w:rsid w:val="004A5BDF"/>
    <w:rsid w:val="004A63F5"/>
    <w:rsid w:val="004A69B3"/>
    <w:rsid w:val="004A6AAC"/>
    <w:rsid w:val="004A78A4"/>
    <w:rsid w:val="004B0C1C"/>
    <w:rsid w:val="004B12C9"/>
    <w:rsid w:val="004B24F1"/>
    <w:rsid w:val="004B299F"/>
    <w:rsid w:val="004B36EA"/>
    <w:rsid w:val="004B3992"/>
    <w:rsid w:val="004B4767"/>
    <w:rsid w:val="004B4C14"/>
    <w:rsid w:val="004B5216"/>
    <w:rsid w:val="004B6983"/>
    <w:rsid w:val="004B6E84"/>
    <w:rsid w:val="004B6F7A"/>
    <w:rsid w:val="004B7A13"/>
    <w:rsid w:val="004C028D"/>
    <w:rsid w:val="004C0B5D"/>
    <w:rsid w:val="004C13E9"/>
    <w:rsid w:val="004C17FD"/>
    <w:rsid w:val="004C28FB"/>
    <w:rsid w:val="004C37B1"/>
    <w:rsid w:val="004C471F"/>
    <w:rsid w:val="004C550A"/>
    <w:rsid w:val="004C593D"/>
    <w:rsid w:val="004C5EA6"/>
    <w:rsid w:val="004C77AB"/>
    <w:rsid w:val="004C7FC6"/>
    <w:rsid w:val="004D095A"/>
    <w:rsid w:val="004D1330"/>
    <w:rsid w:val="004D1EFC"/>
    <w:rsid w:val="004D3079"/>
    <w:rsid w:val="004D4399"/>
    <w:rsid w:val="004D481B"/>
    <w:rsid w:val="004D67F2"/>
    <w:rsid w:val="004E13A8"/>
    <w:rsid w:val="004E1973"/>
    <w:rsid w:val="004E24DA"/>
    <w:rsid w:val="004E2909"/>
    <w:rsid w:val="004E40A9"/>
    <w:rsid w:val="004E42C9"/>
    <w:rsid w:val="004E5420"/>
    <w:rsid w:val="004E5B87"/>
    <w:rsid w:val="004E6879"/>
    <w:rsid w:val="004E6B09"/>
    <w:rsid w:val="004E7B69"/>
    <w:rsid w:val="004E7D0D"/>
    <w:rsid w:val="004F0DB2"/>
    <w:rsid w:val="004F29D3"/>
    <w:rsid w:val="004F39A8"/>
    <w:rsid w:val="004F3E75"/>
    <w:rsid w:val="004F4308"/>
    <w:rsid w:val="004F45C4"/>
    <w:rsid w:val="004F469D"/>
    <w:rsid w:val="004F57A9"/>
    <w:rsid w:val="004F7E91"/>
    <w:rsid w:val="00500DAD"/>
    <w:rsid w:val="00501E89"/>
    <w:rsid w:val="00502111"/>
    <w:rsid w:val="00502543"/>
    <w:rsid w:val="00503462"/>
    <w:rsid w:val="005038DD"/>
    <w:rsid w:val="00503D7A"/>
    <w:rsid w:val="00503DDA"/>
    <w:rsid w:val="005047C9"/>
    <w:rsid w:val="005049A6"/>
    <w:rsid w:val="0050545A"/>
    <w:rsid w:val="005058D7"/>
    <w:rsid w:val="0050666F"/>
    <w:rsid w:val="005067DD"/>
    <w:rsid w:val="00506949"/>
    <w:rsid w:val="00506CFD"/>
    <w:rsid w:val="00507706"/>
    <w:rsid w:val="005077C3"/>
    <w:rsid w:val="0050789F"/>
    <w:rsid w:val="0051015A"/>
    <w:rsid w:val="0051018C"/>
    <w:rsid w:val="0051052E"/>
    <w:rsid w:val="005109F7"/>
    <w:rsid w:val="00511329"/>
    <w:rsid w:val="005117DD"/>
    <w:rsid w:val="00511AE0"/>
    <w:rsid w:val="00511E1A"/>
    <w:rsid w:val="00512EFA"/>
    <w:rsid w:val="00513072"/>
    <w:rsid w:val="00514273"/>
    <w:rsid w:val="00514DCE"/>
    <w:rsid w:val="00514FE1"/>
    <w:rsid w:val="00515512"/>
    <w:rsid w:val="00515EDD"/>
    <w:rsid w:val="0051666A"/>
    <w:rsid w:val="00516A2F"/>
    <w:rsid w:val="0051729E"/>
    <w:rsid w:val="00517531"/>
    <w:rsid w:val="00517D7A"/>
    <w:rsid w:val="0052034C"/>
    <w:rsid w:val="00520585"/>
    <w:rsid w:val="005224B1"/>
    <w:rsid w:val="00523B0A"/>
    <w:rsid w:val="005250BE"/>
    <w:rsid w:val="005257D9"/>
    <w:rsid w:val="0052591B"/>
    <w:rsid w:val="00527FFB"/>
    <w:rsid w:val="0053037C"/>
    <w:rsid w:val="005304B8"/>
    <w:rsid w:val="0053079E"/>
    <w:rsid w:val="00530F7E"/>
    <w:rsid w:val="00531558"/>
    <w:rsid w:val="00531AE9"/>
    <w:rsid w:val="005326E4"/>
    <w:rsid w:val="005338E2"/>
    <w:rsid w:val="005345C8"/>
    <w:rsid w:val="00534A36"/>
    <w:rsid w:val="0053533B"/>
    <w:rsid w:val="005359B6"/>
    <w:rsid w:val="00535D4D"/>
    <w:rsid w:val="005361CB"/>
    <w:rsid w:val="00536BC2"/>
    <w:rsid w:val="00536C00"/>
    <w:rsid w:val="00537515"/>
    <w:rsid w:val="005376CC"/>
    <w:rsid w:val="005378C6"/>
    <w:rsid w:val="0054082A"/>
    <w:rsid w:val="00541240"/>
    <w:rsid w:val="005419C8"/>
    <w:rsid w:val="00541FBF"/>
    <w:rsid w:val="00542024"/>
    <w:rsid w:val="0054238A"/>
    <w:rsid w:val="0054424C"/>
    <w:rsid w:val="00544C38"/>
    <w:rsid w:val="00545AE0"/>
    <w:rsid w:val="0055055D"/>
    <w:rsid w:val="00550590"/>
    <w:rsid w:val="00550D0A"/>
    <w:rsid w:val="00551203"/>
    <w:rsid w:val="005519ED"/>
    <w:rsid w:val="00551B25"/>
    <w:rsid w:val="00551EED"/>
    <w:rsid w:val="0055208A"/>
    <w:rsid w:val="0055209F"/>
    <w:rsid w:val="005524FE"/>
    <w:rsid w:val="0055353A"/>
    <w:rsid w:val="00553633"/>
    <w:rsid w:val="0055371D"/>
    <w:rsid w:val="00553A52"/>
    <w:rsid w:val="00553CD7"/>
    <w:rsid w:val="00555C2E"/>
    <w:rsid w:val="00555FA5"/>
    <w:rsid w:val="005560D4"/>
    <w:rsid w:val="005573E6"/>
    <w:rsid w:val="00557A05"/>
    <w:rsid w:val="00557AA6"/>
    <w:rsid w:val="00557AE4"/>
    <w:rsid w:val="00560D8A"/>
    <w:rsid w:val="0056143D"/>
    <w:rsid w:val="0056163A"/>
    <w:rsid w:val="00561A33"/>
    <w:rsid w:val="005622E2"/>
    <w:rsid w:val="005628A8"/>
    <w:rsid w:val="00562DDA"/>
    <w:rsid w:val="00562E0F"/>
    <w:rsid w:val="005631FA"/>
    <w:rsid w:val="0056324C"/>
    <w:rsid w:val="005632C8"/>
    <w:rsid w:val="005637D4"/>
    <w:rsid w:val="00564EFC"/>
    <w:rsid w:val="005657AD"/>
    <w:rsid w:val="00566449"/>
    <w:rsid w:val="00566B62"/>
    <w:rsid w:val="00566C60"/>
    <w:rsid w:val="00567125"/>
    <w:rsid w:val="005678A5"/>
    <w:rsid w:val="00570017"/>
    <w:rsid w:val="00570259"/>
    <w:rsid w:val="0057037D"/>
    <w:rsid w:val="00571136"/>
    <w:rsid w:val="00572438"/>
    <w:rsid w:val="005727AB"/>
    <w:rsid w:val="00572C86"/>
    <w:rsid w:val="00573D7B"/>
    <w:rsid w:val="00574CB2"/>
    <w:rsid w:val="0057578C"/>
    <w:rsid w:val="00575F4B"/>
    <w:rsid w:val="005766DC"/>
    <w:rsid w:val="00576908"/>
    <w:rsid w:val="00577A1D"/>
    <w:rsid w:val="00577CD4"/>
    <w:rsid w:val="005805F4"/>
    <w:rsid w:val="00581768"/>
    <w:rsid w:val="005817C4"/>
    <w:rsid w:val="00582C03"/>
    <w:rsid w:val="00583709"/>
    <w:rsid w:val="00584EE3"/>
    <w:rsid w:val="00585216"/>
    <w:rsid w:val="00585B27"/>
    <w:rsid w:val="00586528"/>
    <w:rsid w:val="005872E3"/>
    <w:rsid w:val="00587805"/>
    <w:rsid w:val="00587F11"/>
    <w:rsid w:val="0059034C"/>
    <w:rsid w:val="005903D8"/>
    <w:rsid w:val="005906A2"/>
    <w:rsid w:val="005917E0"/>
    <w:rsid w:val="005918FB"/>
    <w:rsid w:val="0059203F"/>
    <w:rsid w:val="0059207C"/>
    <w:rsid w:val="005922BD"/>
    <w:rsid w:val="005930C9"/>
    <w:rsid w:val="00593C62"/>
    <w:rsid w:val="00594E13"/>
    <w:rsid w:val="00595869"/>
    <w:rsid w:val="00595C47"/>
    <w:rsid w:val="00596FEE"/>
    <w:rsid w:val="005974BF"/>
    <w:rsid w:val="005975D1"/>
    <w:rsid w:val="005979F4"/>
    <w:rsid w:val="00597E67"/>
    <w:rsid w:val="005A04EF"/>
    <w:rsid w:val="005A09A3"/>
    <w:rsid w:val="005A0E5C"/>
    <w:rsid w:val="005A103C"/>
    <w:rsid w:val="005A1081"/>
    <w:rsid w:val="005A1D21"/>
    <w:rsid w:val="005A250F"/>
    <w:rsid w:val="005A2E82"/>
    <w:rsid w:val="005A3150"/>
    <w:rsid w:val="005A33FA"/>
    <w:rsid w:val="005A3554"/>
    <w:rsid w:val="005A362F"/>
    <w:rsid w:val="005A36FC"/>
    <w:rsid w:val="005A3D18"/>
    <w:rsid w:val="005A3E39"/>
    <w:rsid w:val="005A49C1"/>
    <w:rsid w:val="005A4EC9"/>
    <w:rsid w:val="005A6084"/>
    <w:rsid w:val="005A6CBA"/>
    <w:rsid w:val="005A7BB6"/>
    <w:rsid w:val="005A7BE4"/>
    <w:rsid w:val="005A7D23"/>
    <w:rsid w:val="005B0A9D"/>
    <w:rsid w:val="005B12EF"/>
    <w:rsid w:val="005B15D2"/>
    <w:rsid w:val="005B17D3"/>
    <w:rsid w:val="005B23CA"/>
    <w:rsid w:val="005B2521"/>
    <w:rsid w:val="005B2C30"/>
    <w:rsid w:val="005B5402"/>
    <w:rsid w:val="005B5726"/>
    <w:rsid w:val="005B5794"/>
    <w:rsid w:val="005B59D5"/>
    <w:rsid w:val="005B5B7F"/>
    <w:rsid w:val="005B5CB0"/>
    <w:rsid w:val="005B6AC8"/>
    <w:rsid w:val="005B7AF0"/>
    <w:rsid w:val="005C0BC5"/>
    <w:rsid w:val="005C1DA6"/>
    <w:rsid w:val="005C200F"/>
    <w:rsid w:val="005C29BD"/>
    <w:rsid w:val="005C3756"/>
    <w:rsid w:val="005C3C76"/>
    <w:rsid w:val="005C3C82"/>
    <w:rsid w:val="005C3DF4"/>
    <w:rsid w:val="005C4441"/>
    <w:rsid w:val="005C69E3"/>
    <w:rsid w:val="005C6E03"/>
    <w:rsid w:val="005C6E17"/>
    <w:rsid w:val="005C6EC0"/>
    <w:rsid w:val="005C734A"/>
    <w:rsid w:val="005C7529"/>
    <w:rsid w:val="005C7A6F"/>
    <w:rsid w:val="005D0877"/>
    <w:rsid w:val="005D0C3B"/>
    <w:rsid w:val="005D0E19"/>
    <w:rsid w:val="005D1519"/>
    <w:rsid w:val="005D1EC7"/>
    <w:rsid w:val="005D1F23"/>
    <w:rsid w:val="005D2FF5"/>
    <w:rsid w:val="005D37F8"/>
    <w:rsid w:val="005D3BC6"/>
    <w:rsid w:val="005D3ED9"/>
    <w:rsid w:val="005D4374"/>
    <w:rsid w:val="005D64C3"/>
    <w:rsid w:val="005D67E0"/>
    <w:rsid w:val="005E120D"/>
    <w:rsid w:val="005E1824"/>
    <w:rsid w:val="005E1EF2"/>
    <w:rsid w:val="005E24F0"/>
    <w:rsid w:val="005E3574"/>
    <w:rsid w:val="005E3F88"/>
    <w:rsid w:val="005E4459"/>
    <w:rsid w:val="005E5413"/>
    <w:rsid w:val="005E71B7"/>
    <w:rsid w:val="005E71FF"/>
    <w:rsid w:val="005E7B4C"/>
    <w:rsid w:val="005F0901"/>
    <w:rsid w:val="005F1417"/>
    <w:rsid w:val="005F2541"/>
    <w:rsid w:val="005F2F2E"/>
    <w:rsid w:val="005F4165"/>
    <w:rsid w:val="005F47F6"/>
    <w:rsid w:val="005F49B3"/>
    <w:rsid w:val="005F638A"/>
    <w:rsid w:val="005F6DCE"/>
    <w:rsid w:val="005F6E28"/>
    <w:rsid w:val="005F702A"/>
    <w:rsid w:val="005F75AC"/>
    <w:rsid w:val="005F7787"/>
    <w:rsid w:val="005F77CD"/>
    <w:rsid w:val="005F7DA5"/>
    <w:rsid w:val="0060072B"/>
    <w:rsid w:val="00600AA1"/>
    <w:rsid w:val="00600E2D"/>
    <w:rsid w:val="00600F24"/>
    <w:rsid w:val="00601D47"/>
    <w:rsid w:val="00601DE2"/>
    <w:rsid w:val="006028DB"/>
    <w:rsid w:val="006028F5"/>
    <w:rsid w:val="00602961"/>
    <w:rsid w:val="00602E2F"/>
    <w:rsid w:val="006037AC"/>
    <w:rsid w:val="006043E3"/>
    <w:rsid w:val="0060455E"/>
    <w:rsid w:val="0060632A"/>
    <w:rsid w:val="00607027"/>
    <w:rsid w:val="00607217"/>
    <w:rsid w:val="00607667"/>
    <w:rsid w:val="00610581"/>
    <w:rsid w:val="006106C0"/>
    <w:rsid w:val="006110C7"/>
    <w:rsid w:val="0061124C"/>
    <w:rsid w:val="00611266"/>
    <w:rsid w:val="006125E2"/>
    <w:rsid w:val="00612611"/>
    <w:rsid w:val="0061267D"/>
    <w:rsid w:val="00612FDA"/>
    <w:rsid w:val="00614D70"/>
    <w:rsid w:val="00615263"/>
    <w:rsid w:val="006153A3"/>
    <w:rsid w:val="00615AF2"/>
    <w:rsid w:val="00615E67"/>
    <w:rsid w:val="00616473"/>
    <w:rsid w:val="0061660A"/>
    <w:rsid w:val="006169AF"/>
    <w:rsid w:val="00617574"/>
    <w:rsid w:val="0061799A"/>
    <w:rsid w:val="006202E2"/>
    <w:rsid w:val="0062131B"/>
    <w:rsid w:val="006218AA"/>
    <w:rsid w:val="00622F6C"/>
    <w:rsid w:val="006234A6"/>
    <w:rsid w:val="00623591"/>
    <w:rsid w:val="0062381C"/>
    <w:rsid w:val="00624809"/>
    <w:rsid w:val="006250D3"/>
    <w:rsid w:val="00625329"/>
    <w:rsid w:val="0062558C"/>
    <w:rsid w:val="0062596A"/>
    <w:rsid w:val="006259DE"/>
    <w:rsid w:val="00626652"/>
    <w:rsid w:val="00626E27"/>
    <w:rsid w:val="0062754A"/>
    <w:rsid w:val="00627F48"/>
    <w:rsid w:val="00630A31"/>
    <w:rsid w:val="00631AD4"/>
    <w:rsid w:val="006320E7"/>
    <w:rsid w:val="006340C8"/>
    <w:rsid w:val="0063425E"/>
    <w:rsid w:val="00634356"/>
    <w:rsid w:val="0063508E"/>
    <w:rsid w:val="006358B7"/>
    <w:rsid w:val="00635C5D"/>
    <w:rsid w:val="00637A20"/>
    <w:rsid w:val="00640262"/>
    <w:rsid w:val="0064072C"/>
    <w:rsid w:val="00640A8D"/>
    <w:rsid w:val="00641B2B"/>
    <w:rsid w:val="00641DAB"/>
    <w:rsid w:val="00642081"/>
    <w:rsid w:val="0064318E"/>
    <w:rsid w:val="006453FA"/>
    <w:rsid w:val="006460BD"/>
    <w:rsid w:val="00646719"/>
    <w:rsid w:val="0064682C"/>
    <w:rsid w:val="00647169"/>
    <w:rsid w:val="00650D52"/>
    <w:rsid w:val="0065144C"/>
    <w:rsid w:val="006515B7"/>
    <w:rsid w:val="006529F8"/>
    <w:rsid w:val="00653FCB"/>
    <w:rsid w:val="006544DA"/>
    <w:rsid w:val="006548ED"/>
    <w:rsid w:val="00655452"/>
    <w:rsid w:val="00655586"/>
    <w:rsid w:val="00656B1E"/>
    <w:rsid w:val="00656C0D"/>
    <w:rsid w:val="00656F11"/>
    <w:rsid w:val="00657AA4"/>
    <w:rsid w:val="00657B63"/>
    <w:rsid w:val="006603F8"/>
    <w:rsid w:val="00660B60"/>
    <w:rsid w:val="0066171D"/>
    <w:rsid w:val="00661B8B"/>
    <w:rsid w:val="00662432"/>
    <w:rsid w:val="00662FD8"/>
    <w:rsid w:val="00663870"/>
    <w:rsid w:val="00664935"/>
    <w:rsid w:val="006665F9"/>
    <w:rsid w:val="00666652"/>
    <w:rsid w:val="00666917"/>
    <w:rsid w:val="00666DF5"/>
    <w:rsid w:val="00671A1C"/>
    <w:rsid w:val="00671B10"/>
    <w:rsid w:val="006726F3"/>
    <w:rsid w:val="00672C9A"/>
    <w:rsid w:val="006739C2"/>
    <w:rsid w:val="006746DE"/>
    <w:rsid w:val="00674AA1"/>
    <w:rsid w:val="00675857"/>
    <w:rsid w:val="00675D67"/>
    <w:rsid w:val="006766BD"/>
    <w:rsid w:val="00676D4F"/>
    <w:rsid w:val="006771E3"/>
    <w:rsid w:val="00677C0A"/>
    <w:rsid w:val="006807A2"/>
    <w:rsid w:val="006809B1"/>
    <w:rsid w:val="00680FA9"/>
    <w:rsid w:val="0068253F"/>
    <w:rsid w:val="00682556"/>
    <w:rsid w:val="006835F3"/>
    <w:rsid w:val="006837FC"/>
    <w:rsid w:val="006845CC"/>
    <w:rsid w:val="00684EF9"/>
    <w:rsid w:val="006853F3"/>
    <w:rsid w:val="00685B7E"/>
    <w:rsid w:val="00685D46"/>
    <w:rsid w:val="0068766B"/>
    <w:rsid w:val="006907A2"/>
    <w:rsid w:val="00690D7C"/>
    <w:rsid w:val="006910F7"/>
    <w:rsid w:val="00691C32"/>
    <w:rsid w:val="00691FA8"/>
    <w:rsid w:val="00692E1F"/>
    <w:rsid w:val="00692EEA"/>
    <w:rsid w:val="00692F57"/>
    <w:rsid w:val="00693376"/>
    <w:rsid w:val="006934A4"/>
    <w:rsid w:val="00694025"/>
    <w:rsid w:val="006948E6"/>
    <w:rsid w:val="00694ABC"/>
    <w:rsid w:val="00695AAF"/>
    <w:rsid w:val="00695AB7"/>
    <w:rsid w:val="00696293"/>
    <w:rsid w:val="006965BA"/>
    <w:rsid w:val="00697461"/>
    <w:rsid w:val="006975D9"/>
    <w:rsid w:val="0069774B"/>
    <w:rsid w:val="006A0973"/>
    <w:rsid w:val="006A0A3D"/>
    <w:rsid w:val="006A1770"/>
    <w:rsid w:val="006A242D"/>
    <w:rsid w:val="006A25F9"/>
    <w:rsid w:val="006A2F2D"/>
    <w:rsid w:val="006A3167"/>
    <w:rsid w:val="006A3C90"/>
    <w:rsid w:val="006A41E1"/>
    <w:rsid w:val="006A70CE"/>
    <w:rsid w:val="006A77C2"/>
    <w:rsid w:val="006B05FE"/>
    <w:rsid w:val="006B0B94"/>
    <w:rsid w:val="006B1458"/>
    <w:rsid w:val="006B16ED"/>
    <w:rsid w:val="006B1725"/>
    <w:rsid w:val="006B19F4"/>
    <w:rsid w:val="006B2762"/>
    <w:rsid w:val="006B2B0D"/>
    <w:rsid w:val="006B2D4C"/>
    <w:rsid w:val="006B35E1"/>
    <w:rsid w:val="006B50B3"/>
    <w:rsid w:val="006B5D08"/>
    <w:rsid w:val="006B5FD9"/>
    <w:rsid w:val="006B60FB"/>
    <w:rsid w:val="006B6FF4"/>
    <w:rsid w:val="006B78AE"/>
    <w:rsid w:val="006B7A69"/>
    <w:rsid w:val="006B7BEA"/>
    <w:rsid w:val="006C01A6"/>
    <w:rsid w:val="006C04C3"/>
    <w:rsid w:val="006C0CF4"/>
    <w:rsid w:val="006C0D46"/>
    <w:rsid w:val="006C16CF"/>
    <w:rsid w:val="006C17E6"/>
    <w:rsid w:val="006C1DC2"/>
    <w:rsid w:val="006C2C81"/>
    <w:rsid w:val="006C40CD"/>
    <w:rsid w:val="006C4B65"/>
    <w:rsid w:val="006C4DEE"/>
    <w:rsid w:val="006C5B72"/>
    <w:rsid w:val="006C611E"/>
    <w:rsid w:val="006C7BFF"/>
    <w:rsid w:val="006C7D5D"/>
    <w:rsid w:val="006D01B0"/>
    <w:rsid w:val="006D0DA3"/>
    <w:rsid w:val="006D0DF2"/>
    <w:rsid w:val="006D32D6"/>
    <w:rsid w:val="006D34F2"/>
    <w:rsid w:val="006D3840"/>
    <w:rsid w:val="006D45FB"/>
    <w:rsid w:val="006D46F3"/>
    <w:rsid w:val="006D51D9"/>
    <w:rsid w:val="006D5344"/>
    <w:rsid w:val="006D5D62"/>
    <w:rsid w:val="006D5DA8"/>
    <w:rsid w:val="006D6E43"/>
    <w:rsid w:val="006D6F33"/>
    <w:rsid w:val="006D707D"/>
    <w:rsid w:val="006E012C"/>
    <w:rsid w:val="006E07A1"/>
    <w:rsid w:val="006E08B0"/>
    <w:rsid w:val="006E0A57"/>
    <w:rsid w:val="006E0D01"/>
    <w:rsid w:val="006E15E3"/>
    <w:rsid w:val="006E4D29"/>
    <w:rsid w:val="006E57D0"/>
    <w:rsid w:val="006E6E06"/>
    <w:rsid w:val="006E744F"/>
    <w:rsid w:val="006E7A1F"/>
    <w:rsid w:val="006F0424"/>
    <w:rsid w:val="006F0BF2"/>
    <w:rsid w:val="006F1691"/>
    <w:rsid w:val="006F1735"/>
    <w:rsid w:val="006F20D5"/>
    <w:rsid w:val="006F22AD"/>
    <w:rsid w:val="006F2DA0"/>
    <w:rsid w:val="006F353C"/>
    <w:rsid w:val="006F3D73"/>
    <w:rsid w:val="006F3EEA"/>
    <w:rsid w:val="006F3EF9"/>
    <w:rsid w:val="006F40EC"/>
    <w:rsid w:val="006F5075"/>
    <w:rsid w:val="006F5FB3"/>
    <w:rsid w:val="006F640A"/>
    <w:rsid w:val="00700032"/>
    <w:rsid w:val="007009AD"/>
    <w:rsid w:val="00700F3D"/>
    <w:rsid w:val="0070177E"/>
    <w:rsid w:val="00701882"/>
    <w:rsid w:val="00702E2A"/>
    <w:rsid w:val="00703123"/>
    <w:rsid w:val="007032C4"/>
    <w:rsid w:val="00703D14"/>
    <w:rsid w:val="00705A0B"/>
    <w:rsid w:val="007066C8"/>
    <w:rsid w:val="00706D3A"/>
    <w:rsid w:val="007072B1"/>
    <w:rsid w:val="00707A32"/>
    <w:rsid w:val="0071026E"/>
    <w:rsid w:val="007103A2"/>
    <w:rsid w:val="0071118B"/>
    <w:rsid w:val="00711A36"/>
    <w:rsid w:val="00711C2F"/>
    <w:rsid w:val="007123C4"/>
    <w:rsid w:val="00712697"/>
    <w:rsid w:val="007126A4"/>
    <w:rsid w:val="007128EF"/>
    <w:rsid w:val="007141C1"/>
    <w:rsid w:val="00714985"/>
    <w:rsid w:val="00715426"/>
    <w:rsid w:val="00715494"/>
    <w:rsid w:val="00715556"/>
    <w:rsid w:val="0071575B"/>
    <w:rsid w:val="00717421"/>
    <w:rsid w:val="00717710"/>
    <w:rsid w:val="007220A3"/>
    <w:rsid w:val="007225F1"/>
    <w:rsid w:val="007246F9"/>
    <w:rsid w:val="0072508F"/>
    <w:rsid w:val="007261C1"/>
    <w:rsid w:val="00726FAE"/>
    <w:rsid w:val="00726FD2"/>
    <w:rsid w:val="00727361"/>
    <w:rsid w:val="0073160D"/>
    <w:rsid w:val="00733422"/>
    <w:rsid w:val="00733A39"/>
    <w:rsid w:val="00733DFE"/>
    <w:rsid w:val="00734497"/>
    <w:rsid w:val="00735CC5"/>
    <w:rsid w:val="00735F6D"/>
    <w:rsid w:val="00736C56"/>
    <w:rsid w:val="007370B4"/>
    <w:rsid w:val="007370FC"/>
    <w:rsid w:val="0073751C"/>
    <w:rsid w:val="007379D0"/>
    <w:rsid w:val="00740E02"/>
    <w:rsid w:val="00741195"/>
    <w:rsid w:val="007412A5"/>
    <w:rsid w:val="0074182C"/>
    <w:rsid w:val="007425B7"/>
    <w:rsid w:val="00745031"/>
    <w:rsid w:val="00745B76"/>
    <w:rsid w:val="00745B87"/>
    <w:rsid w:val="00745BCA"/>
    <w:rsid w:val="00745F84"/>
    <w:rsid w:val="007466F7"/>
    <w:rsid w:val="00747107"/>
    <w:rsid w:val="00747BD7"/>
    <w:rsid w:val="0075018E"/>
    <w:rsid w:val="00751778"/>
    <w:rsid w:val="00751A57"/>
    <w:rsid w:val="00752B88"/>
    <w:rsid w:val="007531DA"/>
    <w:rsid w:val="00753454"/>
    <w:rsid w:val="00753DD2"/>
    <w:rsid w:val="007561F3"/>
    <w:rsid w:val="0075684C"/>
    <w:rsid w:val="00757417"/>
    <w:rsid w:val="00757543"/>
    <w:rsid w:val="00757EAE"/>
    <w:rsid w:val="0076004A"/>
    <w:rsid w:val="00760E3B"/>
    <w:rsid w:val="007612D6"/>
    <w:rsid w:val="0076131D"/>
    <w:rsid w:val="007615FC"/>
    <w:rsid w:val="00762154"/>
    <w:rsid w:val="0076454B"/>
    <w:rsid w:val="007645AD"/>
    <w:rsid w:val="00766522"/>
    <w:rsid w:val="00766D2A"/>
    <w:rsid w:val="00766D7E"/>
    <w:rsid w:val="00766D81"/>
    <w:rsid w:val="00767FE1"/>
    <w:rsid w:val="007704C1"/>
    <w:rsid w:val="007717F6"/>
    <w:rsid w:val="00771C23"/>
    <w:rsid w:val="00771F8F"/>
    <w:rsid w:val="00773571"/>
    <w:rsid w:val="00774110"/>
    <w:rsid w:val="007742EC"/>
    <w:rsid w:val="00775898"/>
    <w:rsid w:val="00775A08"/>
    <w:rsid w:val="00775E55"/>
    <w:rsid w:val="00776485"/>
    <w:rsid w:val="007770B4"/>
    <w:rsid w:val="0077729A"/>
    <w:rsid w:val="007778C6"/>
    <w:rsid w:val="00777C10"/>
    <w:rsid w:val="00777C82"/>
    <w:rsid w:val="007808F7"/>
    <w:rsid w:val="0078160E"/>
    <w:rsid w:val="00783CCF"/>
    <w:rsid w:val="00784100"/>
    <w:rsid w:val="00784546"/>
    <w:rsid w:val="0078475F"/>
    <w:rsid w:val="00787694"/>
    <w:rsid w:val="00787BBA"/>
    <w:rsid w:val="007911CD"/>
    <w:rsid w:val="00793DDE"/>
    <w:rsid w:val="00794463"/>
    <w:rsid w:val="007946E8"/>
    <w:rsid w:val="00795272"/>
    <w:rsid w:val="00795BB0"/>
    <w:rsid w:val="00795D21"/>
    <w:rsid w:val="007965BB"/>
    <w:rsid w:val="00796B9B"/>
    <w:rsid w:val="00796F9F"/>
    <w:rsid w:val="007970C2"/>
    <w:rsid w:val="007977B9"/>
    <w:rsid w:val="007A106A"/>
    <w:rsid w:val="007A232B"/>
    <w:rsid w:val="007A35A6"/>
    <w:rsid w:val="007A3C0D"/>
    <w:rsid w:val="007A438F"/>
    <w:rsid w:val="007A56C1"/>
    <w:rsid w:val="007A590A"/>
    <w:rsid w:val="007A604D"/>
    <w:rsid w:val="007B27D9"/>
    <w:rsid w:val="007B2ADB"/>
    <w:rsid w:val="007B2B83"/>
    <w:rsid w:val="007B4801"/>
    <w:rsid w:val="007B4E1F"/>
    <w:rsid w:val="007B5253"/>
    <w:rsid w:val="007B5B5B"/>
    <w:rsid w:val="007B690D"/>
    <w:rsid w:val="007B6E66"/>
    <w:rsid w:val="007B721D"/>
    <w:rsid w:val="007C045B"/>
    <w:rsid w:val="007C0638"/>
    <w:rsid w:val="007C225E"/>
    <w:rsid w:val="007C3C2D"/>
    <w:rsid w:val="007C4E31"/>
    <w:rsid w:val="007C5B3A"/>
    <w:rsid w:val="007C6878"/>
    <w:rsid w:val="007C6A56"/>
    <w:rsid w:val="007C6C9B"/>
    <w:rsid w:val="007D05B8"/>
    <w:rsid w:val="007D0841"/>
    <w:rsid w:val="007D0EA2"/>
    <w:rsid w:val="007D0EAD"/>
    <w:rsid w:val="007D1035"/>
    <w:rsid w:val="007D1548"/>
    <w:rsid w:val="007D1824"/>
    <w:rsid w:val="007D1D2D"/>
    <w:rsid w:val="007D377A"/>
    <w:rsid w:val="007D40F1"/>
    <w:rsid w:val="007D4539"/>
    <w:rsid w:val="007D5B53"/>
    <w:rsid w:val="007D5EE3"/>
    <w:rsid w:val="007D61DF"/>
    <w:rsid w:val="007D629F"/>
    <w:rsid w:val="007D64D2"/>
    <w:rsid w:val="007D6FFC"/>
    <w:rsid w:val="007D70DF"/>
    <w:rsid w:val="007E04AF"/>
    <w:rsid w:val="007E0645"/>
    <w:rsid w:val="007E0CE7"/>
    <w:rsid w:val="007E15DC"/>
    <w:rsid w:val="007E1E62"/>
    <w:rsid w:val="007E2958"/>
    <w:rsid w:val="007E2E21"/>
    <w:rsid w:val="007E422F"/>
    <w:rsid w:val="007E50B7"/>
    <w:rsid w:val="007E643B"/>
    <w:rsid w:val="007E71F2"/>
    <w:rsid w:val="007E7ABF"/>
    <w:rsid w:val="007F221A"/>
    <w:rsid w:val="007F33AE"/>
    <w:rsid w:val="007F3E3C"/>
    <w:rsid w:val="007F406F"/>
    <w:rsid w:val="007F44DE"/>
    <w:rsid w:val="007F451C"/>
    <w:rsid w:val="007F4F35"/>
    <w:rsid w:val="007F5133"/>
    <w:rsid w:val="007F58E0"/>
    <w:rsid w:val="007F5E57"/>
    <w:rsid w:val="007F63CF"/>
    <w:rsid w:val="007F6B7F"/>
    <w:rsid w:val="007F7880"/>
    <w:rsid w:val="007F7C3B"/>
    <w:rsid w:val="007F7D6D"/>
    <w:rsid w:val="008032F4"/>
    <w:rsid w:val="00803823"/>
    <w:rsid w:val="00803AB7"/>
    <w:rsid w:val="0080433B"/>
    <w:rsid w:val="00805A1A"/>
    <w:rsid w:val="00805C18"/>
    <w:rsid w:val="0080637D"/>
    <w:rsid w:val="008066B9"/>
    <w:rsid w:val="00812BAC"/>
    <w:rsid w:val="0081445A"/>
    <w:rsid w:val="00814803"/>
    <w:rsid w:val="008152C7"/>
    <w:rsid w:val="0081551C"/>
    <w:rsid w:val="00815D16"/>
    <w:rsid w:val="008161BA"/>
    <w:rsid w:val="008179BB"/>
    <w:rsid w:val="00817D94"/>
    <w:rsid w:val="0082023A"/>
    <w:rsid w:val="008202F1"/>
    <w:rsid w:val="008207FD"/>
    <w:rsid w:val="00821BA0"/>
    <w:rsid w:val="00821D50"/>
    <w:rsid w:val="00821FE4"/>
    <w:rsid w:val="00825C89"/>
    <w:rsid w:val="00826090"/>
    <w:rsid w:val="00826D73"/>
    <w:rsid w:val="00826EB8"/>
    <w:rsid w:val="0082714E"/>
    <w:rsid w:val="00827B49"/>
    <w:rsid w:val="0083115F"/>
    <w:rsid w:val="00831260"/>
    <w:rsid w:val="0083128B"/>
    <w:rsid w:val="0083323A"/>
    <w:rsid w:val="00833240"/>
    <w:rsid w:val="00833ACD"/>
    <w:rsid w:val="00835127"/>
    <w:rsid w:val="008362E6"/>
    <w:rsid w:val="00840228"/>
    <w:rsid w:val="0084026C"/>
    <w:rsid w:val="00840ECD"/>
    <w:rsid w:val="00840F3B"/>
    <w:rsid w:val="00841A29"/>
    <w:rsid w:val="008421E2"/>
    <w:rsid w:val="00842362"/>
    <w:rsid w:val="00842CB2"/>
    <w:rsid w:val="00842D92"/>
    <w:rsid w:val="00843E12"/>
    <w:rsid w:val="0084571A"/>
    <w:rsid w:val="00845F72"/>
    <w:rsid w:val="0084624A"/>
    <w:rsid w:val="00846B1E"/>
    <w:rsid w:val="00846C6F"/>
    <w:rsid w:val="00846DA2"/>
    <w:rsid w:val="008476E5"/>
    <w:rsid w:val="008505A0"/>
    <w:rsid w:val="00850A31"/>
    <w:rsid w:val="008511FC"/>
    <w:rsid w:val="00851832"/>
    <w:rsid w:val="00851D14"/>
    <w:rsid w:val="0085353F"/>
    <w:rsid w:val="008538C4"/>
    <w:rsid w:val="00854B39"/>
    <w:rsid w:val="00854DDD"/>
    <w:rsid w:val="0085531D"/>
    <w:rsid w:val="00855D55"/>
    <w:rsid w:val="00856AC5"/>
    <w:rsid w:val="00856D92"/>
    <w:rsid w:val="00856F9A"/>
    <w:rsid w:val="00857636"/>
    <w:rsid w:val="00857F75"/>
    <w:rsid w:val="008605EB"/>
    <w:rsid w:val="0086159A"/>
    <w:rsid w:val="00861D54"/>
    <w:rsid w:val="00862C6F"/>
    <w:rsid w:val="008630C6"/>
    <w:rsid w:val="00863C60"/>
    <w:rsid w:val="00863EF5"/>
    <w:rsid w:val="0086577D"/>
    <w:rsid w:val="00865A80"/>
    <w:rsid w:val="00865C52"/>
    <w:rsid w:val="00865D24"/>
    <w:rsid w:val="00866844"/>
    <w:rsid w:val="008669C2"/>
    <w:rsid w:val="00866CCB"/>
    <w:rsid w:val="00867294"/>
    <w:rsid w:val="008672D8"/>
    <w:rsid w:val="0086755A"/>
    <w:rsid w:val="00867C4B"/>
    <w:rsid w:val="008702B7"/>
    <w:rsid w:val="00871086"/>
    <w:rsid w:val="00871C93"/>
    <w:rsid w:val="00872511"/>
    <w:rsid w:val="00872A1C"/>
    <w:rsid w:val="0087335E"/>
    <w:rsid w:val="00873513"/>
    <w:rsid w:val="0087426C"/>
    <w:rsid w:val="00874334"/>
    <w:rsid w:val="00874392"/>
    <w:rsid w:val="008744E8"/>
    <w:rsid w:val="00874B84"/>
    <w:rsid w:val="00875055"/>
    <w:rsid w:val="008750A4"/>
    <w:rsid w:val="00875758"/>
    <w:rsid w:val="008762EF"/>
    <w:rsid w:val="00876354"/>
    <w:rsid w:val="00876F4D"/>
    <w:rsid w:val="008802AC"/>
    <w:rsid w:val="008810EC"/>
    <w:rsid w:val="00881559"/>
    <w:rsid w:val="00881F20"/>
    <w:rsid w:val="00882154"/>
    <w:rsid w:val="0088222C"/>
    <w:rsid w:val="00882B10"/>
    <w:rsid w:val="00882E24"/>
    <w:rsid w:val="00883030"/>
    <w:rsid w:val="0088306F"/>
    <w:rsid w:val="00883101"/>
    <w:rsid w:val="00883CD5"/>
    <w:rsid w:val="00883DE6"/>
    <w:rsid w:val="00883E1C"/>
    <w:rsid w:val="0088494E"/>
    <w:rsid w:val="00885F28"/>
    <w:rsid w:val="0088763D"/>
    <w:rsid w:val="00887ADE"/>
    <w:rsid w:val="00890F4A"/>
    <w:rsid w:val="0089109D"/>
    <w:rsid w:val="008910AF"/>
    <w:rsid w:val="00893540"/>
    <w:rsid w:val="008954E6"/>
    <w:rsid w:val="008962DD"/>
    <w:rsid w:val="00897CD3"/>
    <w:rsid w:val="008A00D0"/>
    <w:rsid w:val="008A0234"/>
    <w:rsid w:val="008A1216"/>
    <w:rsid w:val="008A31E8"/>
    <w:rsid w:val="008A37C2"/>
    <w:rsid w:val="008A3953"/>
    <w:rsid w:val="008A3E1E"/>
    <w:rsid w:val="008A44F1"/>
    <w:rsid w:val="008A4816"/>
    <w:rsid w:val="008A4A90"/>
    <w:rsid w:val="008A4B17"/>
    <w:rsid w:val="008A4C04"/>
    <w:rsid w:val="008A512D"/>
    <w:rsid w:val="008A6AA8"/>
    <w:rsid w:val="008A6C32"/>
    <w:rsid w:val="008A72D3"/>
    <w:rsid w:val="008A78CF"/>
    <w:rsid w:val="008B0029"/>
    <w:rsid w:val="008B0C7F"/>
    <w:rsid w:val="008B169E"/>
    <w:rsid w:val="008B1FA3"/>
    <w:rsid w:val="008B475B"/>
    <w:rsid w:val="008B5507"/>
    <w:rsid w:val="008B5549"/>
    <w:rsid w:val="008B5830"/>
    <w:rsid w:val="008B5846"/>
    <w:rsid w:val="008B6F32"/>
    <w:rsid w:val="008B7810"/>
    <w:rsid w:val="008B782C"/>
    <w:rsid w:val="008B7B8D"/>
    <w:rsid w:val="008C005B"/>
    <w:rsid w:val="008C0B6F"/>
    <w:rsid w:val="008C0C42"/>
    <w:rsid w:val="008C2EE8"/>
    <w:rsid w:val="008C3388"/>
    <w:rsid w:val="008C381A"/>
    <w:rsid w:val="008C4503"/>
    <w:rsid w:val="008C459F"/>
    <w:rsid w:val="008C6171"/>
    <w:rsid w:val="008C7083"/>
    <w:rsid w:val="008C7586"/>
    <w:rsid w:val="008C7D99"/>
    <w:rsid w:val="008D0848"/>
    <w:rsid w:val="008D0F57"/>
    <w:rsid w:val="008D25B0"/>
    <w:rsid w:val="008D271E"/>
    <w:rsid w:val="008D27BA"/>
    <w:rsid w:val="008D2F6A"/>
    <w:rsid w:val="008D3EF4"/>
    <w:rsid w:val="008D5C8E"/>
    <w:rsid w:val="008D6141"/>
    <w:rsid w:val="008D66C2"/>
    <w:rsid w:val="008D66E0"/>
    <w:rsid w:val="008E164C"/>
    <w:rsid w:val="008E22CD"/>
    <w:rsid w:val="008E23D0"/>
    <w:rsid w:val="008E3FB0"/>
    <w:rsid w:val="008E4C19"/>
    <w:rsid w:val="008E6647"/>
    <w:rsid w:val="008E7659"/>
    <w:rsid w:val="008E7D69"/>
    <w:rsid w:val="008F1700"/>
    <w:rsid w:val="008F1837"/>
    <w:rsid w:val="008F19AC"/>
    <w:rsid w:val="008F2BE6"/>
    <w:rsid w:val="008F2CF8"/>
    <w:rsid w:val="008F2F22"/>
    <w:rsid w:val="008F309E"/>
    <w:rsid w:val="008F355B"/>
    <w:rsid w:val="008F369D"/>
    <w:rsid w:val="008F3C06"/>
    <w:rsid w:val="008F3E0C"/>
    <w:rsid w:val="008F4EBD"/>
    <w:rsid w:val="008F55EE"/>
    <w:rsid w:val="008F57B7"/>
    <w:rsid w:val="008F5B53"/>
    <w:rsid w:val="008F5D7D"/>
    <w:rsid w:val="008F5F23"/>
    <w:rsid w:val="008F6177"/>
    <w:rsid w:val="008F62DF"/>
    <w:rsid w:val="008F6FBE"/>
    <w:rsid w:val="008F75E4"/>
    <w:rsid w:val="008F766D"/>
    <w:rsid w:val="009001EF"/>
    <w:rsid w:val="009008A1"/>
    <w:rsid w:val="00900CF0"/>
    <w:rsid w:val="00901426"/>
    <w:rsid w:val="00901431"/>
    <w:rsid w:val="0090163C"/>
    <w:rsid w:val="0090285D"/>
    <w:rsid w:val="009037B2"/>
    <w:rsid w:val="009040E7"/>
    <w:rsid w:val="00904717"/>
    <w:rsid w:val="00904A03"/>
    <w:rsid w:val="009065DC"/>
    <w:rsid w:val="009073CB"/>
    <w:rsid w:val="009077AD"/>
    <w:rsid w:val="00910206"/>
    <w:rsid w:val="009126AD"/>
    <w:rsid w:val="00913563"/>
    <w:rsid w:val="00913766"/>
    <w:rsid w:val="009138C6"/>
    <w:rsid w:val="00913A92"/>
    <w:rsid w:val="00913BCA"/>
    <w:rsid w:val="00914805"/>
    <w:rsid w:val="0091484E"/>
    <w:rsid w:val="009149B4"/>
    <w:rsid w:val="00914D59"/>
    <w:rsid w:val="009153DF"/>
    <w:rsid w:val="009160F2"/>
    <w:rsid w:val="00917A98"/>
    <w:rsid w:val="0092064A"/>
    <w:rsid w:val="009208BB"/>
    <w:rsid w:val="00921A35"/>
    <w:rsid w:val="00922822"/>
    <w:rsid w:val="00922DEA"/>
    <w:rsid w:val="009234B4"/>
    <w:rsid w:val="00923DBA"/>
    <w:rsid w:val="00924081"/>
    <w:rsid w:val="009243C0"/>
    <w:rsid w:val="009248AE"/>
    <w:rsid w:val="00925E67"/>
    <w:rsid w:val="00926782"/>
    <w:rsid w:val="00926BC3"/>
    <w:rsid w:val="0092797F"/>
    <w:rsid w:val="009279E5"/>
    <w:rsid w:val="00927D8E"/>
    <w:rsid w:val="0093007A"/>
    <w:rsid w:val="00930499"/>
    <w:rsid w:val="00931090"/>
    <w:rsid w:val="00931696"/>
    <w:rsid w:val="00932F23"/>
    <w:rsid w:val="00934855"/>
    <w:rsid w:val="009348D9"/>
    <w:rsid w:val="00934C2F"/>
    <w:rsid w:val="009363BA"/>
    <w:rsid w:val="00936589"/>
    <w:rsid w:val="009401EE"/>
    <w:rsid w:val="009422AF"/>
    <w:rsid w:val="00942901"/>
    <w:rsid w:val="00942BC6"/>
    <w:rsid w:val="00943400"/>
    <w:rsid w:val="0094393A"/>
    <w:rsid w:val="00943C1D"/>
    <w:rsid w:val="00944840"/>
    <w:rsid w:val="00944A71"/>
    <w:rsid w:val="009451C4"/>
    <w:rsid w:val="009453B9"/>
    <w:rsid w:val="00946161"/>
    <w:rsid w:val="00947444"/>
    <w:rsid w:val="009512B7"/>
    <w:rsid w:val="009520CE"/>
    <w:rsid w:val="0095289E"/>
    <w:rsid w:val="009539BB"/>
    <w:rsid w:val="00953D28"/>
    <w:rsid w:val="00953FFA"/>
    <w:rsid w:val="009563D7"/>
    <w:rsid w:val="0095692C"/>
    <w:rsid w:val="00956A74"/>
    <w:rsid w:val="00957527"/>
    <w:rsid w:val="009577B2"/>
    <w:rsid w:val="00957864"/>
    <w:rsid w:val="009578CB"/>
    <w:rsid w:val="009611A0"/>
    <w:rsid w:val="0096151A"/>
    <w:rsid w:val="009625C3"/>
    <w:rsid w:val="00962DEA"/>
    <w:rsid w:val="00963392"/>
    <w:rsid w:val="0096367D"/>
    <w:rsid w:val="009649B1"/>
    <w:rsid w:val="00964E42"/>
    <w:rsid w:val="00964F96"/>
    <w:rsid w:val="009651C7"/>
    <w:rsid w:val="009653AC"/>
    <w:rsid w:val="009657D2"/>
    <w:rsid w:val="00965923"/>
    <w:rsid w:val="00965D63"/>
    <w:rsid w:val="00966664"/>
    <w:rsid w:val="00966973"/>
    <w:rsid w:val="00966A77"/>
    <w:rsid w:val="00966E90"/>
    <w:rsid w:val="00967273"/>
    <w:rsid w:val="009678C7"/>
    <w:rsid w:val="00967D26"/>
    <w:rsid w:val="00970869"/>
    <w:rsid w:val="00970F37"/>
    <w:rsid w:val="00971FD0"/>
    <w:rsid w:val="009724F6"/>
    <w:rsid w:val="0097266F"/>
    <w:rsid w:val="00972825"/>
    <w:rsid w:val="00973AC3"/>
    <w:rsid w:val="00974251"/>
    <w:rsid w:val="009743F3"/>
    <w:rsid w:val="00975591"/>
    <w:rsid w:val="009756CB"/>
    <w:rsid w:val="00975E7C"/>
    <w:rsid w:val="00976C47"/>
    <w:rsid w:val="00977137"/>
    <w:rsid w:val="009777DF"/>
    <w:rsid w:val="0098008F"/>
    <w:rsid w:val="00981D40"/>
    <w:rsid w:val="0098208D"/>
    <w:rsid w:val="00982DB4"/>
    <w:rsid w:val="009832B0"/>
    <w:rsid w:val="009847D8"/>
    <w:rsid w:val="00984E63"/>
    <w:rsid w:val="00984E9E"/>
    <w:rsid w:val="00984F19"/>
    <w:rsid w:val="009854BA"/>
    <w:rsid w:val="00986EBD"/>
    <w:rsid w:val="00986FC9"/>
    <w:rsid w:val="00987881"/>
    <w:rsid w:val="009903CD"/>
    <w:rsid w:val="009946D9"/>
    <w:rsid w:val="00994DF7"/>
    <w:rsid w:val="00994F23"/>
    <w:rsid w:val="00995FF5"/>
    <w:rsid w:val="009965C9"/>
    <w:rsid w:val="00997957"/>
    <w:rsid w:val="00997C40"/>
    <w:rsid w:val="009A26C9"/>
    <w:rsid w:val="009A275E"/>
    <w:rsid w:val="009A27E3"/>
    <w:rsid w:val="009A408A"/>
    <w:rsid w:val="009A40D5"/>
    <w:rsid w:val="009A4242"/>
    <w:rsid w:val="009A4AA0"/>
    <w:rsid w:val="009A4E8A"/>
    <w:rsid w:val="009A588A"/>
    <w:rsid w:val="009A5DD2"/>
    <w:rsid w:val="009A5E41"/>
    <w:rsid w:val="009A620E"/>
    <w:rsid w:val="009A65BD"/>
    <w:rsid w:val="009A7AF0"/>
    <w:rsid w:val="009A7B27"/>
    <w:rsid w:val="009A7BD0"/>
    <w:rsid w:val="009B04AE"/>
    <w:rsid w:val="009B06C3"/>
    <w:rsid w:val="009B1BFF"/>
    <w:rsid w:val="009B217F"/>
    <w:rsid w:val="009B239C"/>
    <w:rsid w:val="009B316C"/>
    <w:rsid w:val="009B3524"/>
    <w:rsid w:val="009B3912"/>
    <w:rsid w:val="009B4138"/>
    <w:rsid w:val="009B432E"/>
    <w:rsid w:val="009B451D"/>
    <w:rsid w:val="009B54EF"/>
    <w:rsid w:val="009B5C23"/>
    <w:rsid w:val="009B6155"/>
    <w:rsid w:val="009B6189"/>
    <w:rsid w:val="009B64C2"/>
    <w:rsid w:val="009B6CE8"/>
    <w:rsid w:val="009B77EF"/>
    <w:rsid w:val="009B79CC"/>
    <w:rsid w:val="009B7D10"/>
    <w:rsid w:val="009C0051"/>
    <w:rsid w:val="009C09ED"/>
    <w:rsid w:val="009C2123"/>
    <w:rsid w:val="009C3995"/>
    <w:rsid w:val="009C3DB5"/>
    <w:rsid w:val="009C40FC"/>
    <w:rsid w:val="009C46B7"/>
    <w:rsid w:val="009C4BFF"/>
    <w:rsid w:val="009C54AC"/>
    <w:rsid w:val="009C5C4A"/>
    <w:rsid w:val="009C639D"/>
    <w:rsid w:val="009D1AC3"/>
    <w:rsid w:val="009D22FF"/>
    <w:rsid w:val="009D27E0"/>
    <w:rsid w:val="009D2C8B"/>
    <w:rsid w:val="009D2F03"/>
    <w:rsid w:val="009D301E"/>
    <w:rsid w:val="009D306C"/>
    <w:rsid w:val="009D4A35"/>
    <w:rsid w:val="009D4F43"/>
    <w:rsid w:val="009D58B9"/>
    <w:rsid w:val="009D69BF"/>
    <w:rsid w:val="009D6B99"/>
    <w:rsid w:val="009D7848"/>
    <w:rsid w:val="009E08BD"/>
    <w:rsid w:val="009E2B4D"/>
    <w:rsid w:val="009E30F7"/>
    <w:rsid w:val="009E3AD4"/>
    <w:rsid w:val="009E4010"/>
    <w:rsid w:val="009E6041"/>
    <w:rsid w:val="009E6384"/>
    <w:rsid w:val="009E6475"/>
    <w:rsid w:val="009E6E33"/>
    <w:rsid w:val="009E7400"/>
    <w:rsid w:val="009F004F"/>
    <w:rsid w:val="009F0D4F"/>
    <w:rsid w:val="009F0D5E"/>
    <w:rsid w:val="009F17D6"/>
    <w:rsid w:val="009F2184"/>
    <w:rsid w:val="009F2798"/>
    <w:rsid w:val="009F27ED"/>
    <w:rsid w:val="009F2D46"/>
    <w:rsid w:val="009F332B"/>
    <w:rsid w:val="009F368B"/>
    <w:rsid w:val="009F413B"/>
    <w:rsid w:val="009F422E"/>
    <w:rsid w:val="009F452A"/>
    <w:rsid w:val="009F6E19"/>
    <w:rsid w:val="009F73BE"/>
    <w:rsid w:val="009F73CC"/>
    <w:rsid w:val="009F744F"/>
    <w:rsid w:val="009F75E6"/>
    <w:rsid w:val="009F7C02"/>
    <w:rsid w:val="00A02425"/>
    <w:rsid w:val="00A024F8"/>
    <w:rsid w:val="00A02F68"/>
    <w:rsid w:val="00A04067"/>
    <w:rsid w:val="00A04B33"/>
    <w:rsid w:val="00A04C99"/>
    <w:rsid w:val="00A057D4"/>
    <w:rsid w:val="00A0675A"/>
    <w:rsid w:val="00A06EC9"/>
    <w:rsid w:val="00A06EFC"/>
    <w:rsid w:val="00A07599"/>
    <w:rsid w:val="00A1022B"/>
    <w:rsid w:val="00A11275"/>
    <w:rsid w:val="00A11F5E"/>
    <w:rsid w:val="00A12827"/>
    <w:rsid w:val="00A13828"/>
    <w:rsid w:val="00A1389A"/>
    <w:rsid w:val="00A138FF"/>
    <w:rsid w:val="00A14259"/>
    <w:rsid w:val="00A14BA0"/>
    <w:rsid w:val="00A1532E"/>
    <w:rsid w:val="00A15460"/>
    <w:rsid w:val="00A15476"/>
    <w:rsid w:val="00A16393"/>
    <w:rsid w:val="00A16532"/>
    <w:rsid w:val="00A16AD7"/>
    <w:rsid w:val="00A1753D"/>
    <w:rsid w:val="00A17E3A"/>
    <w:rsid w:val="00A2348B"/>
    <w:rsid w:val="00A2366D"/>
    <w:rsid w:val="00A237D4"/>
    <w:rsid w:val="00A23E33"/>
    <w:rsid w:val="00A23EE6"/>
    <w:rsid w:val="00A24AD0"/>
    <w:rsid w:val="00A24C44"/>
    <w:rsid w:val="00A2539F"/>
    <w:rsid w:val="00A25BEA"/>
    <w:rsid w:val="00A25D06"/>
    <w:rsid w:val="00A25FC3"/>
    <w:rsid w:val="00A26793"/>
    <w:rsid w:val="00A26A4B"/>
    <w:rsid w:val="00A26CDF"/>
    <w:rsid w:val="00A2764C"/>
    <w:rsid w:val="00A27AF9"/>
    <w:rsid w:val="00A27E57"/>
    <w:rsid w:val="00A30B50"/>
    <w:rsid w:val="00A30B8B"/>
    <w:rsid w:val="00A31311"/>
    <w:rsid w:val="00A3307A"/>
    <w:rsid w:val="00A34F40"/>
    <w:rsid w:val="00A3504C"/>
    <w:rsid w:val="00A3728C"/>
    <w:rsid w:val="00A3771B"/>
    <w:rsid w:val="00A378C0"/>
    <w:rsid w:val="00A40C1F"/>
    <w:rsid w:val="00A40DA0"/>
    <w:rsid w:val="00A4117B"/>
    <w:rsid w:val="00A41B27"/>
    <w:rsid w:val="00A4284A"/>
    <w:rsid w:val="00A42CF8"/>
    <w:rsid w:val="00A42DC5"/>
    <w:rsid w:val="00A42E68"/>
    <w:rsid w:val="00A4525F"/>
    <w:rsid w:val="00A45B28"/>
    <w:rsid w:val="00A45F5B"/>
    <w:rsid w:val="00A46FBE"/>
    <w:rsid w:val="00A473DC"/>
    <w:rsid w:val="00A47BE1"/>
    <w:rsid w:val="00A50219"/>
    <w:rsid w:val="00A503E9"/>
    <w:rsid w:val="00A50524"/>
    <w:rsid w:val="00A505D9"/>
    <w:rsid w:val="00A51365"/>
    <w:rsid w:val="00A51385"/>
    <w:rsid w:val="00A518A4"/>
    <w:rsid w:val="00A51DB6"/>
    <w:rsid w:val="00A51ED5"/>
    <w:rsid w:val="00A52A61"/>
    <w:rsid w:val="00A55019"/>
    <w:rsid w:val="00A559F1"/>
    <w:rsid w:val="00A56ACC"/>
    <w:rsid w:val="00A56CF7"/>
    <w:rsid w:val="00A56F87"/>
    <w:rsid w:val="00A56FC1"/>
    <w:rsid w:val="00A57DA7"/>
    <w:rsid w:val="00A6012A"/>
    <w:rsid w:val="00A60317"/>
    <w:rsid w:val="00A60B56"/>
    <w:rsid w:val="00A611AD"/>
    <w:rsid w:val="00A6252C"/>
    <w:rsid w:val="00A625AD"/>
    <w:rsid w:val="00A630B0"/>
    <w:rsid w:val="00A636FB"/>
    <w:rsid w:val="00A6373D"/>
    <w:rsid w:val="00A63ADC"/>
    <w:rsid w:val="00A63BBC"/>
    <w:rsid w:val="00A63F14"/>
    <w:rsid w:val="00A648C4"/>
    <w:rsid w:val="00A64E85"/>
    <w:rsid w:val="00A65006"/>
    <w:rsid w:val="00A65425"/>
    <w:rsid w:val="00A664D9"/>
    <w:rsid w:val="00A66F38"/>
    <w:rsid w:val="00A673A8"/>
    <w:rsid w:val="00A6766C"/>
    <w:rsid w:val="00A700AC"/>
    <w:rsid w:val="00A70356"/>
    <w:rsid w:val="00A706E2"/>
    <w:rsid w:val="00A70760"/>
    <w:rsid w:val="00A7078F"/>
    <w:rsid w:val="00A70D92"/>
    <w:rsid w:val="00A71E89"/>
    <w:rsid w:val="00A73405"/>
    <w:rsid w:val="00A742F2"/>
    <w:rsid w:val="00A74D2E"/>
    <w:rsid w:val="00A76D3B"/>
    <w:rsid w:val="00A77E55"/>
    <w:rsid w:val="00A77F0C"/>
    <w:rsid w:val="00A80408"/>
    <w:rsid w:val="00A81131"/>
    <w:rsid w:val="00A81C25"/>
    <w:rsid w:val="00A82655"/>
    <w:rsid w:val="00A82CD5"/>
    <w:rsid w:val="00A83A58"/>
    <w:rsid w:val="00A84320"/>
    <w:rsid w:val="00A8432A"/>
    <w:rsid w:val="00A84F2A"/>
    <w:rsid w:val="00A852BD"/>
    <w:rsid w:val="00A86585"/>
    <w:rsid w:val="00A90D37"/>
    <w:rsid w:val="00A91568"/>
    <w:rsid w:val="00A91D41"/>
    <w:rsid w:val="00A91D55"/>
    <w:rsid w:val="00A9203B"/>
    <w:rsid w:val="00A93662"/>
    <w:rsid w:val="00A93B60"/>
    <w:rsid w:val="00A94055"/>
    <w:rsid w:val="00A9423E"/>
    <w:rsid w:val="00A9449E"/>
    <w:rsid w:val="00A95B02"/>
    <w:rsid w:val="00A95F11"/>
    <w:rsid w:val="00A96DD3"/>
    <w:rsid w:val="00A96F94"/>
    <w:rsid w:val="00A97074"/>
    <w:rsid w:val="00A978D6"/>
    <w:rsid w:val="00A979D6"/>
    <w:rsid w:val="00AA032C"/>
    <w:rsid w:val="00AA0E16"/>
    <w:rsid w:val="00AA1060"/>
    <w:rsid w:val="00AA1743"/>
    <w:rsid w:val="00AA2A52"/>
    <w:rsid w:val="00AA336A"/>
    <w:rsid w:val="00AA3E66"/>
    <w:rsid w:val="00AA452C"/>
    <w:rsid w:val="00AA46F5"/>
    <w:rsid w:val="00AA4BD8"/>
    <w:rsid w:val="00AA4D04"/>
    <w:rsid w:val="00AA56B5"/>
    <w:rsid w:val="00AA5942"/>
    <w:rsid w:val="00AA5B40"/>
    <w:rsid w:val="00AA7C0E"/>
    <w:rsid w:val="00AB05C1"/>
    <w:rsid w:val="00AB0FB4"/>
    <w:rsid w:val="00AB17AA"/>
    <w:rsid w:val="00AB17F1"/>
    <w:rsid w:val="00AB1CB1"/>
    <w:rsid w:val="00AB1D1E"/>
    <w:rsid w:val="00AB27D6"/>
    <w:rsid w:val="00AB2BD3"/>
    <w:rsid w:val="00AB33CF"/>
    <w:rsid w:val="00AB3855"/>
    <w:rsid w:val="00AB399F"/>
    <w:rsid w:val="00AB3C60"/>
    <w:rsid w:val="00AB4154"/>
    <w:rsid w:val="00AB4251"/>
    <w:rsid w:val="00AB695D"/>
    <w:rsid w:val="00AB6AF9"/>
    <w:rsid w:val="00AB6C56"/>
    <w:rsid w:val="00AB72A8"/>
    <w:rsid w:val="00AB763B"/>
    <w:rsid w:val="00AC03DF"/>
    <w:rsid w:val="00AC1986"/>
    <w:rsid w:val="00AC24F5"/>
    <w:rsid w:val="00AC30B8"/>
    <w:rsid w:val="00AC334A"/>
    <w:rsid w:val="00AC36F4"/>
    <w:rsid w:val="00AC3723"/>
    <w:rsid w:val="00AC4761"/>
    <w:rsid w:val="00AC49C1"/>
    <w:rsid w:val="00AC59F9"/>
    <w:rsid w:val="00AC5EB2"/>
    <w:rsid w:val="00AC5FFB"/>
    <w:rsid w:val="00AC63D7"/>
    <w:rsid w:val="00AC7916"/>
    <w:rsid w:val="00AD0EA5"/>
    <w:rsid w:val="00AD0EA8"/>
    <w:rsid w:val="00AD1295"/>
    <w:rsid w:val="00AD1754"/>
    <w:rsid w:val="00AD1ED2"/>
    <w:rsid w:val="00AD20D5"/>
    <w:rsid w:val="00AD2244"/>
    <w:rsid w:val="00AD270C"/>
    <w:rsid w:val="00AD271B"/>
    <w:rsid w:val="00AD2A83"/>
    <w:rsid w:val="00AD2DE5"/>
    <w:rsid w:val="00AD3034"/>
    <w:rsid w:val="00AD3728"/>
    <w:rsid w:val="00AD38A1"/>
    <w:rsid w:val="00AD3FCF"/>
    <w:rsid w:val="00AD4216"/>
    <w:rsid w:val="00AD4DB4"/>
    <w:rsid w:val="00AD5AD5"/>
    <w:rsid w:val="00AD64DE"/>
    <w:rsid w:val="00AD66A8"/>
    <w:rsid w:val="00AD69DB"/>
    <w:rsid w:val="00AD707A"/>
    <w:rsid w:val="00AD707F"/>
    <w:rsid w:val="00AD7B22"/>
    <w:rsid w:val="00AE03BB"/>
    <w:rsid w:val="00AE065C"/>
    <w:rsid w:val="00AE323F"/>
    <w:rsid w:val="00AE34CD"/>
    <w:rsid w:val="00AE4FA4"/>
    <w:rsid w:val="00AE5A32"/>
    <w:rsid w:val="00AE5ABF"/>
    <w:rsid w:val="00AE6758"/>
    <w:rsid w:val="00AE6CDA"/>
    <w:rsid w:val="00AE6D5F"/>
    <w:rsid w:val="00AE6DE5"/>
    <w:rsid w:val="00AE72AD"/>
    <w:rsid w:val="00AE7D80"/>
    <w:rsid w:val="00AE7EC1"/>
    <w:rsid w:val="00AF1460"/>
    <w:rsid w:val="00AF2FA2"/>
    <w:rsid w:val="00AF4AF6"/>
    <w:rsid w:val="00AF5447"/>
    <w:rsid w:val="00AF544E"/>
    <w:rsid w:val="00AF5988"/>
    <w:rsid w:val="00AF5B27"/>
    <w:rsid w:val="00B00739"/>
    <w:rsid w:val="00B00811"/>
    <w:rsid w:val="00B017BD"/>
    <w:rsid w:val="00B02185"/>
    <w:rsid w:val="00B031AA"/>
    <w:rsid w:val="00B035BA"/>
    <w:rsid w:val="00B03819"/>
    <w:rsid w:val="00B03BCE"/>
    <w:rsid w:val="00B04029"/>
    <w:rsid w:val="00B04413"/>
    <w:rsid w:val="00B0510E"/>
    <w:rsid w:val="00B056BA"/>
    <w:rsid w:val="00B05A3B"/>
    <w:rsid w:val="00B0775B"/>
    <w:rsid w:val="00B10227"/>
    <w:rsid w:val="00B10824"/>
    <w:rsid w:val="00B10D11"/>
    <w:rsid w:val="00B122A8"/>
    <w:rsid w:val="00B1243D"/>
    <w:rsid w:val="00B14CDA"/>
    <w:rsid w:val="00B1776E"/>
    <w:rsid w:val="00B17F4E"/>
    <w:rsid w:val="00B200E4"/>
    <w:rsid w:val="00B204A5"/>
    <w:rsid w:val="00B209E5"/>
    <w:rsid w:val="00B216A0"/>
    <w:rsid w:val="00B218A4"/>
    <w:rsid w:val="00B22839"/>
    <w:rsid w:val="00B23234"/>
    <w:rsid w:val="00B2340E"/>
    <w:rsid w:val="00B242F9"/>
    <w:rsid w:val="00B26C8D"/>
    <w:rsid w:val="00B270B9"/>
    <w:rsid w:val="00B27D40"/>
    <w:rsid w:val="00B3223D"/>
    <w:rsid w:val="00B3245A"/>
    <w:rsid w:val="00B330E6"/>
    <w:rsid w:val="00B341DB"/>
    <w:rsid w:val="00B35620"/>
    <w:rsid w:val="00B35C45"/>
    <w:rsid w:val="00B3630E"/>
    <w:rsid w:val="00B36FB3"/>
    <w:rsid w:val="00B37A46"/>
    <w:rsid w:val="00B401AD"/>
    <w:rsid w:val="00B40378"/>
    <w:rsid w:val="00B408A8"/>
    <w:rsid w:val="00B40B35"/>
    <w:rsid w:val="00B41F3A"/>
    <w:rsid w:val="00B42078"/>
    <w:rsid w:val="00B423F4"/>
    <w:rsid w:val="00B42505"/>
    <w:rsid w:val="00B42947"/>
    <w:rsid w:val="00B42D42"/>
    <w:rsid w:val="00B433FA"/>
    <w:rsid w:val="00B44771"/>
    <w:rsid w:val="00B45FD1"/>
    <w:rsid w:val="00B45FF9"/>
    <w:rsid w:val="00B467DC"/>
    <w:rsid w:val="00B46A14"/>
    <w:rsid w:val="00B46D61"/>
    <w:rsid w:val="00B46E3A"/>
    <w:rsid w:val="00B478EF"/>
    <w:rsid w:val="00B502B8"/>
    <w:rsid w:val="00B50F83"/>
    <w:rsid w:val="00B51C93"/>
    <w:rsid w:val="00B522BC"/>
    <w:rsid w:val="00B533E2"/>
    <w:rsid w:val="00B5414A"/>
    <w:rsid w:val="00B54E2E"/>
    <w:rsid w:val="00B55253"/>
    <w:rsid w:val="00B56C48"/>
    <w:rsid w:val="00B573DA"/>
    <w:rsid w:val="00B5794A"/>
    <w:rsid w:val="00B57BA3"/>
    <w:rsid w:val="00B601DF"/>
    <w:rsid w:val="00B60F71"/>
    <w:rsid w:val="00B61786"/>
    <w:rsid w:val="00B61C50"/>
    <w:rsid w:val="00B622CF"/>
    <w:rsid w:val="00B643B0"/>
    <w:rsid w:val="00B64C8C"/>
    <w:rsid w:val="00B66833"/>
    <w:rsid w:val="00B668A7"/>
    <w:rsid w:val="00B6724B"/>
    <w:rsid w:val="00B67943"/>
    <w:rsid w:val="00B67DA3"/>
    <w:rsid w:val="00B70743"/>
    <w:rsid w:val="00B7088B"/>
    <w:rsid w:val="00B70B6D"/>
    <w:rsid w:val="00B71FB3"/>
    <w:rsid w:val="00B724FA"/>
    <w:rsid w:val="00B72A2C"/>
    <w:rsid w:val="00B72C83"/>
    <w:rsid w:val="00B739FE"/>
    <w:rsid w:val="00B7456E"/>
    <w:rsid w:val="00B76A2C"/>
    <w:rsid w:val="00B77B0B"/>
    <w:rsid w:val="00B80DE8"/>
    <w:rsid w:val="00B827AB"/>
    <w:rsid w:val="00B833DF"/>
    <w:rsid w:val="00B8367F"/>
    <w:rsid w:val="00B83E8D"/>
    <w:rsid w:val="00B83E95"/>
    <w:rsid w:val="00B84714"/>
    <w:rsid w:val="00B84B72"/>
    <w:rsid w:val="00B84CB7"/>
    <w:rsid w:val="00B85999"/>
    <w:rsid w:val="00B867F5"/>
    <w:rsid w:val="00B86E70"/>
    <w:rsid w:val="00B8704E"/>
    <w:rsid w:val="00B90069"/>
    <w:rsid w:val="00B90E18"/>
    <w:rsid w:val="00B90EA8"/>
    <w:rsid w:val="00B92CF6"/>
    <w:rsid w:val="00B92F0B"/>
    <w:rsid w:val="00B9401B"/>
    <w:rsid w:val="00B946A5"/>
    <w:rsid w:val="00B9489A"/>
    <w:rsid w:val="00B94CD0"/>
    <w:rsid w:val="00B94D65"/>
    <w:rsid w:val="00B95A00"/>
    <w:rsid w:val="00B96254"/>
    <w:rsid w:val="00B96324"/>
    <w:rsid w:val="00B9640B"/>
    <w:rsid w:val="00B9680B"/>
    <w:rsid w:val="00B973D7"/>
    <w:rsid w:val="00B97695"/>
    <w:rsid w:val="00BA0A84"/>
    <w:rsid w:val="00BA179F"/>
    <w:rsid w:val="00BA1D8A"/>
    <w:rsid w:val="00BA3139"/>
    <w:rsid w:val="00BA4A9E"/>
    <w:rsid w:val="00BA4B54"/>
    <w:rsid w:val="00BA56E5"/>
    <w:rsid w:val="00BA583D"/>
    <w:rsid w:val="00BA681F"/>
    <w:rsid w:val="00BA717F"/>
    <w:rsid w:val="00BA76C0"/>
    <w:rsid w:val="00BB03DB"/>
    <w:rsid w:val="00BB0714"/>
    <w:rsid w:val="00BB0AF5"/>
    <w:rsid w:val="00BB1CDA"/>
    <w:rsid w:val="00BB27E3"/>
    <w:rsid w:val="00BB2C74"/>
    <w:rsid w:val="00BB2E63"/>
    <w:rsid w:val="00BB4D79"/>
    <w:rsid w:val="00BB510E"/>
    <w:rsid w:val="00BB5921"/>
    <w:rsid w:val="00BB6D1A"/>
    <w:rsid w:val="00BB7942"/>
    <w:rsid w:val="00BC0D75"/>
    <w:rsid w:val="00BC1347"/>
    <w:rsid w:val="00BC1CB2"/>
    <w:rsid w:val="00BC1EAA"/>
    <w:rsid w:val="00BC2201"/>
    <w:rsid w:val="00BC2E13"/>
    <w:rsid w:val="00BC3149"/>
    <w:rsid w:val="00BC3658"/>
    <w:rsid w:val="00BC37ED"/>
    <w:rsid w:val="00BC3D08"/>
    <w:rsid w:val="00BC4701"/>
    <w:rsid w:val="00BC58E4"/>
    <w:rsid w:val="00BC63D9"/>
    <w:rsid w:val="00BC7223"/>
    <w:rsid w:val="00BC733C"/>
    <w:rsid w:val="00BD0253"/>
    <w:rsid w:val="00BD0470"/>
    <w:rsid w:val="00BD0DEB"/>
    <w:rsid w:val="00BD129A"/>
    <w:rsid w:val="00BD12F5"/>
    <w:rsid w:val="00BD1B8B"/>
    <w:rsid w:val="00BD20E5"/>
    <w:rsid w:val="00BD294B"/>
    <w:rsid w:val="00BD3E59"/>
    <w:rsid w:val="00BD4956"/>
    <w:rsid w:val="00BD5B7A"/>
    <w:rsid w:val="00BD5FE7"/>
    <w:rsid w:val="00BD66AF"/>
    <w:rsid w:val="00BD69C6"/>
    <w:rsid w:val="00BD70A0"/>
    <w:rsid w:val="00BD7DCF"/>
    <w:rsid w:val="00BE0436"/>
    <w:rsid w:val="00BE0D23"/>
    <w:rsid w:val="00BE2D34"/>
    <w:rsid w:val="00BE3EEF"/>
    <w:rsid w:val="00BE4689"/>
    <w:rsid w:val="00BE4C37"/>
    <w:rsid w:val="00BE63F5"/>
    <w:rsid w:val="00BE7504"/>
    <w:rsid w:val="00BE761A"/>
    <w:rsid w:val="00BF0319"/>
    <w:rsid w:val="00BF04B6"/>
    <w:rsid w:val="00BF37CC"/>
    <w:rsid w:val="00BF38BE"/>
    <w:rsid w:val="00BF4849"/>
    <w:rsid w:val="00BF49AF"/>
    <w:rsid w:val="00BF4FE4"/>
    <w:rsid w:val="00BF5924"/>
    <w:rsid w:val="00BF6073"/>
    <w:rsid w:val="00BF6553"/>
    <w:rsid w:val="00BF6898"/>
    <w:rsid w:val="00BF6AE3"/>
    <w:rsid w:val="00BF7263"/>
    <w:rsid w:val="00BF7496"/>
    <w:rsid w:val="00BF7CFD"/>
    <w:rsid w:val="00BF7FAD"/>
    <w:rsid w:val="00C00141"/>
    <w:rsid w:val="00C008DD"/>
    <w:rsid w:val="00C01464"/>
    <w:rsid w:val="00C01D09"/>
    <w:rsid w:val="00C02114"/>
    <w:rsid w:val="00C02D83"/>
    <w:rsid w:val="00C032AF"/>
    <w:rsid w:val="00C03450"/>
    <w:rsid w:val="00C044C2"/>
    <w:rsid w:val="00C065E7"/>
    <w:rsid w:val="00C0684C"/>
    <w:rsid w:val="00C06D84"/>
    <w:rsid w:val="00C073B3"/>
    <w:rsid w:val="00C07485"/>
    <w:rsid w:val="00C07E43"/>
    <w:rsid w:val="00C107EB"/>
    <w:rsid w:val="00C109B3"/>
    <w:rsid w:val="00C10A83"/>
    <w:rsid w:val="00C10F0A"/>
    <w:rsid w:val="00C1154F"/>
    <w:rsid w:val="00C11A83"/>
    <w:rsid w:val="00C11ED6"/>
    <w:rsid w:val="00C12160"/>
    <w:rsid w:val="00C123C3"/>
    <w:rsid w:val="00C124B0"/>
    <w:rsid w:val="00C13A99"/>
    <w:rsid w:val="00C13FAD"/>
    <w:rsid w:val="00C13FD6"/>
    <w:rsid w:val="00C1530D"/>
    <w:rsid w:val="00C155D0"/>
    <w:rsid w:val="00C15DE4"/>
    <w:rsid w:val="00C16104"/>
    <w:rsid w:val="00C1640D"/>
    <w:rsid w:val="00C16CF6"/>
    <w:rsid w:val="00C17D37"/>
    <w:rsid w:val="00C203BD"/>
    <w:rsid w:val="00C20815"/>
    <w:rsid w:val="00C209E1"/>
    <w:rsid w:val="00C2165D"/>
    <w:rsid w:val="00C218EA"/>
    <w:rsid w:val="00C21A15"/>
    <w:rsid w:val="00C221B6"/>
    <w:rsid w:val="00C227EF"/>
    <w:rsid w:val="00C22C0B"/>
    <w:rsid w:val="00C23005"/>
    <w:rsid w:val="00C23330"/>
    <w:rsid w:val="00C23474"/>
    <w:rsid w:val="00C23634"/>
    <w:rsid w:val="00C236A1"/>
    <w:rsid w:val="00C250FC"/>
    <w:rsid w:val="00C25FAA"/>
    <w:rsid w:val="00C26736"/>
    <w:rsid w:val="00C27506"/>
    <w:rsid w:val="00C27DCF"/>
    <w:rsid w:val="00C30102"/>
    <w:rsid w:val="00C30FCA"/>
    <w:rsid w:val="00C316FD"/>
    <w:rsid w:val="00C31BAA"/>
    <w:rsid w:val="00C33739"/>
    <w:rsid w:val="00C33D81"/>
    <w:rsid w:val="00C33FC8"/>
    <w:rsid w:val="00C346B0"/>
    <w:rsid w:val="00C34A0F"/>
    <w:rsid w:val="00C3563D"/>
    <w:rsid w:val="00C35A5E"/>
    <w:rsid w:val="00C35B3D"/>
    <w:rsid w:val="00C35E11"/>
    <w:rsid w:val="00C40A31"/>
    <w:rsid w:val="00C412BD"/>
    <w:rsid w:val="00C41D6F"/>
    <w:rsid w:val="00C42858"/>
    <w:rsid w:val="00C42D3A"/>
    <w:rsid w:val="00C436DC"/>
    <w:rsid w:val="00C439E2"/>
    <w:rsid w:val="00C43C60"/>
    <w:rsid w:val="00C43D08"/>
    <w:rsid w:val="00C46361"/>
    <w:rsid w:val="00C469EE"/>
    <w:rsid w:val="00C47B52"/>
    <w:rsid w:val="00C50DFE"/>
    <w:rsid w:val="00C518EC"/>
    <w:rsid w:val="00C51CEC"/>
    <w:rsid w:val="00C529D8"/>
    <w:rsid w:val="00C52D08"/>
    <w:rsid w:val="00C530E8"/>
    <w:rsid w:val="00C53A78"/>
    <w:rsid w:val="00C545AB"/>
    <w:rsid w:val="00C54698"/>
    <w:rsid w:val="00C55FEF"/>
    <w:rsid w:val="00C5758A"/>
    <w:rsid w:val="00C60752"/>
    <w:rsid w:val="00C6206A"/>
    <w:rsid w:val="00C629F9"/>
    <w:rsid w:val="00C630B0"/>
    <w:rsid w:val="00C633D3"/>
    <w:rsid w:val="00C63DA4"/>
    <w:rsid w:val="00C6415B"/>
    <w:rsid w:val="00C642CC"/>
    <w:rsid w:val="00C645F3"/>
    <w:rsid w:val="00C649A0"/>
    <w:rsid w:val="00C64F05"/>
    <w:rsid w:val="00C6561E"/>
    <w:rsid w:val="00C65E4F"/>
    <w:rsid w:val="00C6725A"/>
    <w:rsid w:val="00C706E3"/>
    <w:rsid w:val="00C70804"/>
    <w:rsid w:val="00C70857"/>
    <w:rsid w:val="00C70F9C"/>
    <w:rsid w:val="00C72B04"/>
    <w:rsid w:val="00C72CCD"/>
    <w:rsid w:val="00C74B21"/>
    <w:rsid w:val="00C74CC4"/>
    <w:rsid w:val="00C76016"/>
    <w:rsid w:val="00C76045"/>
    <w:rsid w:val="00C76617"/>
    <w:rsid w:val="00C76633"/>
    <w:rsid w:val="00C766F9"/>
    <w:rsid w:val="00C7687C"/>
    <w:rsid w:val="00C76960"/>
    <w:rsid w:val="00C76E0B"/>
    <w:rsid w:val="00C77971"/>
    <w:rsid w:val="00C77D74"/>
    <w:rsid w:val="00C77F94"/>
    <w:rsid w:val="00C80F16"/>
    <w:rsid w:val="00C81614"/>
    <w:rsid w:val="00C83E19"/>
    <w:rsid w:val="00C84513"/>
    <w:rsid w:val="00C84ED3"/>
    <w:rsid w:val="00C8502A"/>
    <w:rsid w:val="00C85306"/>
    <w:rsid w:val="00C86374"/>
    <w:rsid w:val="00C868E7"/>
    <w:rsid w:val="00C86D6F"/>
    <w:rsid w:val="00C87510"/>
    <w:rsid w:val="00C877DF"/>
    <w:rsid w:val="00C87A17"/>
    <w:rsid w:val="00C87E73"/>
    <w:rsid w:val="00C9000D"/>
    <w:rsid w:val="00C90C1D"/>
    <w:rsid w:val="00C9129D"/>
    <w:rsid w:val="00C91D5F"/>
    <w:rsid w:val="00C9305E"/>
    <w:rsid w:val="00C93304"/>
    <w:rsid w:val="00C93910"/>
    <w:rsid w:val="00C93F0D"/>
    <w:rsid w:val="00C9577B"/>
    <w:rsid w:val="00C959C1"/>
    <w:rsid w:val="00C95DA6"/>
    <w:rsid w:val="00C96B6F"/>
    <w:rsid w:val="00C976E3"/>
    <w:rsid w:val="00CA0266"/>
    <w:rsid w:val="00CA0EDB"/>
    <w:rsid w:val="00CA11B7"/>
    <w:rsid w:val="00CA1434"/>
    <w:rsid w:val="00CA1600"/>
    <w:rsid w:val="00CA3524"/>
    <w:rsid w:val="00CA36C9"/>
    <w:rsid w:val="00CA3EB3"/>
    <w:rsid w:val="00CA4C4A"/>
    <w:rsid w:val="00CA4C71"/>
    <w:rsid w:val="00CA4E3C"/>
    <w:rsid w:val="00CA5468"/>
    <w:rsid w:val="00CA56B9"/>
    <w:rsid w:val="00CA56D8"/>
    <w:rsid w:val="00CA64AF"/>
    <w:rsid w:val="00CA6E0B"/>
    <w:rsid w:val="00CA7750"/>
    <w:rsid w:val="00CB0041"/>
    <w:rsid w:val="00CB168F"/>
    <w:rsid w:val="00CB25B8"/>
    <w:rsid w:val="00CB2DF4"/>
    <w:rsid w:val="00CB37D2"/>
    <w:rsid w:val="00CB4AB8"/>
    <w:rsid w:val="00CB5561"/>
    <w:rsid w:val="00CB5739"/>
    <w:rsid w:val="00CB5EB3"/>
    <w:rsid w:val="00CB6019"/>
    <w:rsid w:val="00CB60E3"/>
    <w:rsid w:val="00CB6D07"/>
    <w:rsid w:val="00CB75D7"/>
    <w:rsid w:val="00CB7B99"/>
    <w:rsid w:val="00CB7DC9"/>
    <w:rsid w:val="00CB7E56"/>
    <w:rsid w:val="00CC0393"/>
    <w:rsid w:val="00CC0443"/>
    <w:rsid w:val="00CC0ED6"/>
    <w:rsid w:val="00CC182B"/>
    <w:rsid w:val="00CC1E1C"/>
    <w:rsid w:val="00CC20B6"/>
    <w:rsid w:val="00CC2833"/>
    <w:rsid w:val="00CC3B63"/>
    <w:rsid w:val="00CC3D93"/>
    <w:rsid w:val="00CC4CEF"/>
    <w:rsid w:val="00CC5E30"/>
    <w:rsid w:val="00CC6247"/>
    <w:rsid w:val="00CC6613"/>
    <w:rsid w:val="00CC7951"/>
    <w:rsid w:val="00CC7B2F"/>
    <w:rsid w:val="00CD015E"/>
    <w:rsid w:val="00CD1628"/>
    <w:rsid w:val="00CD1C3A"/>
    <w:rsid w:val="00CD2CDA"/>
    <w:rsid w:val="00CD2EDE"/>
    <w:rsid w:val="00CD37A7"/>
    <w:rsid w:val="00CD3CBF"/>
    <w:rsid w:val="00CD3F8F"/>
    <w:rsid w:val="00CD4C57"/>
    <w:rsid w:val="00CD51A2"/>
    <w:rsid w:val="00CD590F"/>
    <w:rsid w:val="00CD5D98"/>
    <w:rsid w:val="00CD5F64"/>
    <w:rsid w:val="00CD63D4"/>
    <w:rsid w:val="00CD6A55"/>
    <w:rsid w:val="00CD6A94"/>
    <w:rsid w:val="00CD709D"/>
    <w:rsid w:val="00CD7BDA"/>
    <w:rsid w:val="00CE004A"/>
    <w:rsid w:val="00CE005C"/>
    <w:rsid w:val="00CE017C"/>
    <w:rsid w:val="00CE1227"/>
    <w:rsid w:val="00CE1C89"/>
    <w:rsid w:val="00CE21F8"/>
    <w:rsid w:val="00CE332A"/>
    <w:rsid w:val="00CE3724"/>
    <w:rsid w:val="00CE3983"/>
    <w:rsid w:val="00CE4710"/>
    <w:rsid w:val="00CE513D"/>
    <w:rsid w:val="00CE5593"/>
    <w:rsid w:val="00CE5960"/>
    <w:rsid w:val="00CE62B7"/>
    <w:rsid w:val="00CE786D"/>
    <w:rsid w:val="00CE7B95"/>
    <w:rsid w:val="00CF00BA"/>
    <w:rsid w:val="00CF053D"/>
    <w:rsid w:val="00CF0AA1"/>
    <w:rsid w:val="00CF141C"/>
    <w:rsid w:val="00CF1B4F"/>
    <w:rsid w:val="00CF1B78"/>
    <w:rsid w:val="00CF2D1D"/>
    <w:rsid w:val="00CF2D41"/>
    <w:rsid w:val="00CF393B"/>
    <w:rsid w:val="00CF42EC"/>
    <w:rsid w:val="00CF6108"/>
    <w:rsid w:val="00CF6593"/>
    <w:rsid w:val="00CF65D0"/>
    <w:rsid w:val="00CF71C9"/>
    <w:rsid w:val="00CF7C4B"/>
    <w:rsid w:val="00D00786"/>
    <w:rsid w:val="00D00AFA"/>
    <w:rsid w:val="00D00E75"/>
    <w:rsid w:val="00D010F1"/>
    <w:rsid w:val="00D01DE4"/>
    <w:rsid w:val="00D021ED"/>
    <w:rsid w:val="00D02E5A"/>
    <w:rsid w:val="00D0335D"/>
    <w:rsid w:val="00D037DE"/>
    <w:rsid w:val="00D03BBF"/>
    <w:rsid w:val="00D04357"/>
    <w:rsid w:val="00D0481B"/>
    <w:rsid w:val="00D05020"/>
    <w:rsid w:val="00D05D1F"/>
    <w:rsid w:val="00D0609A"/>
    <w:rsid w:val="00D061F7"/>
    <w:rsid w:val="00D06BC8"/>
    <w:rsid w:val="00D10663"/>
    <w:rsid w:val="00D109D5"/>
    <w:rsid w:val="00D10E4E"/>
    <w:rsid w:val="00D11489"/>
    <w:rsid w:val="00D11D0A"/>
    <w:rsid w:val="00D125AF"/>
    <w:rsid w:val="00D1292D"/>
    <w:rsid w:val="00D14C51"/>
    <w:rsid w:val="00D15707"/>
    <w:rsid w:val="00D162C9"/>
    <w:rsid w:val="00D16A59"/>
    <w:rsid w:val="00D1706E"/>
    <w:rsid w:val="00D17919"/>
    <w:rsid w:val="00D17F87"/>
    <w:rsid w:val="00D20069"/>
    <w:rsid w:val="00D200D0"/>
    <w:rsid w:val="00D217F3"/>
    <w:rsid w:val="00D21E6A"/>
    <w:rsid w:val="00D21F1E"/>
    <w:rsid w:val="00D22A61"/>
    <w:rsid w:val="00D22A7F"/>
    <w:rsid w:val="00D22CF6"/>
    <w:rsid w:val="00D22FB8"/>
    <w:rsid w:val="00D233A7"/>
    <w:rsid w:val="00D242B7"/>
    <w:rsid w:val="00D250F3"/>
    <w:rsid w:val="00D26BF2"/>
    <w:rsid w:val="00D27DE7"/>
    <w:rsid w:val="00D3062D"/>
    <w:rsid w:val="00D30D21"/>
    <w:rsid w:val="00D30F8B"/>
    <w:rsid w:val="00D31CC2"/>
    <w:rsid w:val="00D32155"/>
    <w:rsid w:val="00D3274F"/>
    <w:rsid w:val="00D33717"/>
    <w:rsid w:val="00D345F2"/>
    <w:rsid w:val="00D34908"/>
    <w:rsid w:val="00D3504A"/>
    <w:rsid w:val="00D3555D"/>
    <w:rsid w:val="00D356E5"/>
    <w:rsid w:val="00D359C3"/>
    <w:rsid w:val="00D35C8C"/>
    <w:rsid w:val="00D363F4"/>
    <w:rsid w:val="00D3651F"/>
    <w:rsid w:val="00D3684F"/>
    <w:rsid w:val="00D36A7D"/>
    <w:rsid w:val="00D36B64"/>
    <w:rsid w:val="00D37416"/>
    <w:rsid w:val="00D3782E"/>
    <w:rsid w:val="00D41C08"/>
    <w:rsid w:val="00D42091"/>
    <w:rsid w:val="00D4456A"/>
    <w:rsid w:val="00D44638"/>
    <w:rsid w:val="00D44C7E"/>
    <w:rsid w:val="00D4506A"/>
    <w:rsid w:val="00D453DC"/>
    <w:rsid w:val="00D45914"/>
    <w:rsid w:val="00D45B77"/>
    <w:rsid w:val="00D45D2A"/>
    <w:rsid w:val="00D4636E"/>
    <w:rsid w:val="00D46559"/>
    <w:rsid w:val="00D4743F"/>
    <w:rsid w:val="00D47D69"/>
    <w:rsid w:val="00D5020E"/>
    <w:rsid w:val="00D50910"/>
    <w:rsid w:val="00D50FEE"/>
    <w:rsid w:val="00D51291"/>
    <w:rsid w:val="00D523BF"/>
    <w:rsid w:val="00D52AA0"/>
    <w:rsid w:val="00D543E5"/>
    <w:rsid w:val="00D54A1B"/>
    <w:rsid w:val="00D5523F"/>
    <w:rsid w:val="00D55F52"/>
    <w:rsid w:val="00D565B2"/>
    <w:rsid w:val="00D567ED"/>
    <w:rsid w:val="00D57420"/>
    <w:rsid w:val="00D57FEE"/>
    <w:rsid w:val="00D601FE"/>
    <w:rsid w:val="00D62068"/>
    <w:rsid w:val="00D6226B"/>
    <w:rsid w:val="00D6255B"/>
    <w:rsid w:val="00D625EA"/>
    <w:rsid w:val="00D629CA"/>
    <w:rsid w:val="00D62A16"/>
    <w:rsid w:val="00D63413"/>
    <w:rsid w:val="00D63DBE"/>
    <w:rsid w:val="00D640FB"/>
    <w:rsid w:val="00D64AFC"/>
    <w:rsid w:val="00D66339"/>
    <w:rsid w:val="00D66366"/>
    <w:rsid w:val="00D665F9"/>
    <w:rsid w:val="00D666BD"/>
    <w:rsid w:val="00D668CA"/>
    <w:rsid w:val="00D66F3A"/>
    <w:rsid w:val="00D67EBA"/>
    <w:rsid w:val="00D708DA"/>
    <w:rsid w:val="00D70A72"/>
    <w:rsid w:val="00D71985"/>
    <w:rsid w:val="00D71E48"/>
    <w:rsid w:val="00D71E67"/>
    <w:rsid w:val="00D720D0"/>
    <w:rsid w:val="00D73465"/>
    <w:rsid w:val="00D7423D"/>
    <w:rsid w:val="00D746EA"/>
    <w:rsid w:val="00D74CA4"/>
    <w:rsid w:val="00D756DF"/>
    <w:rsid w:val="00D75E32"/>
    <w:rsid w:val="00D77A37"/>
    <w:rsid w:val="00D80763"/>
    <w:rsid w:val="00D815EA"/>
    <w:rsid w:val="00D816BA"/>
    <w:rsid w:val="00D82C80"/>
    <w:rsid w:val="00D8345B"/>
    <w:rsid w:val="00D837DC"/>
    <w:rsid w:val="00D84B9C"/>
    <w:rsid w:val="00D84DB4"/>
    <w:rsid w:val="00D84E19"/>
    <w:rsid w:val="00D85326"/>
    <w:rsid w:val="00D85CB9"/>
    <w:rsid w:val="00D8619E"/>
    <w:rsid w:val="00D86950"/>
    <w:rsid w:val="00D86C54"/>
    <w:rsid w:val="00D87DE6"/>
    <w:rsid w:val="00D87E03"/>
    <w:rsid w:val="00D903B6"/>
    <w:rsid w:val="00D9089B"/>
    <w:rsid w:val="00D90BEF"/>
    <w:rsid w:val="00D9173D"/>
    <w:rsid w:val="00D929E3"/>
    <w:rsid w:val="00D93109"/>
    <w:rsid w:val="00D94827"/>
    <w:rsid w:val="00D953CF"/>
    <w:rsid w:val="00D9671A"/>
    <w:rsid w:val="00D9721A"/>
    <w:rsid w:val="00DA10D3"/>
    <w:rsid w:val="00DA16E9"/>
    <w:rsid w:val="00DA1C24"/>
    <w:rsid w:val="00DA2B5A"/>
    <w:rsid w:val="00DA3E47"/>
    <w:rsid w:val="00DA3E53"/>
    <w:rsid w:val="00DA4CC7"/>
    <w:rsid w:val="00DA578B"/>
    <w:rsid w:val="00DA5D00"/>
    <w:rsid w:val="00DA628C"/>
    <w:rsid w:val="00DA63DC"/>
    <w:rsid w:val="00DA6883"/>
    <w:rsid w:val="00DB0033"/>
    <w:rsid w:val="00DB0EB4"/>
    <w:rsid w:val="00DB0EDC"/>
    <w:rsid w:val="00DB1091"/>
    <w:rsid w:val="00DB1ADE"/>
    <w:rsid w:val="00DB2772"/>
    <w:rsid w:val="00DB2C25"/>
    <w:rsid w:val="00DB30E7"/>
    <w:rsid w:val="00DB3CC3"/>
    <w:rsid w:val="00DB4040"/>
    <w:rsid w:val="00DB4CE5"/>
    <w:rsid w:val="00DB5172"/>
    <w:rsid w:val="00DB5A2F"/>
    <w:rsid w:val="00DB6FF5"/>
    <w:rsid w:val="00DB7F3B"/>
    <w:rsid w:val="00DC043B"/>
    <w:rsid w:val="00DC14C0"/>
    <w:rsid w:val="00DC2062"/>
    <w:rsid w:val="00DC2080"/>
    <w:rsid w:val="00DC26B9"/>
    <w:rsid w:val="00DC3046"/>
    <w:rsid w:val="00DC3529"/>
    <w:rsid w:val="00DC3A30"/>
    <w:rsid w:val="00DC50B3"/>
    <w:rsid w:val="00DC5CC2"/>
    <w:rsid w:val="00DC6046"/>
    <w:rsid w:val="00DC65E5"/>
    <w:rsid w:val="00DC6789"/>
    <w:rsid w:val="00DC75BA"/>
    <w:rsid w:val="00DD0A7F"/>
    <w:rsid w:val="00DD0C16"/>
    <w:rsid w:val="00DD0CDA"/>
    <w:rsid w:val="00DD0F4C"/>
    <w:rsid w:val="00DD213E"/>
    <w:rsid w:val="00DD230C"/>
    <w:rsid w:val="00DD2594"/>
    <w:rsid w:val="00DD3CC7"/>
    <w:rsid w:val="00DD4E78"/>
    <w:rsid w:val="00DD509B"/>
    <w:rsid w:val="00DD5542"/>
    <w:rsid w:val="00DD587D"/>
    <w:rsid w:val="00DD6841"/>
    <w:rsid w:val="00DE040B"/>
    <w:rsid w:val="00DE07EE"/>
    <w:rsid w:val="00DE098C"/>
    <w:rsid w:val="00DE0B01"/>
    <w:rsid w:val="00DE0DBD"/>
    <w:rsid w:val="00DE1B34"/>
    <w:rsid w:val="00DE1D49"/>
    <w:rsid w:val="00DE2737"/>
    <w:rsid w:val="00DE3563"/>
    <w:rsid w:val="00DE4250"/>
    <w:rsid w:val="00DE51C4"/>
    <w:rsid w:val="00DE5955"/>
    <w:rsid w:val="00DE5E17"/>
    <w:rsid w:val="00DE5FE9"/>
    <w:rsid w:val="00DF0E35"/>
    <w:rsid w:val="00DF10CA"/>
    <w:rsid w:val="00DF187D"/>
    <w:rsid w:val="00DF1BE7"/>
    <w:rsid w:val="00DF2308"/>
    <w:rsid w:val="00DF2351"/>
    <w:rsid w:val="00DF303E"/>
    <w:rsid w:val="00DF3681"/>
    <w:rsid w:val="00DF3AEF"/>
    <w:rsid w:val="00DF4019"/>
    <w:rsid w:val="00DF4988"/>
    <w:rsid w:val="00DF4DF5"/>
    <w:rsid w:val="00DF591C"/>
    <w:rsid w:val="00DF5CB7"/>
    <w:rsid w:val="00DF601D"/>
    <w:rsid w:val="00DF68C9"/>
    <w:rsid w:val="00DF6951"/>
    <w:rsid w:val="00DF6B5F"/>
    <w:rsid w:val="00DF6F24"/>
    <w:rsid w:val="00DF733A"/>
    <w:rsid w:val="00DF748D"/>
    <w:rsid w:val="00E00854"/>
    <w:rsid w:val="00E01EED"/>
    <w:rsid w:val="00E02862"/>
    <w:rsid w:val="00E0495C"/>
    <w:rsid w:val="00E055D7"/>
    <w:rsid w:val="00E05D9E"/>
    <w:rsid w:val="00E06282"/>
    <w:rsid w:val="00E0650A"/>
    <w:rsid w:val="00E06CF9"/>
    <w:rsid w:val="00E07198"/>
    <w:rsid w:val="00E07AC7"/>
    <w:rsid w:val="00E07D50"/>
    <w:rsid w:val="00E107D9"/>
    <w:rsid w:val="00E10BCE"/>
    <w:rsid w:val="00E11460"/>
    <w:rsid w:val="00E121CE"/>
    <w:rsid w:val="00E124B3"/>
    <w:rsid w:val="00E13C75"/>
    <w:rsid w:val="00E14154"/>
    <w:rsid w:val="00E14321"/>
    <w:rsid w:val="00E144E9"/>
    <w:rsid w:val="00E1478F"/>
    <w:rsid w:val="00E14B39"/>
    <w:rsid w:val="00E15953"/>
    <w:rsid w:val="00E15EB2"/>
    <w:rsid w:val="00E1678A"/>
    <w:rsid w:val="00E16F6C"/>
    <w:rsid w:val="00E177E3"/>
    <w:rsid w:val="00E17A3A"/>
    <w:rsid w:val="00E20B5A"/>
    <w:rsid w:val="00E21EF5"/>
    <w:rsid w:val="00E22046"/>
    <w:rsid w:val="00E23360"/>
    <w:rsid w:val="00E233F3"/>
    <w:rsid w:val="00E23A94"/>
    <w:rsid w:val="00E2482C"/>
    <w:rsid w:val="00E24B19"/>
    <w:rsid w:val="00E24B71"/>
    <w:rsid w:val="00E25B71"/>
    <w:rsid w:val="00E25F3D"/>
    <w:rsid w:val="00E261A4"/>
    <w:rsid w:val="00E2631C"/>
    <w:rsid w:val="00E27096"/>
    <w:rsid w:val="00E27241"/>
    <w:rsid w:val="00E27D55"/>
    <w:rsid w:val="00E31257"/>
    <w:rsid w:val="00E31445"/>
    <w:rsid w:val="00E322F0"/>
    <w:rsid w:val="00E3331E"/>
    <w:rsid w:val="00E33ABF"/>
    <w:rsid w:val="00E34BB3"/>
    <w:rsid w:val="00E350E5"/>
    <w:rsid w:val="00E360B6"/>
    <w:rsid w:val="00E3649F"/>
    <w:rsid w:val="00E36E71"/>
    <w:rsid w:val="00E40981"/>
    <w:rsid w:val="00E40A4D"/>
    <w:rsid w:val="00E41232"/>
    <w:rsid w:val="00E41498"/>
    <w:rsid w:val="00E417E0"/>
    <w:rsid w:val="00E41A6E"/>
    <w:rsid w:val="00E430A4"/>
    <w:rsid w:val="00E43E0D"/>
    <w:rsid w:val="00E44063"/>
    <w:rsid w:val="00E443F7"/>
    <w:rsid w:val="00E44F43"/>
    <w:rsid w:val="00E450AB"/>
    <w:rsid w:val="00E450B8"/>
    <w:rsid w:val="00E45435"/>
    <w:rsid w:val="00E46EAA"/>
    <w:rsid w:val="00E472A2"/>
    <w:rsid w:val="00E475BF"/>
    <w:rsid w:val="00E501C9"/>
    <w:rsid w:val="00E50F81"/>
    <w:rsid w:val="00E51FFF"/>
    <w:rsid w:val="00E529BC"/>
    <w:rsid w:val="00E52B78"/>
    <w:rsid w:val="00E5316E"/>
    <w:rsid w:val="00E537BD"/>
    <w:rsid w:val="00E53C0E"/>
    <w:rsid w:val="00E549D5"/>
    <w:rsid w:val="00E54C6B"/>
    <w:rsid w:val="00E55314"/>
    <w:rsid w:val="00E55904"/>
    <w:rsid w:val="00E56023"/>
    <w:rsid w:val="00E5632E"/>
    <w:rsid w:val="00E56613"/>
    <w:rsid w:val="00E56AA9"/>
    <w:rsid w:val="00E56AC9"/>
    <w:rsid w:val="00E56B3B"/>
    <w:rsid w:val="00E57315"/>
    <w:rsid w:val="00E573A8"/>
    <w:rsid w:val="00E575F7"/>
    <w:rsid w:val="00E57AB9"/>
    <w:rsid w:val="00E60BF9"/>
    <w:rsid w:val="00E61051"/>
    <w:rsid w:val="00E6112B"/>
    <w:rsid w:val="00E63043"/>
    <w:rsid w:val="00E66F07"/>
    <w:rsid w:val="00E674B1"/>
    <w:rsid w:val="00E676BB"/>
    <w:rsid w:val="00E6779F"/>
    <w:rsid w:val="00E713ED"/>
    <w:rsid w:val="00E71A84"/>
    <w:rsid w:val="00E72026"/>
    <w:rsid w:val="00E723BF"/>
    <w:rsid w:val="00E73755"/>
    <w:rsid w:val="00E73DF3"/>
    <w:rsid w:val="00E7443E"/>
    <w:rsid w:val="00E7494F"/>
    <w:rsid w:val="00E74EA6"/>
    <w:rsid w:val="00E75438"/>
    <w:rsid w:val="00E760BC"/>
    <w:rsid w:val="00E76F0D"/>
    <w:rsid w:val="00E773AA"/>
    <w:rsid w:val="00E77873"/>
    <w:rsid w:val="00E77924"/>
    <w:rsid w:val="00E77A3F"/>
    <w:rsid w:val="00E77BC2"/>
    <w:rsid w:val="00E80499"/>
    <w:rsid w:val="00E80520"/>
    <w:rsid w:val="00E815E8"/>
    <w:rsid w:val="00E82780"/>
    <w:rsid w:val="00E82CC4"/>
    <w:rsid w:val="00E8331A"/>
    <w:rsid w:val="00E83AC2"/>
    <w:rsid w:val="00E84F3D"/>
    <w:rsid w:val="00E857E1"/>
    <w:rsid w:val="00E86A25"/>
    <w:rsid w:val="00E8730A"/>
    <w:rsid w:val="00E879BF"/>
    <w:rsid w:val="00E9010F"/>
    <w:rsid w:val="00E905B2"/>
    <w:rsid w:val="00E9189C"/>
    <w:rsid w:val="00E91E62"/>
    <w:rsid w:val="00E92151"/>
    <w:rsid w:val="00E92915"/>
    <w:rsid w:val="00E93B6F"/>
    <w:rsid w:val="00E93DED"/>
    <w:rsid w:val="00E949DF"/>
    <w:rsid w:val="00E94B3D"/>
    <w:rsid w:val="00E9533A"/>
    <w:rsid w:val="00E95C50"/>
    <w:rsid w:val="00E9773C"/>
    <w:rsid w:val="00E97A3E"/>
    <w:rsid w:val="00EA0D0C"/>
    <w:rsid w:val="00EA2A22"/>
    <w:rsid w:val="00EA2C00"/>
    <w:rsid w:val="00EA31FB"/>
    <w:rsid w:val="00EA3DE6"/>
    <w:rsid w:val="00EA40A3"/>
    <w:rsid w:val="00EA57C9"/>
    <w:rsid w:val="00EA6B88"/>
    <w:rsid w:val="00EA6F24"/>
    <w:rsid w:val="00EA74F1"/>
    <w:rsid w:val="00EA7635"/>
    <w:rsid w:val="00EA7CF1"/>
    <w:rsid w:val="00EB1573"/>
    <w:rsid w:val="00EB2A80"/>
    <w:rsid w:val="00EB32C0"/>
    <w:rsid w:val="00EB43E1"/>
    <w:rsid w:val="00EB60F5"/>
    <w:rsid w:val="00EB6BA7"/>
    <w:rsid w:val="00EB74C2"/>
    <w:rsid w:val="00EC1234"/>
    <w:rsid w:val="00EC1637"/>
    <w:rsid w:val="00EC1D98"/>
    <w:rsid w:val="00EC2100"/>
    <w:rsid w:val="00EC2C6B"/>
    <w:rsid w:val="00EC3F99"/>
    <w:rsid w:val="00EC5DF2"/>
    <w:rsid w:val="00EC5E93"/>
    <w:rsid w:val="00ED01EF"/>
    <w:rsid w:val="00ED0393"/>
    <w:rsid w:val="00ED0989"/>
    <w:rsid w:val="00ED14EA"/>
    <w:rsid w:val="00ED19F7"/>
    <w:rsid w:val="00ED1A46"/>
    <w:rsid w:val="00ED21E0"/>
    <w:rsid w:val="00ED336F"/>
    <w:rsid w:val="00ED3D00"/>
    <w:rsid w:val="00ED3D74"/>
    <w:rsid w:val="00ED4075"/>
    <w:rsid w:val="00ED452A"/>
    <w:rsid w:val="00ED4727"/>
    <w:rsid w:val="00ED4862"/>
    <w:rsid w:val="00ED4867"/>
    <w:rsid w:val="00ED4D15"/>
    <w:rsid w:val="00ED5BCA"/>
    <w:rsid w:val="00ED5E5A"/>
    <w:rsid w:val="00ED680B"/>
    <w:rsid w:val="00ED6F39"/>
    <w:rsid w:val="00ED7304"/>
    <w:rsid w:val="00EE1114"/>
    <w:rsid w:val="00EE14F8"/>
    <w:rsid w:val="00EE1EAB"/>
    <w:rsid w:val="00EE2B02"/>
    <w:rsid w:val="00EE597A"/>
    <w:rsid w:val="00EE6B1E"/>
    <w:rsid w:val="00EE6D6B"/>
    <w:rsid w:val="00EE77EA"/>
    <w:rsid w:val="00EE7E34"/>
    <w:rsid w:val="00EE7ECE"/>
    <w:rsid w:val="00EF1741"/>
    <w:rsid w:val="00EF1BE3"/>
    <w:rsid w:val="00EF2116"/>
    <w:rsid w:val="00EF368A"/>
    <w:rsid w:val="00EF3758"/>
    <w:rsid w:val="00EF381C"/>
    <w:rsid w:val="00EF49CB"/>
    <w:rsid w:val="00EF4AA9"/>
    <w:rsid w:val="00EF4BD9"/>
    <w:rsid w:val="00EF63FA"/>
    <w:rsid w:val="00EF650B"/>
    <w:rsid w:val="00EF66AE"/>
    <w:rsid w:val="00EF6C32"/>
    <w:rsid w:val="00EF798F"/>
    <w:rsid w:val="00EF7D71"/>
    <w:rsid w:val="00F00119"/>
    <w:rsid w:val="00F00398"/>
    <w:rsid w:val="00F012FD"/>
    <w:rsid w:val="00F01AC3"/>
    <w:rsid w:val="00F01E48"/>
    <w:rsid w:val="00F03418"/>
    <w:rsid w:val="00F03571"/>
    <w:rsid w:val="00F038FD"/>
    <w:rsid w:val="00F04954"/>
    <w:rsid w:val="00F07046"/>
    <w:rsid w:val="00F0716E"/>
    <w:rsid w:val="00F074E8"/>
    <w:rsid w:val="00F1090C"/>
    <w:rsid w:val="00F10E7E"/>
    <w:rsid w:val="00F11067"/>
    <w:rsid w:val="00F11DCA"/>
    <w:rsid w:val="00F1204E"/>
    <w:rsid w:val="00F12180"/>
    <w:rsid w:val="00F13847"/>
    <w:rsid w:val="00F1406C"/>
    <w:rsid w:val="00F14FC5"/>
    <w:rsid w:val="00F15A9B"/>
    <w:rsid w:val="00F1694B"/>
    <w:rsid w:val="00F16B2D"/>
    <w:rsid w:val="00F17390"/>
    <w:rsid w:val="00F17679"/>
    <w:rsid w:val="00F17E5C"/>
    <w:rsid w:val="00F200C6"/>
    <w:rsid w:val="00F20E50"/>
    <w:rsid w:val="00F210A1"/>
    <w:rsid w:val="00F21718"/>
    <w:rsid w:val="00F228C3"/>
    <w:rsid w:val="00F230A6"/>
    <w:rsid w:val="00F23637"/>
    <w:rsid w:val="00F2369B"/>
    <w:rsid w:val="00F2434A"/>
    <w:rsid w:val="00F25A90"/>
    <w:rsid w:val="00F2608C"/>
    <w:rsid w:val="00F26509"/>
    <w:rsid w:val="00F270AF"/>
    <w:rsid w:val="00F27404"/>
    <w:rsid w:val="00F3009A"/>
    <w:rsid w:val="00F30976"/>
    <w:rsid w:val="00F309DE"/>
    <w:rsid w:val="00F30DD2"/>
    <w:rsid w:val="00F30DF2"/>
    <w:rsid w:val="00F31030"/>
    <w:rsid w:val="00F3340B"/>
    <w:rsid w:val="00F344EB"/>
    <w:rsid w:val="00F349F9"/>
    <w:rsid w:val="00F36023"/>
    <w:rsid w:val="00F36125"/>
    <w:rsid w:val="00F36256"/>
    <w:rsid w:val="00F3648F"/>
    <w:rsid w:val="00F365D5"/>
    <w:rsid w:val="00F367B5"/>
    <w:rsid w:val="00F36DD9"/>
    <w:rsid w:val="00F37504"/>
    <w:rsid w:val="00F378D4"/>
    <w:rsid w:val="00F37D5B"/>
    <w:rsid w:val="00F40602"/>
    <w:rsid w:val="00F40903"/>
    <w:rsid w:val="00F40BF0"/>
    <w:rsid w:val="00F418B5"/>
    <w:rsid w:val="00F42E3A"/>
    <w:rsid w:val="00F4380D"/>
    <w:rsid w:val="00F43CE8"/>
    <w:rsid w:val="00F445BD"/>
    <w:rsid w:val="00F44EEF"/>
    <w:rsid w:val="00F450A0"/>
    <w:rsid w:val="00F45377"/>
    <w:rsid w:val="00F45FE5"/>
    <w:rsid w:val="00F475AA"/>
    <w:rsid w:val="00F50435"/>
    <w:rsid w:val="00F5127A"/>
    <w:rsid w:val="00F512E3"/>
    <w:rsid w:val="00F519A5"/>
    <w:rsid w:val="00F51E97"/>
    <w:rsid w:val="00F52A09"/>
    <w:rsid w:val="00F52A42"/>
    <w:rsid w:val="00F52D2A"/>
    <w:rsid w:val="00F52EAD"/>
    <w:rsid w:val="00F53491"/>
    <w:rsid w:val="00F5384E"/>
    <w:rsid w:val="00F53BA8"/>
    <w:rsid w:val="00F54328"/>
    <w:rsid w:val="00F54DDE"/>
    <w:rsid w:val="00F56250"/>
    <w:rsid w:val="00F56AB7"/>
    <w:rsid w:val="00F600AC"/>
    <w:rsid w:val="00F61030"/>
    <w:rsid w:val="00F61CAC"/>
    <w:rsid w:val="00F61D59"/>
    <w:rsid w:val="00F61F75"/>
    <w:rsid w:val="00F62424"/>
    <w:rsid w:val="00F62B6E"/>
    <w:rsid w:val="00F64610"/>
    <w:rsid w:val="00F661C0"/>
    <w:rsid w:val="00F66B5B"/>
    <w:rsid w:val="00F7227E"/>
    <w:rsid w:val="00F73129"/>
    <w:rsid w:val="00F73384"/>
    <w:rsid w:val="00F73781"/>
    <w:rsid w:val="00F73C79"/>
    <w:rsid w:val="00F73C97"/>
    <w:rsid w:val="00F74049"/>
    <w:rsid w:val="00F74CD1"/>
    <w:rsid w:val="00F74FEE"/>
    <w:rsid w:val="00F75669"/>
    <w:rsid w:val="00F809F8"/>
    <w:rsid w:val="00F80DBB"/>
    <w:rsid w:val="00F820FC"/>
    <w:rsid w:val="00F82F15"/>
    <w:rsid w:val="00F83142"/>
    <w:rsid w:val="00F836AA"/>
    <w:rsid w:val="00F83996"/>
    <w:rsid w:val="00F83E47"/>
    <w:rsid w:val="00F841D5"/>
    <w:rsid w:val="00F863D3"/>
    <w:rsid w:val="00F86DE8"/>
    <w:rsid w:val="00F872E3"/>
    <w:rsid w:val="00F87493"/>
    <w:rsid w:val="00F87906"/>
    <w:rsid w:val="00F907B6"/>
    <w:rsid w:val="00F90EA5"/>
    <w:rsid w:val="00F91C48"/>
    <w:rsid w:val="00F91E7C"/>
    <w:rsid w:val="00F91F7B"/>
    <w:rsid w:val="00F9282C"/>
    <w:rsid w:val="00F928D4"/>
    <w:rsid w:val="00F92A35"/>
    <w:rsid w:val="00F92CC0"/>
    <w:rsid w:val="00F93498"/>
    <w:rsid w:val="00F93701"/>
    <w:rsid w:val="00F9417B"/>
    <w:rsid w:val="00F94475"/>
    <w:rsid w:val="00F94C92"/>
    <w:rsid w:val="00F96008"/>
    <w:rsid w:val="00F962C3"/>
    <w:rsid w:val="00F96C77"/>
    <w:rsid w:val="00F97DF1"/>
    <w:rsid w:val="00FA0D6B"/>
    <w:rsid w:val="00FA13BE"/>
    <w:rsid w:val="00FA182D"/>
    <w:rsid w:val="00FA19E0"/>
    <w:rsid w:val="00FA1B48"/>
    <w:rsid w:val="00FA259D"/>
    <w:rsid w:val="00FA3317"/>
    <w:rsid w:val="00FA331B"/>
    <w:rsid w:val="00FA3342"/>
    <w:rsid w:val="00FA3F4A"/>
    <w:rsid w:val="00FA4220"/>
    <w:rsid w:val="00FA438D"/>
    <w:rsid w:val="00FA47EF"/>
    <w:rsid w:val="00FA5FBC"/>
    <w:rsid w:val="00FA7318"/>
    <w:rsid w:val="00FA73CA"/>
    <w:rsid w:val="00FA79A6"/>
    <w:rsid w:val="00FA7A34"/>
    <w:rsid w:val="00FB1428"/>
    <w:rsid w:val="00FB2018"/>
    <w:rsid w:val="00FB260D"/>
    <w:rsid w:val="00FB3733"/>
    <w:rsid w:val="00FB3F28"/>
    <w:rsid w:val="00FB40EC"/>
    <w:rsid w:val="00FB558E"/>
    <w:rsid w:val="00FB7B33"/>
    <w:rsid w:val="00FC0120"/>
    <w:rsid w:val="00FC021E"/>
    <w:rsid w:val="00FC1108"/>
    <w:rsid w:val="00FC26BE"/>
    <w:rsid w:val="00FC3825"/>
    <w:rsid w:val="00FC3A12"/>
    <w:rsid w:val="00FC40E8"/>
    <w:rsid w:val="00FC4C6F"/>
    <w:rsid w:val="00FC66FF"/>
    <w:rsid w:val="00FC6853"/>
    <w:rsid w:val="00FC6D80"/>
    <w:rsid w:val="00FC6F47"/>
    <w:rsid w:val="00FC6FE3"/>
    <w:rsid w:val="00FD0010"/>
    <w:rsid w:val="00FD0B6D"/>
    <w:rsid w:val="00FD3C2D"/>
    <w:rsid w:val="00FD4733"/>
    <w:rsid w:val="00FD4796"/>
    <w:rsid w:val="00FD4820"/>
    <w:rsid w:val="00FD5D78"/>
    <w:rsid w:val="00FD65AB"/>
    <w:rsid w:val="00FD6BE8"/>
    <w:rsid w:val="00FD70ED"/>
    <w:rsid w:val="00FD70EE"/>
    <w:rsid w:val="00FD731E"/>
    <w:rsid w:val="00FD7AF0"/>
    <w:rsid w:val="00FD7E6E"/>
    <w:rsid w:val="00FE02F3"/>
    <w:rsid w:val="00FE0488"/>
    <w:rsid w:val="00FE0CA8"/>
    <w:rsid w:val="00FE12F6"/>
    <w:rsid w:val="00FE2503"/>
    <w:rsid w:val="00FE254B"/>
    <w:rsid w:val="00FE33E7"/>
    <w:rsid w:val="00FE3413"/>
    <w:rsid w:val="00FE4511"/>
    <w:rsid w:val="00FE4766"/>
    <w:rsid w:val="00FE5433"/>
    <w:rsid w:val="00FE6C9A"/>
    <w:rsid w:val="00FE74EC"/>
    <w:rsid w:val="00FE78A3"/>
    <w:rsid w:val="00FE7F08"/>
    <w:rsid w:val="00FF05BA"/>
    <w:rsid w:val="00FF07F2"/>
    <w:rsid w:val="00FF0FE8"/>
    <w:rsid w:val="00FF10B9"/>
    <w:rsid w:val="00FF1BDB"/>
    <w:rsid w:val="00FF256A"/>
    <w:rsid w:val="00FF25F7"/>
    <w:rsid w:val="00FF2B6E"/>
    <w:rsid w:val="00FF36F2"/>
    <w:rsid w:val="00FF443F"/>
    <w:rsid w:val="00FF499B"/>
    <w:rsid w:val="00FF6D88"/>
    <w:rsid w:val="00FF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40">
      <o:colormru v:ext="edit" colors="#ddd,#004074"/>
    </o:shapedefaults>
    <o:shapelayout v:ext="edit">
      <o:idmap v:ext="edit" data="2,3,4"/>
      <o:rules v:ext="edit">
        <o:r id="V:Rule1" type="connector" idref="#_x0000_s4337"/>
      </o:rules>
    </o:shapelayout>
  </w:shapeDefaults>
  <w:decimalSymbol w:val=","/>
  <w:listSeparator w:val=";"/>
  <w14:docId w14:val="78275054"/>
  <w15:docId w15:val="{604A6973-051C-4380-A662-FF4DF5799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273F"/>
    <w:rPr>
      <w:rFonts w:ascii="Arial" w:hAnsi="Arial" w:cs="Arial"/>
      <w:sz w:val="18"/>
      <w:szCs w:val="18"/>
    </w:rPr>
  </w:style>
  <w:style w:type="paragraph" w:styleId="Balk1">
    <w:name w:val="heading 1"/>
    <w:basedOn w:val="Normal"/>
    <w:next w:val="Normal"/>
    <w:qFormat/>
    <w:rsid w:val="00C2673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164A46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8538C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alk4">
    <w:name w:val="heading 4"/>
    <w:basedOn w:val="Normal"/>
    <w:next w:val="Normal"/>
    <w:qFormat/>
    <w:rsid w:val="00364F9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alk5">
    <w:name w:val="heading 5"/>
    <w:basedOn w:val="Normal"/>
    <w:next w:val="Normal"/>
    <w:qFormat/>
    <w:rsid w:val="00364F9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2131"/>
      </w:tabs>
      <w:autoSpaceDE w:val="0"/>
      <w:autoSpaceDN w:val="0"/>
      <w:adjustRightInd w:val="0"/>
      <w:outlineLvl w:val="5"/>
    </w:pPr>
    <w:rPr>
      <w:rFonts w:eastAsia="Times New Roman"/>
      <w:color w:val="000000"/>
      <w:spacing w:val="5"/>
    </w:rPr>
  </w:style>
  <w:style w:type="paragraph" w:styleId="Balk7">
    <w:name w:val="heading 7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outlineLvl w:val="6"/>
    </w:pPr>
    <w:rPr>
      <w:rFonts w:eastAsia="Times New Roman"/>
      <w:szCs w:val="20"/>
    </w:rPr>
  </w:style>
  <w:style w:type="paragraph" w:styleId="Balk8">
    <w:name w:val="heading 8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5770"/>
      </w:tabs>
      <w:autoSpaceDE w:val="0"/>
      <w:autoSpaceDN w:val="0"/>
      <w:adjustRightInd w:val="0"/>
      <w:jc w:val="both"/>
      <w:outlineLvl w:val="7"/>
    </w:pPr>
    <w:rPr>
      <w:rFonts w:eastAsia="Times New Roman"/>
      <w:b/>
      <w:bCs/>
      <w:color w:val="000000"/>
      <w:spacing w:val="1"/>
    </w:rPr>
  </w:style>
  <w:style w:type="paragraph" w:styleId="Balk9">
    <w:name w:val="heading 9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jc w:val="both"/>
      <w:outlineLvl w:val="8"/>
    </w:pPr>
    <w:rPr>
      <w:rFonts w:eastAsia="Times New Roman"/>
      <w:color w:val="FF66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E1EF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E1EF2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0D0A"/>
  </w:style>
  <w:style w:type="table" w:styleId="TabloKlavuzu">
    <w:name w:val="Table Grid"/>
    <w:basedOn w:val="NormalTablo"/>
    <w:rsid w:val="00401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527FFB"/>
    <w:rPr>
      <w:rFonts w:ascii="Tahoma" w:hAnsi="Tahoma" w:cs="Tahoma"/>
      <w:sz w:val="16"/>
      <w:szCs w:val="16"/>
    </w:rPr>
  </w:style>
  <w:style w:type="paragraph" w:styleId="ListeMaddemi">
    <w:name w:val="List Bullet"/>
    <w:basedOn w:val="Normal"/>
    <w:rsid w:val="002F3ADB"/>
    <w:pPr>
      <w:numPr>
        <w:numId w:val="1"/>
      </w:numPr>
    </w:pPr>
  </w:style>
  <w:style w:type="paragraph" w:styleId="GvdeMetniGirintisi">
    <w:name w:val="Body Text Indent"/>
    <w:basedOn w:val="Normal"/>
    <w:rsid w:val="001A3F62"/>
    <w:pPr>
      <w:spacing w:line="240" w:lineRule="atLeast"/>
      <w:ind w:left="425" w:hanging="425"/>
      <w:jc w:val="both"/>
    </w:pPr>
    <w:rPr>
      <w:rFonts w:eastAsia="Times New Roman"/>
      <w:b/>
      <w:sz w:val="17"/>
      <w:szCs w:val="17"/>
    </w:rPr>
  </w:style>
  <w:style w:type="paragraph" w:styleId="GvdeMetniGirintisi2">
    <w:name w:val="Body Text Indent 2"/>
    <w:basedOn w:val="Normal"/>
    <w:rsid w:val="008538C4"/>
    <w:pPr>
      <w:spacing w:after="120" w:line="480" w:lineRule="auto"/>
      <w:ind w:left="283"/>
    </w:pPr>
  </w:style>
  <w:style w:type="paragraph" w:styleId="GvdeMetniGirintisi3">
    <w:name w:val="Body Text Indent 3"/>
    <w:basedOn w:val="Normal"/>
    <w:rsid w:val="008538C4"/>
    <w:pPr>
      <w:spacing w:after="120"/>
      <w:ind w:left="283"/>
    </w:pPr>
    <w:rPr>
      <w:sz w:val="16"/>
      <w:szCs w:val="16"/>
    </w:rPr>
  </w:style>
  <w:style w:type="paragraph" w:styleId="GvdeMetni">
    <w:name w:val="Body Text"/>
    <w:basedOn w:val="Normal"/>
    <w:rsid w:val="008538C4"/>
    <w:pPr>
      <w:spacing w:after="120"/>
    </w:pPr>
    <w:rPr>
      <w:rFonts w:eastAsia="Times New Roman"/>
    </w:rPr>
  </w:style>
  <w:style w:type="paragraph" w:styleId="GvdeMetni3">
    <w:name w:val="Body Text 3"/>
    <w:basedOn w:val="Normal"/>
    <w:rsid w:val="008538C4"/>
    <w:pPr>
      <w:spacing w:after="120"/>
    </w:pPr>
    <w:rPr>
      <w:rFonts w:eastAsia="Times New Roman"/>
      <w:sz w:val="16"/>
      <w:szCs w:val="16"/>
    </w:rPr>
  </w:style>
  <w:style w:type="paragraph" w:styleId="GvdeMetni2">
    <w:name w:val="Body Text 2"/>
    <w:basedOn w:val="Normal"/>
    <w:rsid w:val="008538C4"/>
    <w:pPr>
      <w:spacing w:after="120" w:line="480" w:lineRule="auto"/>
    </w:pPr>
    <w:rPr>
      <w:rFonts w:eastAsia="Times New Roman"/>
    </w:rPr>
  </w:style>
  <w:style w:type="paragraph" w:customStyle="1" w:styleId="soru">
    <w:name w:val="soru"/>
    <w:basedOn w:val="Normal"/>
    <w:rsid w:val="00C26736"/>
    <w:pPr>
      <w:spacing w:before="20" w:after="20" w:line="200" w:lineRule="atLeast"/>
      <w:ind w:left="425" w:hanging="425"/>
      <w:jc w:val="both"/>
    </w:pPr>
    <w:rPr>
      <w:rFonts w:eastAsia="Times New Roman"/>
      <w:b/>
    </w:rPr>
  </w:style>
  <w:style w:type="paragraph" w:customStyle="1" w:styleId="ikili">
    <w:name w:val="ikili"/>
    <w:basedOn w:val="Normal"/>
    <w:rsid w:val="00C26736"/>
    <w:pPr>
      <w:tabs>
        <w:tab w:val="left" w:pos="2410"/>
      </w:tabs>
      <w:spacing w:before="20" w:after="20" w:line="200" w:lineRule="atLeast"/>
      <w:ind w:left="425"/>
      <w:jc w:val="both"/>
    </w:pPr>
    <w:rPr>
      <w:rFonts w:eastAsia="Times New Roman"/>
    </w:rPr>
  </w:style>
  <w:style w:type="paragraph" w:customStyle="1" w:styleId="dnen">
    <w:name w:val="dönen"/>
    <w:basedOn w:val="ikili"/>
    <w:rsid w:val="00C26736"/>
    <w:pPr>
      <w:tabs>
        <w:tab w:val="clear" w:pos="2410"/>
      </w:tabs>
      <w:ind w:left="709" w:hanging="284"/>
    </w:pPr>
  </w:style>
  <w:style w:type="paragraph" w:customStyle="1" w:styleId="romen">
    <w:name w:val="romen"/>
    <w:basedOn w:val="soru"/>
    <w:rsid w:val="00C26736"/>
    <w:pPr>
      <w:tabs>
        <w:tab w:val="right" w:pos="630"/>
        <w:tab w:val="left" w:pos="709"/>
      </w:tabs>
      <w:ind w:left="709" w:hanging="709"/>
    </w:pPr>
    <w:rPr>
      <w:b w:val="0"/>
    </w:rPr>
  </w:style>
  <w:style w:type="paragraph" w:styleId="NormalWeb">
    <w:name w:val="Normal (Web)"/>
    <w:basedOn w:val="Normal"/>
    <w:rsid w:val="00C26736"/>
    <w:pPr>
      <w:spacing w:before="100" w:beforeAutospacing="1" w:after="100" w:afterAutospacing="1"/>
    </w:pPr>
    <w:rPr>
      <w:rFonts w:eastAsia="Times New Roman"/>
    </w:rPr>
  </w:style>
  <w:style w:type="paragraph" w:styleId="KonuBal">
    <w:name w:val="Title"/>
    <w:basedOn w:val="Normal"/>
    <w:qFormat/>
    <w:rsid w:val="00364F9A"/>
    <w:pPr>
      <w:jc w:val="center"/>
    </w:pPr>
    <w:rPr>
      <w:rFonts w:eastAsia="Times New Roman"/>
      <w:b/>
      <w:bCs/>
      <w:sz w:val="20"/>
    </w:rPr>
  </w:style>
  <w:style w:type="paragraph" w:styleId="Altyaz">
    <w:name w:val="Subtitle"/>
    <w:basedOn w:val="Normal"/>
    <w:qFormat/>
    <w:rsid w:val="00364F9A"/>
    <w:pPr>
      <w:jc w:val="center"/>
    </w:pPr>
    <w:rPr>
      <w:rFonts w:eastAsia="Times New Roman"/>
      <w:b/>
      <w:bCs/>
      <w:iCs/>
    </w:rPr>
  </w:style>
  <w:style w:type="paragraph" w:styleId="NormalGirinti">
    <w:name w:val="Normal Indent"/>
    <w:basedOn w:val="Normal"/>
    <w:rsid w:val="00364F9A"/>
    <w:pPr>
      <w:jc w:val="both"/>
    </w:pPr>
    <w:rPr>
      <w:rFonts w:eastAsia="Times New Roman"/>
      <w:szCs w:val="20"/>
      <w:lang w:val="en-AU"/>
    </w:rPr>
  </w:style>
  <w:style w:type="paragraph" w:styleId="bekMetni">
    <w:name w:val="Block Text"/>
    <w:basedOn w:val="Normal"/>
    <w:rsid w:val="00EC3F99"/>
    <w:pPr>
      <w:widowControl w:val="0"/>
      <w:shd w:val="clear" w:color="auto" w:fill="FFFFFF"/>
      <w:autoSpaceDE w:val="0"/>
      <w:autoSpaceDN w:val="0"/>
      <w:adjustRightInd w:val="0"/>
      <w:spacing w:before="259" w:line="278" w:lineRule="exact"/>
      <w:ind w:left="-284" w:right="10"/>
      <w:jc w:val="center"/>
    </w:pPr>
    <w:rPr>
      <w:rFonts w:eastAsia="Times New Roman"/>
      <w:b/>
      <w:color w:val="000000"/>
      <w:spacing w:val="5"/>
    </w:rPr>
  </w:style>
  <w:style w:type="paragraph" w:styleId="BelgeBalantlar">
    <w:name w:val="Document Map"/>
    <w:basedOn w:val="Normal"/>
    <w:next w:val="Normal"/>
    <w:semiHidden/>
    <w:rsid w:val="000F286D"/>
    <w:pPr>
      <w:shd w:val="clear" w:color="auto" w:fill="000080"/>
    </w:pPr>
    <w:rPr>
      <w:rFonts w:ascii="Tahoma" w:eastAsia="Times New Roman" w:hAnsi="Tahoma" w:cs="Tahoma"/>
      <w:sz w:val="24"/>
      <w:szCs w:val="24"/>
    </w:rPr>
  </w:style>
  <w:style w:type="numbering" w:customStyle="1" w:styleId="StilNumaralandrlmanahatKaln">
    <w:name w:val="Stil Numaralandırılmış anahat Kalın"/>
    <w:basedOn w:val="ListeYok"/>
    <w:rsid w:val="000F286D"/>
    <w:pPr>
      <w:numPr>
        <w:numId w:val="2"/>
      </w:numPr>
    </w:pPr>
  </w:style>
  <w:style w:type="character" w:customStyle="1" w:styleId="StilKaln">
    <w:name w:val="Stil Kalın"/>
    <w:basedOn w:val="VarsaylanParagrafYazTipi"/>
    <w:rsid w:val="000F286D"/>
    <w:rPr>
      <w:rFonts w:ascii="Arial" w:hAnsi="Arial"/>
      <w:b/>
      <w:bCs/>
      <w:sz w:val="18"/>
    </w:rPr>
  </w:style>
  <w:style w:type="character" w:customStyle="1" w:styleId="StilKalnAltizili">
    <w:name w:val="Stil Kalın Altı Çizili"/>
    <w:basedOn w:val="VarsaylanParagrafYazTipi"/>
    <w:rsid w:val="000F286D"/>
    <w:rPr>
      <w:rFonts w:ascii="Arial" w:hAnsi="Arial"/>
      <w:b/>
      <w:bCs/>
      <w:sz w:val="18"/>
      <w:u w:val="single"/>
    </w:rPr>
  </w:style>
  <w:style w:type="paragraph" w:customStyle="1" w:styleId="StilSol07cm">
    <w:name w:val="Stil Sol:  07 cm"/>
    <w:basedOn w:val="Normal"/>
    <w:rsid w:val="000F286D"/>
    <w:pPr>
      <w:ind w:left="397"/>
    </w:pPr>
    <w:rPr>
      <w:rFonts w:ascii="Times New Roman" w:eastAsia="Times New Roman" w:hAnsi="Times New Roman" w:cs="Times New Roman"/>
      <w:sz w:val="24"/>
      <w:szCs w:val="20"/>
    </w:rPr>
  </w:style>
  <w:style w:type="paragraph" w:styleId="ResimYazs">
    <w:name w:val="caption"/>
    <w:basedOn w:val="Normal"/>
    <w:next w:val="Normal"/>
    <w:qFormat/>
    <w:rsid w:val="000F286D"/>
    <w:pPr>
      <w:ind w:left="357"/>
      <w:jc w:val="right"/>
    </w:pPr>
    <w:rPr>
      <w:rFonts w:ascii="Vogue" w:eastAsia="Times New Roman" w:hAnsi="Vogue" w:cs="Times New Roman"/>
      <w:b/>
      <w:sz w:val="20"/>
      <w:szCs w:val="20"/>
    </w:rPr>
  </w:style>
  <w:style w:type="character" w:customStyle="1" w:styleId="detayhaber">
    <w:name w:val="detay_haber"/>
    <w:basedOn w:val="VarsaylanParagrafYazTipi"/>
    <w:rsid w:val="000F286D"/>
  </w:style>
  <w:style w:type="paragraph" w:customStyle="1" w:styleId="soruChar">
    <w:name w:val="soru Char"/>
    <w:basedOn w:val="Normal"/>
    <w:rsid w:val="000F286D"/>
    <w:pPr>
      <w:spacing w:before="40" w:after="20" w:line="240" w:lineRule="atLeast"/>
      <w:ind w:left="425" w:hanging="425"/>
      <w:jc w:val="both"/>
    </w:pPr>
    <w:rPr>
      <w:rFonts w:ascii="Verdana" w:eastAsia="Times New Roman" w:hAnsi="Verdana" w:cs="Times New Roman"/>
      <w:b/>
      <w:szCs w:val="20"/>
    </w:rPr>
  </w:style>
  <w:style w:type="paragraph" w:customStyle="1" w:styleId="t">
    <w:name w:val="t"/>
    <w:rsid w:val="006853F3"/>
    <w:pPr>
      <w:tabs>
        <w:tab w:val="left" w:pos="1180"/>
        <w:tab w:val="left" w:pos="1860"/>
        <w:tab w:val="left" w:pos="2600"/>
        <w:tab w:val="left" w:pos="3400"/>
      </w:tabs>
      <w:spacing w:before="40" w:after="40" w:line="240" w:lineRule="atLeast"/>
      <w:ind w:left="420"/>
    </w:pPr>
    <w:rPr>
      <w:rFonts w:ascii="Helvetica" w:eastAsia="Times New Roman" w:hAnsi="Helvetica" w:cs="Helvetica"/>
      <w:noProof/>
      <w:sz w:val="18"/>
      <w:lang w:val="en-US" w:eastAsia="en-US"/>
    </w:rPr>
  </w:style>
  <w:style w:type="paragraph" w:customStyle="1" w:styleId="seenek">
    <w:name w:val="seçenek"/>
    <w:basedOn w:val="Normal"/>
    <w:rsid w:val="00875055"/>
    <w:pPr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2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character" w:customStyle="1" w:styleId="9">
    <w:name w:val="9"/>
    <w:aliases w:val="5"/>
    <w:basedOn w:val="VarsaylanParagrafYazTipi"/>
    <w:rsid w:val="00875055"/>
    <w:rPr>
      <w:rFonts w:ascii="Arial" w:hAnsi="Arial"/>
      <w:b/>
      <w:sz w:val="19"/>
    </w:rPr>
  </w:style>
  <w:style w:type="paragraph" w:customStyle="1" w:styleId="s1">
    <w:name w:val="s1"/>
    <w:basedOn w:val="Normal"/>
    <w:next w:val="seenek"/>
    <w:rsid w:val="00875055"/>
    <w:pPr>
      <w:widowControl w:val="0"/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16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paragraph" w:styleId="ListeParagraf">
    <w:name w:val="List Paragraph"/>
    <w:basedOn w:val="Normal"/>
    <w:uiPriority w:val="34"/>
    <w:qFormat/>
    <w:rsid w:val="00DF5CB7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36466D"/>
    <w:rPr>
      <w:color w:val="808080"/>
    </w:rPr>
  </w:style>
  <w:style w:type="character" w:styleId="Kpr">
    <w:name w:val="Hyperlink"/>
    <w:basedOn w:val="VarsaylanParagrafYazTipi"/>
    <w:rsid w:val="00A34F40"/>
    <w:rPr>
      <w:color w:val="0000FF"/>
      <w:u w:val="single"/>
    </w:rPr>
  </w:style>
  <w:style w:type="character" w:customStyle="1" w:styleId="A7">
    <w:name w:val="A7"/>
    <w:uiPriority w:val="99"/>
    <w:rsid w:val="00A25D06"/>
    <w:rPr>
      <w:b/>
      <w:bCs/>
      <w:color w:val="000000"/>
      <w:sz w:val="20"/>
      <w:szCs w:val="20"/>
      <w:u w:val="single"/>
    </w:rPr>
  </w:style>
  <w:style w:type="paragraph" w:customStyle="1" w:styleId="ListeParagraf1">
    <w:name w:val="Liste Paragraf1"/>
    <w:basedOn w:val="Normal"/>
    <w:qFormat/>
    <w:rsid w:val="00B622CF"/>
    <w:pPr>
      <w:spacing w:after="200"/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HTMLncedenBiimlendirilmi">
    <w:name w:val="HTML Preformatted"/>
    <w:basedOn w:val="Normal"/>
    <w:rsid w:val="001A47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header" Target="header6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&#304;P&#304;RENA\Desktop\7-fen-yaz-1-1-5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88018B-5ABF-4BE6-95FE-CC1231D20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7-fen-yaz-1-1-5</Template>
  <TotalTime>426</TotalTime>
  <Pages>5</Pages>
  <Words>80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UNİPİRENA</dc:creator>
  <cp:lastModifiedBy>ALİ UZUN</cp:lastModifiedBy>
  <cp:revision>2979</cp:revision>
  <cp:lastPrinted>2019-11-04T18:32:00Z</cp:lastPrinted>
  <dcterms:created xsi:type="dcterms:W3CDTF">2015-11-29T19:47:00Z</dcterms:created>
  <dcterms:modified xsi:type="dcterms:W3CDTF">2022-10-19T10:39:00Z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